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84E432" w14:textId="77777777" w:rsidR="00403825" w:rsidRDefault="00403825" w:rsidP="00403825">
      <w:pPr>
        <w:pStyle w:val="ArialText"/>
        <w:spacing w:line="247" w:lineRule="auto"/>
        <w:ind w:left="141" w:hanging="11"/>
        <w:rPr>
          <w:color w:val="909191"/>
          <w:sz w:val="20"/>
          <w:szCs w:val="20"/>
        </w:rPr>
      </w:pPr>
    </w:p>
    <w:p w14:paraId="70A261C6" w14:textId="523B0D95" w:rsidR="000B0961" w:rsidRPr="00403825" w:rsidRDefault="000B0961" w:rsidP="00403825">
      <w:pPr>
        <w:pStyle w:val="ArialText"/>
        <w:spacing w:line="247" w:lineRule="auto"/>
        <w:ind w:left="141" w:hanging="11"/>
        <w:rPr>
          <w:color w:val="909191"/>
          <w:sz w:val="20"/>
          <w:szCs w:val="20"/>
        </w:rPr>
      </w:pPr>
      <w:r w:rsidRPr="002D4E32">
        <w:rPr>
          <w:color w:val="909191"/>
          <w:sz w:val="20"/>
          <w:szCs w:val="20"/>
        </w:rPr>
        <w:t xml:space="preserve">Arbeitsblatt </w:t>
      </w:r>
      <w:r>
        <w:rPr>
          <w:color w:val="909191"/>
          <w:sz w:val="20"/>
          <w:szCs w:val="20"/>
        </w:rPr>
        <w:t>3</w:t>
      </w:r>
      <w:r w:rsidRPr="002D4E32">
        <w:rPr>
          <w:color w:val="909191"/>
          <w:sz w:val="20"/>
          <w:szCs w:val="20"/>
        </w:rPr>
        <w:t xml:space="preserve">: </w:t>
      </w:r>
      <w:r>
        <w:rPr>
          <w:color w:val="909191"/>
          <w:sz w:val="20"/>
          <w:szCs w:val="20"/>
        </w:rPr>
        <w:t>Podcast Modul 2</w:t>
      </w:r>
    </w:p>
    <w:p w14:paraId="3794D560" w14:textId="77777777" w:rsidR="00917AD6" w:rsidRDefault="00777EA6" w:rsidP="003E4FE6">
      <w:pPr>
        <w:pStyle w:val="ArialText"/>
        <w:spacing w:after="160"/>
      </w:pPr>
      <w:r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767808" behindDoc="0" locked="1" layoutInCell="1" allowOverlap="1" wp14:anchorId="0DBADD1C" wp14:editId="54C13FCE">
            <wp:simplePos x="0" y="0"/>
            <wp:positionH relativeFrom="column">
              <wp:posOffset>3376930</wp:posOffset>
            </wp:positionH>
            <wp:positionV relativeFrom="page">
              <wp:posOffset>-352425</wp:posOffset>
            </wp:positionV>
            <wp:extent cx="3635375" cy="2044700"/>
            <wp:effectExtent l="0" t="0" r="0" b="0"/>
            <wp:wrapNone/>
            <wp:docPr id="568493986" name="Grafik 568493986" descr="Ein Bild, das Screenshot, Text, Schrift, Visitenkarte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8493986" name="Grafik 568493986" descr="Ein Bild, das Screenshot, Text, Schrift, Visitenkarte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D4E32" w:rsidRPr="00622376">
        <w:rPr>
          <w:rFonts w:eastAsia="Calibri" w:cs="Calibri"/>
          <w:noProof/>
          <w:color w:val="909191"/>
        </w:rPr>
        <mc:AlternateContent>
          <mc:Choice Requires="wpg">
            <w:drawing>
              <wp:anchor distT="0" distB="0" distL="114300" distR="114300" simplePos="0" relativeHeight="251685888" behindDoc="1" locked="0" layoutInCell="1" allowOverlap="1" wp14:anchorId="14B9AA5D" wp14:editId="31C9742C">
                <wp:simplePos x="0" y="0"/>
                <wp:positionH relativeFrom="margin">
                  <wp:posOffset>87849</wp:posOffset>
                </wp:positionH>
                <wp:positionV relativeFrom="page">
                  <wp:posOffset>542925</wp:posOffset>
                </wp:positionV>
                <wp:extent cx="4535805" cy="0"/>
                <wp:effectExtent l="0" t="0" r="0" b="0"/>
                <wp:wrapNone/>
                <wp:docPr id="11052" name="Group 1105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35805" cy="0"/>
                          <a:chOff x="0" y="0"/>
                          <a:chExt cx="4545000" cy="12700"/>
                        </a:xfrm>
                      </wpg:grpSpPr>
                      <wps:wsp>
                        <wps:cNvPr id="121" name="Shape 121"/>
                        <wps:cNvSpPr/>
                        <wps:spPr>
                          <a:xfrm>
                            <a:off x="0" y="0"/>
                            <a:ext cx="454500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545000">
                                <a:moveTo>
                                  <a:pt x="0" y="0"/>
                                </a:moveTo>
                                <a:lnTo>
                                  <a:pt x="4545000" y="0"/>
                                </a:lnTo>
                              </a:path>
                            </a:pathLst>
                          </a:custGeom>
                          <a:ln w="15875" cap="flat">
                            <a:miter lim="100000"/>
                          </a:ln>
                        </wps:spPr>
                        <wps:style>
                          <a:lnRef idx="1">
                            <a:srgbClr val="909191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3C36735" id="Group 11052" o:spid="_x0000_s1026" style="position:absolute;margin-left:6.9pt;margin-top:42.75pt;width:357.15pt;height:0;z-index:-251630592;mso-position-horizontal-relative:margin;mso-position-vertical-relative:page;mso-width-relative:margin;mso-height-relative:margin" coordsize="45450,1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">
                <v:shape id="Shape 121" o:spid="_x0000_s1027" style="position:absolute;width:45450;height:0;visibility:visible;mso-wrap-style:square;v-text-anchor:top" coordsize="4545000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" path="m,l4545000,e" filled="f" strokecolor="#909191" strokeweight="1.25pt">
                  <v:stroke miterlimit="1" joinstyle="miter"/>
                  <v:path arrowok="t" textboxrect="0,0,4545000,0"/>
                </v:shape>
                <w10:wrap anchorx="margin" anchory="page"/>
              </v:group>
            </w:pict>
          </mc:Fallback>
        </mc:AlternateContent>
      </w:r>
    </w:p>
    <w:p w14:paraId="160CB396" w14:textId="77777777" w:rsidR="008F3A04" w:rsidRDefault="008F3A04" w:rsidP="008F3A04">
      <w:pPr>
        <w:pStyle w:val="ArialBeschreibunggrau"/>
        <w:spacing w:line="264" w:lineRule="auto"/>
        <w:ind w:left="11" w:firstLine="125"/>
      </w:pPr>
      <w:r w:rsidRPr="00004EC3">
        <w:t xml:space="preserve">Wir produzieren einen Literaturpodcast </w:t>
      </w:r>
    </w:p>
    <w:p w14:paraId="00523A38" w14:textId="77777777" w:rsidR="008F3A04" w:rsidRPr="00622376" w:rsidRDefault="008F3A04" w:rsidP="008F3A04">
      <w:pPr>
        <w:pStyle w:val="ArialBeschreibunggrau"/>
        <w:spacing w:line="264" w:lineRule="auto"/>
        <w:ind w:left="11" w:firstLine="125"/>
      </w:pPr>
      <w:r>
        <w:t>www.planet-schule.de</w:t>
      </w:r>
    </w:p>
    <w:p w14:paraId="6D9016B6" w14:textId="77777777" w:rsidR="008F3A04" w:rsidRDefault="008F3A04" w:rsidP="008F3A04">
      <w:pPr>
        <w:pStyle w:val="ArialBeschreibunggrau"/>
        <w:ind w:firstLine="122"/>
        <w:rPr>
          <w:szCs w:val="16"/>
        </w:rPr>
      </w:pPr>
    </w:p>
    <w:p w14:paraId="4BC42FF1" w14:textId="77777777" w:rsidR="008F3A04" w:rsidRPr="00FE69F9" w:rsidRDefault="008F3A04" w:rsidP="008F3A04">
      <w:pPr>
        <w:pStyle w:val="ArialBeschreibunggrau"/>
        <w:ind w:firstLine="122"/>
        <w:rPr>
          <w:color w:val="000000" w:themeColor="text1"/>
        </w:rPr>
      </w:pPr>
      <w:r w:rsidRPr="00FE69F9">
        <w:rPr>
          <w:color w:val="000000" w:themeColor="text1"/>
        </w:rPr>
        <w:t>Name:</w:t>
      </w:r>
    </w:p>
    <w:p w14:paraId="170C151A" w14:textId="77777777" w:rsidR="007D55CD" w:rsidRDefault="007D55CD" w:rsidP="007D55CD">
      <w:pPr>
        <w:pStyle w:val="ArialText"/>
        <w:spacing w:after="240" w:line="240" w:lineRule="auto"/>
      </w:pPr>
    </w:p>
    <w:p w14:paraId="16BEF3AF" w14:textId="482D9078" w:rsidR="00917AD6" w:rsidRPr="00917AD6" w:rsidRDefault="007D55CD" w:rsidP="007D55CD">
      <w:pPr>
        <w:pStyle w:val="ArialText"/>
        <w:spacing w:after="120" w:line="240" w:lineRule="auto"/>
        <w:ind w:left="141" w:hanging="11"/>
      </w:pPr>
      <w:r>
        <w:t>Modul 2:</w:t>
      </w:r>
    </w:p>
    <w:p w14:paraId="660476BB" w14:textId="6F9D3974" w:rsidR="00E1332E" w:rsidRPr="008F3A04" w:rsidRDefault="007D55CD" w:rsidP="007D55CD">
      <w:pPr>
        <w:pStyle w:val="Arialberschrift"/>
        <w:spacing w:after="240"/>
      </w:pPr>
      <w:r>
        <w:rPr>
          <w:rFonts w:ascii="Calibri" w:eastAsia="Calibri" w:hAnsi="Calibri" w:cs="Calibri"/>
          <w:noProof/>
          <w:color w:val="000000"/>
        </w:rPr>
        <mc:AlternateContent>
          <mc:Choice Requires="wpg">
            <w:drawing>
              <wp:anchor distT="0" distB="0" distL="114300" distR="114300" simplePos="0" relativeHeight="251600896" behindDoc="1" locked="0" layoutInCell="1" allowOverlap="1" wp14:anchorId="187A9347" wp14:editId="28F26CDF">
                <wp:simplePos x="0" y="0"/>
                <wp:positionH relativeFrom="leftMargin">
                  <wp:posOffset>415290</wp:posOffset>
                </wp:positionH>
                <wp:positionV relativeFrom="page">
                  <wp:posOffset>2154555</wp:posOffset>
                </wp:positionV>
                <wp:extent cx="278130" cy="278130"/>
                <wp:effectExtent l="19050" t="0" r="26670" b="26670"/>
                <wp:wrapNone/>
                <wp:docPr id="11059" name="Group 1105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78130" cy="278130"/>
                          <a:chOff x="0" y="0"/>
                          <a:chExt cx="278333" cy="278333"/>
                        </a:xfrm>
                      </wpg:grpSpPr>
                      <wps:wsp>
                        <wps:cNvPr id="180" name="Shape 180"/>
                        <wps:cNvSpPr/>
                        <wps:spPr>
                          <a:xfrm>
                            <a:off x="0" y="222814"/>
                            <a:ext cx="21908" cy="555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1908" h="55519">
                                <a:moveTo>
                                  <a:pt x="21908" y="0"/>
                                </a:moveTo>
                                <a:lnTo>
                                  <a:pt x="21908" y="13721"/>
                                </a:lnTo>
                                <a:lnTo>
                                  <a:pt x="21692" y="14244"/>
                                </a:lnTo>
                                <a:lnTo>
                                  <a:pt x="21908" y="14460"/>
                                </a:lnTo>
                                <a:lnTo>
                                  <a:pt x="21908" y="21875"/>
                                </a:lnTo>
                                <a:lnTo>
                                  <a:pt x="19469" y="19439"/>
                                </a:lnTo>
                                <a:lnTo>
                                  <a:pt x="7620" y="48001"/>
                                </a:lnTo>
                                <a:lnTo>
                                  <a:pt x="21908" y="42076"/>
                                </a:lnTo>
                                <a:lnTo>
                                  <a:pt x="21908" y="47859"/>
                                </a:lnTo>
                                <a:lnTo>
                                  <a:pt x="3912" y="55303"/>
                                </a:lnTo>
                                <a:cubicBezTo>
                                  <a:pt x="3492" y="55418"/>
                                  <a:pt x="3175" y="55519"/>
                                  <a:pt x="2858" y="55519"/>
                                </a:cubicBezTo>
                                <a:cubicBezTo>
                                  <a:pt x="2121" y="55519"/>
                                  <a:pt x="1486" y="55303"/>
                                  <a:pt x="953" y="54783"/>
                                </a:cubicBezTo>
                                <a:cubicBezTo>
                                  <a:pt x="216" y="54033"/>
                                  <a:pt x="0" y="52878"/>
                                  <a:pt x="419" y="51925"/>
                                </a:cubicBezTo>
                                <a:lnTo>
                                  <a:pt x="219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1" name="Shape 181"/>
                        <wps:cNvSpPr/>
                        <wps:spPr>
                          <a:xfrm>
                            <a:off x="21908" y="100755"/>
                            <a:ext cx="107944" cy="16991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7944" h="169918">
                                <a:moveTo>
                                  <a:pt x="107944" y="0"/>
                                </a:moveTo>
                                <a:lnTo>
                                  <a:pt x="107944" y="7518"/>
                                </a:lnTo>
                                <a:lnTo>
                                  <a:pt x="15875" y="99587"/>
                                </a:lnTo>
                                <a:lnTo>
                                  <a:pt x="56299" y="139909"/>
                                </a:lnTo>
                                <a:lnTo>
                                  <a:pt x="107944" y="88301"/>
                                </a:lnTo>
                                <a:lnTo>
                                  <a:pt x="107944" y="95978"/>
                                </a:lnTo>
                                <a:lnTo>
                                  <a:pt x="58306" y="145612"/>
                                </a:lnTo>
                                <a:cubicBezTo>
                                  <a:pt x="58103" y="145828"/>
                                  <a:pt x="57785" y="146044"/>
                                  <a:pt x="57468" y="146145"/>
                                </a:cubicBezTo>
                                <a:lnTo>
                                  <a:pt x="0" y="169918"/>
                                </a:lnTo>
                                <a:lnTo>
                                  <a:pt x="0" y="164135"/>
                                </a:lnTo>
                                <a:lnTo>
                                  <a:pt x="14288" y="158210"/>
                                </a:lnTo>
                                <a:lnTo>
                                  <a:pt x="0" y="143933"/>
                                </a:lnTo>
                                <a:lnTo>
                                  <a:pt x="0" y="136519"/>
                                </a:lnTo>
                                <a:lnTo>
                                  <a:pt x="19571" y="156089"/>
                                </a:lnTo>
                                <a:lnTo>
                                  <a:pt x="51638" y="142754"/>
                                </a:lnTo>
                                <a:lnTo>
                                  <a:pt x="13017" y="104235"/>
                                </a:lnTo>
                                <a:lnTo>
                                  <a:pt x="0" y="135780"/>
                                </a:lnTo>
                                <a:lnTo>
                                  <a:pt x="0" y="122058"/>
                                </a:lnTo>
                                <a:lnTo>
                                  <a:pt x="9741" y="98520"/>
                                </a:lnTo>
                                <a:cubicBezTo>
                                  <a:pt x="9842" y="98203"/>
                                  <a:pt x="10058" y="97885"/>
                                  <a:pt x="10262" y="97682"/>
                                </a:cubicBezTo>
                                <a:lnTo>
                                  <a:pt x="10794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2" name="Shape 182"/>
                        <wps:cNvSpPr/>
                        <wps:spPr>
                          <a:xfrm>
                            <a:off x="129851" y="102549"/>
                            <a:ext cx="86570" cy="94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4185">
                                <a:moveTo>
                                  <a:pt x="86570" y="0"/>
                                </a:moveTo>
                                <a:lnTo>
                                  <a:pt x="86570" y="7623"/>
                                </a:lnTo>
                                <a:lnTo>
                                  <a:pt x="0" y="94185"/>
                                </a:lnTo>
                                <a:lnTo>
                                  <a:pt x="0" y="86508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3" name="Shape 183"/>
                        <wps:cNvSpPr/>
                        <wps:spPr>
                          <a:xfrm>
                            <a:off x="129851" y="15845"/>
                            <a:ext cx="86570" cy="924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6570" h="92428">
                                <a:moveTo>
                                  <a:pt x="86570" y="0"/>
                                </a:moveTo>
                                <a:lnTo>
                                  <a:pt x="86570" y="6188"/>
                                </a:lnTo>
                                <a:lnTo>
                                  <a:pt x="84766" y="7650"/>
                                </a:lnTo>
                                <a:lnTo>
                                  <a:pt x="84449" y="7967"/>
                                </a:lnTo>
                                <a:lnTo>
                                  <a:pt x="81172" y="11256"/>
                                </a:lnTo>
                                <a:lnTo>
                                  <a:pt x="86570" y="16654"/>
                                </a:lnTo>
                                <a:lnTo>
                                  <a:pt x="86570" y="24160"/>
                                </a:lnTo>
                                <a:lnTo>
                                  <a:pt x="77362" y="14952"/>
                                </a:lnTo>
                                <a:lnTo>
                                  <a:pt x="55353" y="36974"/>
                                </a:lnTo>
                                <a:lnTo>
                                  <a:pt x="86570" y="68190"/>
                                </a:lnTo>
                                <a:lnTo>
                                  <a:pt x="86570" y="75709"/>
                                </a:lnTo>
                                <a:lnTo>
                                  <a:pt x="51645" y="40784"/>
                                </a:lnTo>
                                <a:lnTo>
                                  <a:pt x="0" y="92428"/>
                                </a:lnTo>
                                <a:lnTo>
                                  <a:pt x="0" y="84910"/>
                                </a:lnTo>
                                <a:lnTo>
                                  <a:pt x="80956" y="3954"/>
                                </a:lnTo>
                                <a:lnTo>
                                  <a:pt x="8657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4" name="Shape 184"/>
                        <wps:cNvSpPr/>
                        <wps:spPr>
                          <a:xfrm>
                            <a:off x="216421" y="7987"/>
                            <a:ext cx="61912" cy="1021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1912" h="102185">
                                <a:moveTo>
                                  <a:pt x="20553" y="681"/>
                                </a:moveTo>
                                <a:cubicBezTo>
                                  <a:pt x="28226" y="2043"/>
                                  <a:pt x="34919" y="7361"/>
                                  <a:pt x="40843" y="13286"/>
                                </a:cubicBezTo>
                                <a:lnTo>
                                  <a:pt x="41059" y="13502"/>
                                </a:lnTo>
                                <a:cubicBezTo>
                                  <a:pt x="52705" y="25566"/>
                                  <a:pt x="61912" y="40489"/>
                                  <a:pt x="42012" y="60174"/>
                                </a:cubicBezTo>
                                <a:lnTo>
                                  <a:pt x="36932" y="65254"/>
                                </a:lnTo>
                                <a:lnTo>
                                  <a:pt x="11214" y="90972"/>
                                </a:lnTo>
                                <a:lnTo>
                                  <a:pt x="0" y="102185"/>
                                </a:lnTo>
                                <a:lnTo>
                                  <a:pt x="0" y="94562"/>
                                </a:lnTo>
                                <a:lnTo>
                                  <a:pt x="5499" y="89066"/>
                                </a:lnTo>
                                <a:lnTo>
                                  <a:pt x="0" y="83567"/>
                                </a:lnTo>
                                <a:lnTo>
                                  <a:pt x="0" y="76049"/>
                                </a:lnTo>
                                <a:lnTo>
                                  <a:pt x="9207" y="85256"/>
                                </a:lnTo>
                                <a:lnTo>
                                  <a:pt x="31217" y="63235"/>
                                </a:lnTo>
                                <a:lnTo>
                                  <a:pt x="0" y="32018"/>
                                </a:lnTo>
                                <a:lnTo>
                                  <a:pt x="0" y="24512"/>
                                </a:lnTo>
                                <a:lnTo>
                                  <a:pt x="35027" y="59539"/>
                                </a:lnTo>
                                <a:lnTo>
                                  <a:pt x="38417" y="56262"/>
                                </a:lnTo>
                                <a:cubicBezTo>
                                  <a:pt x="54077" y="40806"/>
                                  <a:pt x="49632" y="29910"/>
                                  <a:pt x="37351" y="17210"/>
                                </a:cubicBezTo>
                                <a:lnTo>
                                  <a:pt x="37147" y="16994"/>
                                </a:lnTo>
                                <a:cubicBezTo>
                                  <a:pt x="28734" y="8631"/>
                                  <a:pt x="21800" y="5456"/>
                                  <a:pt x="15567" y="5773"/>
                                </a:cubicBezTo>
                                <a:cubicBezTo>
                                  <a:pt x="12451" y="5932"/>
                                  <a:pt x="9510" y="6964"/>
                                  <a:pt x="6647" y="8657"/>
                                </a:cubicBezTo>
                                <a:lnTo>
                                  <a:pt x="0" y="14046"/>
                                </a:lnTo>
                                <a:lnTo>
                                  <a:pt x="0" y="7858"/>
                                </a:lnTo>
                                <a:lnTo>
                                  <a:pt x="8284" y="2024"/>
                                </a:lnTo>
                                <a:cubicBezTo>
                                  <a:pt x="12636" y="308"/>
                                  <a:pt x="16717" y="0"/>
                                  <a:pt x="20553" y="681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00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347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5" name="Shape 185"/>
                        <wps:cNvSpPr/>
                        <wps:spPr>
                          <a:xfrm>
                            <a:off x="0" y="0"/>
                            <a:ext cx="278333" cy="2783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78333" h="278333">
                                <a:moveTo>
                                  <a:pt x="257480" y="21488"/>
                                </a:moveTo>
                                <a:lnTo>
                                  <a:pt x="257264" y="21273"/>
                                </a:lnTo>
                                <a:cubicBezTo>
                                  <a:pt x="245415" y="9423"/>
                                  <a:pt x="230492" y="0"/>
                                  <a:pt x="210807" y="19799"/>
                                </a:cubicBezTo>
                                <a:lnTo>
                                  <a:pt x="32169" y="198438"/>
                                </a:lnTo>
                                <a:cubicBezTo>
                                  <a:pt x="31966" y="198641"/>
                                  <a:pt x="31750" y="198958"/>
                                  <a:pt x="31648" y="199276"/>
                                </a:cubicBezTo>
                                <a:lnTo>
                                  <a:pt x="419" y="274739"/>
                                </a:lnTo>
                                <a:cubicBezTo>
                                  <a:pt x="0" y="275692"/>
                                  <a:pt x="216" y="276847"/>
                                  <a:pt x="953" y="277597"/>
                                </a:cubicBezTo>
                                <a:cubicBezTo>
                                  <a:pt x="1486" y="278117"/>
                                  <a:pt x="2121" y="278333"/>
                                  <a:pt x="2858" y="278333"/>
                                </a:cubicBezTo>
                                <a:cubicBezTo>
                                  <a:pt x="3175" y="278333"/>
                                  <a:pt x="3492" y="278232"/>
                                  <a:pt x="3912" y="278117"/>
                                </a:cubicBezTo>
                                <a:lnTo>
                                  <a:pt x="79375" y="246901"/>
                                </a:lnTo>
                                <a:cubicBezTo>
                                  <a:pt x="79692" y="246799"/>
                                  <a:pt x="80010" y="246583"/>
                                  <a:pt x="80213" y="246367"/>
                                </a:cubicBezTo>
                                <a:lnTo>
                                  <a:pt x="227635" y="98958"/>
                                </a:lnTo>
                                <a:lnTo>
                                  <a:pt x="253352" y="73241"/>
                                </a:lnTo>
                                <a:lnTo>
                                  <a:pt x="258432" y="68161"/>
                                </a:lnTo>
                                <a:cubicBezTo>
                                  <a:pt x="278333" y="48476"/>
                                  <a:pt x="269126" y="33553"/>
                                  <a:pt x="257480" y="21488"/>
                                </a:cubicBez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6" name="Shape 186"/>
                        <wps:cNvSpPr/>
                        <wps:spPr>
                          <a:xfrm>
                            <a:off x="185204" y="30798"/>
                            <a:ext cx="62433" cy="624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433" h="62446">
                                <a:moveTo>
                                  <a:pt x="40424" y="62446"/>
                                </a:moveTo>
                                <a:lnTo>
                                  <a:pt x="0" y="22022"/>
                                </a:lnTo>
                                <a:lnTo>
                                  <a:pt x="22009" y="0"/>
                                </a:lnTo>
                                <a:lnTo>
                                  <a:pt x="62433" y="40424"/>
                                </a:lnTo>
                                <a:lnTo>
                                  <a:pt x="40424" y="62446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7" name="Shape 187"/>
                        <wps:cNvSpPr/>
                        <wps:spPr>
                          <a:xfrm>
                            <a:off x="37783" y="56629"/>
                            <a:ext cx="184137" cy="184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84137" h="184036">
                                <a:moveTo>
                                  <a:pt x="0" y="143713"/>
                                </a:moveTo>
                                <a:lnTo>
                                  <a:pt x="143713" y="0"/>
                                </a:lnTo>
                                <a:lnTo>
                                  <a:pt x="184137" y="40424"/>
                                </a:lnTo>
                                <a:lnTo>
                                  <a:pt x="40424" y="184036"/>
                                </a:lnTo>
                                <a:lnTo>
                                  <a:pt x="0" y="143713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8" name="Shape 188"/>
                        <wps:cNvSpPr/>
                        <wps:spPr>
                          <a:xfrm>
                            <a:off x="21692" y="204991"/>
                            <a:ext cx="51854" cy="518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54" h="51854">
                                <a:moveTo>
                                  <a:pt x="13233" y="0"/>
                                </a:moveTo>
                                <a:lnTo>
                                  <a:pt x="51854" y="38519"/>
                                </a:lnTo>
                                <a:lnTo>
                                  <a:pt x="19787" y="51854"/>
                                </a:lnTo>
                                <a:lnTo>
                                  <a:pt x="0" y="32067"/>
                                </a:lnTo>
                                <a:lnTo>
                                  <a:pt x="13233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9" name="Shape 189"/>
                        <wps:cNvSpPr/>
                        <wps:spPr>
                          <a:xfrm>
                            <a:off x="7620" y="242252"/>
                            <a:ext cx="28575" cy="285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75" h="28562">
                                <a:moveTo>
                                  <a:pt x="11849" y="0"/>
                                </a:moveTo>
                                <a:lnTo>
                                  <a:pt x="28575" y="16713"/>
                                </a:lnTo>
                                <a:lnTo>
                                  <a:pt x="0" y="28562"/>
                                </a:lnTo>
                                <a:lnTo>
                                  <a:pt x="11849" y="0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0" name="Shape 190"/>
                        <wps:cNvSpPr/>
                        <wps:spPr>
                          <a:xfrm>
                            <a:off x="211023" y="8255"/>
                            <a:ext cx="59474" cy="592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9474" h="59271">
                                <a:moveTo>
                                  <a:pt x="40424" y="59271"/>
                                </a:moveTo>
                                <a:lnTo>
                                  <a:pt x="0" y="18847"/>
                                </a:lnTo>
                                <a:lnTo>
                                  <a:pt x="3277" y="15558"/>
                                </a:lnTo>
                                <a:lnTo>
                                  <a:pt x="3594" y="15240"/>
                                </a:lnTo>
                                <a:cubicBezTo>
                                  <a:pt x="14808" y="4026"/>
                                  <a:pt x="25718" y="0"/>
                                  <a:pt x="42545" y="16726"/>
                                </a:cubicBezTo>
                                <a:lnTo>
                                  <a:pt x="42748" y="16942"/>
                                </a:lnTo>
                                <a:cubicBezTo>
                                  <a:pt x="55029" y="29642"/>
                                  <a:pt x="59474" y="40538"/>
                                  <a:pt x="43815" y="55994"/>
                                </a:cubicBezTo>
                                <a:lnTo>
                                  <a:pt x="40424" y="59271"/>
                                </a:lnTo>
                                <a:close/>
                              </a:path>
                            </a:pathLst>
                          </a:custGeom>
                          <a:ln w="3175" cap="flat">
                            <a:miter lim="127000"/>
                          </a:ln>
                        </wps:spPr>
                        <wps:style>
                          <a:lnRef idx="1">
                            <a:srgbClr val="00347D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65E2A1D" id="Group 11059" o:spid="_x0000_s1026" style="position:absolute;margin-left:32.7pt;margin-top:169.65pt;width:21.9pt;height:21.9pt;z-index:-251715584;mso-position-horizontal-relative:left-margin-area;mso-position-vertical-relative:page" coordsize="278333,27833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">
                <v:shape id="Shape 180" o:spid="_x0000_s1027" style="position:absolute;top:222814;width:21908;height:55519;visibility:visible;mso-wrap-style:square;v-text-anchor:top" coordsize="21908,555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" path="m21908,r,13721l21692,14244r216,216l21908,21875,19469,19439,7620,48001,21908,42076r,5783l3912,55303v-420,115,-737,216,-1054,216c2121,55519,1486,55303,953,54783,216,54033,,52878,419,51925l21908,xe" fillcolor="#00347d" stroked="f" strokeweight="0">
                  <v:stroke miterlimit="1" joinstyle="miter"/>
                  <v:path arrowok="t" textboxrect="0,0,21908,55519"/>
                </v:shape>
                <v:shape id="Shape 181" o:spid="_x0000_s1028" style="position:absolute;left:21908;top:100755;width:107944;height:169918;visibility:visible;mso-wrap-style:square;v-text-anchor:top" coordsize="107944,1699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" path="m107944,r,7518l15875,99587r40424,40322l107944,88301r,7677l58306,145612v-203,216,-521,432,-838,533l,169918r,-5783l14288,158210,,143933r,-7414l19571,156089,51638,142754,13017,104235,,135780,,122058,9741,98520v101,-317,317,-635,521,-838l107944,xe" fillcolor="#00347d" stroked="f" strokeweight="0">
                  <v:stroke miterlimit="1" joinstyle="miter"/>
                  <v:path arrowok="t" textboxrect="0,0,107944,169918"/>
                </v:shape>
                <v:shape id="Shape 182" o:spid="_x0000_s1029" style="position:absolute;left:129851;top:102549;width:86570;height:94185;visibility:visible;mso-wrap-style:square;v-text-anchor:top" coordsize="86570,94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" path="m86570,r,7623l,94185,,86508,86570,xe" fillcolor="#00347d" stroked="f" strokeweight="0">
                  <v:stroke miterlimit="1" joinstyle="miter"/>
                  <v:path arrowok="t" textboxrect="0,0,86570,94185"/>
                </v:shape>
                <v:shape id="Shape 183" o:spid="_x0000_s1030" style="position:absolute;left:129851;top:15845;width:86570;height:92428;visibility:visible;mso-wrap-style:square;v-text-anchor:top" coordsize="86570,924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" path="m86570,r,6188l84766,7650r-317,317l81172,11256r5398,5398l86570,24160,77362,14952,55353,36974,86570,68190r,7519l51645,40784,,92428,,84910,80956,3954,86570,xe" fillcolor="#00347d" stroked="f" strokeweight="0">
                  <v:stroke miterlimit="1" joinstyle="miter"/>
                  <v:path arrowok="t" textboxrect="0,0,86570,92428"/>
                </v:shape>
                <v:shape id="Shape 184" o:spid="_x0000_s1031" style="position:absolute;left:216421;top:7987;width:61912;height:102185;visibility:visible;mso-wrap-style:square;v-text-anchor:top" coordsize="61912,1021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" path="m20553,681v7673,1362,14366,6680,20290,12605l41059,13502v11646,12064,20853,26987,953,46672l36932,65254,11214,90972,,102185,,94562,5499,89066,,83567,,76049r9207,9207l31217,63235,,32018,,24512,35027,59539r3390,-3277c54077,40806,49632,29910,37351,17210r-204,-216c28734,8631,21800,5456,15567,5773,12451,5932,9510,6964,6647,8657l,14046,,7858,8284,2024c12636,308,16717,,20553,681xe" fillcolor="#00347d" stroked="f" strokeweight="0">
                  <v:stroke miterlimit="1" joinstyle="miter"/>
                  <v:path arrowok="t" textboxrect="0,0,61912,102185"/>
                </v:shape>
                <v:shape id="Shape 185" o:spid="_x0000_s1032" style="position:absolute;width:278333;height:278333;visibility:visible;mso-wrap-style:square;v-text-anchor:top" coordsize="278333,2783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" path="m257480,21488r-216,-215c245415,9423,230492,,210807,19799l32169,198438v-203,203,-419,520,-521,838l419,274739v-419,953,-203,2108,534,2858c1486,278117,2121,278333,2858,278333v317,,634,-101,1054,-216l79375,246901v317,-102,635,-318,838,-534l227635,98958,253352,73241r5080,-5080c278333,48476,269126,33553,257480,21488xe" filled="f" strokecolor="#00347d" strokeweight=".25pt">
                  <v:stroke miterlimit="83231f" joinstyle="miter"/>
                  <v:path arrowok="t" textboxrect="0,0,278333,278333"/>
                </v:shape>
                <v:shape id="Shape 186" o:spid="_x0000_s1033" style="position:absolute;left:185204;top:30798;width:62433;height:62446;visibility:visible;mso-wrap-style:square;v-text-anchor:top" coordsize="62433,624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" path="m40424,62446l,22022,22009,,62433,40424,40424,62446xe" filled="f" strokecolor="#00347d" strokeweight=".25pt">
                  <v:stroke miterlimit="83231f" joinstyle="miter"/>
                  <v:path arrowok="t" textboxrect="0,0,62433,62446"/>
                </v:shape>
                <v:shape id="Shape 187" o:spid="_x0000_s1034" style="position:absolute;left:37783;top:56629;width:184137;height:184036;visibility:visible;mso-wrap-style:square;v-text-anchor:top" coordsize="184137,1840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" path="m,143713l143713,r40424,40424l40424,184036,,143713xe" filled="f" strokecolor="#00347d" strokeweight=".25pt">
                  <v:stroke miterlimit="83231f" joinstyle="miter"/>
                  <v:path arrowok="t" textboxrect="0,0,184137,184036"/>
                </v:shape>
                <v:shape id="Shape 188" o:spid="_x0000_s1035" style="position:absolute;left:21692;top:204991;width:51854;height:51854;visibility:visible;mso-wrap-style:square;v-text-anchor:top" coordsize="51854,5185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" path="m13233,l51854,38519,19787,51854,,32067,13233,xe" filled="f" strokecolor="#00347d" strokeweight=".25pt">
                  <v:stroke miterlimit="83231f" joinstyle="miter"/>
                  <v:path arrowok="t" textboxrect="0,0,51854,51854"/>
                </v:shape>
                <v:shape id="Shape 189" o:spid="_x0000_s1036" style="position:absolute;left:7620;top:242252;width:28575;height:28562;visibility:visible;mso-wrap-style:square;v-text-anchor:top" coordsize="28575,2856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" path="m11849,l28575,16713,,28562,11849,xe" filled="f" strokecolor="#00347d" strokeweight=".25pt">
                  <v:stroke miterlimit="83231f" joinstyle="miter"/>
                  <v:path arrowok="t" textboxrect="0,0,28575,28562"/>
                </v:shape>
                <v:shape id="Shape 190" o:spid="_x0000_s1037" style="position:absolute;left:211023;top:8255;width:59474;height:59271;visibility:visible;mso-wrap-style:square;v-text-anchor:top" coordsize="59474,59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" path="m40424,59271l,18847,3277,15558r317,-318c14808,4026,25718,,42545,16726r203,216c55029,29642,59474,40538,43815,55994r-3391,3277xe" filled="f" strokecolor="#00347d" strokeweight=".25pt">
                  <v:stroke miterlimit="83231f" joinstyle="miter"/>
                  <v:path arrowok="t" textboxrect="0,0,59474,59271"/>
                </v:shape>
                <w10:wrap anchorx="margin" anchory="page"/>
              </v:group>
            </w:pict>
          </mc:Fallback>
        </mc:AlternateContent>
      </w:r>
      <w:r w:rsidR="00291B3E">
        <w:t>Newsflash: Was war da eigentlich los?</w:t>
      </w:r>
    </w:p>
    <w:p w14:paraId="1879F902" w14:textId="45973251" w:rsidR="000E20C8" w:rsidRPr="007D55CD" w:rsidRDefault="00004EC3" w:rsidP="007D55CD">
      <w:pPr>
        <w:pStyle w:val="ArialText"/>
        <w:spacing w:after="240" w:line="240" w:lineRule="auto"/>
        <w:ind w:left="141" w:hanging="11"/>
        <w:rPr>
          <w:b/>
        </w:rPr>
      </w:pPr>
      <w:r w:rsidRPr="007D55CD">
        <w:rPr>
          <w:b/>
        </w:rPr>
        <w:t>Recherchiere</w:t>
      </w:r>
      <w:r w:rsidR="003E4FE6" w:rsidRPr="007D55CD">
        <w:rPr>
          <w:b/>
        </w:rPr>
        <w:t>, was zu der Zeit, als der Text veröffentlicht wurde,</w:t>
      </w:r>
      <w:r w:rsidR="00291B3E" w:rsidRPr="007D55CD">
        <w:rPr>
          <w:b/>
        </w:rPr>
        <w:t xml:space="preserve"> im Land los war.</w:t>
      </w:r>
    </w:p>
    <w:p w14:paraId="391A1602" w14:textId="77777777" w:rsidR="00917AD6" w:rsidRPr="008F3A04" w:rsidRDefault="00917AD6" w:rsidP="007D55CD">
      <w:pPr>
        <w:pStyle w:val="ArialText"/>
        <w:spacing w:after="240" w:line="240" w:lineRule="auto"/>
        <w:ind w:left="141" w:hanging="11"/>
      </w:pPr>
    </w:p>
    <w:p w14:paraId="60C5C8B2" w14:textId="09D92C4B" w:rsidR="007E33B6" w:rsidRPr="008F3A04" w:rsidRDefault="00291B3E" w:rsidP="007D55CD">
      <w:pPr>
        <w:pStyle w:val="ArialText"/>
        <w:spacing w:after="240" w:line="240" w:lineRule="auto"/>
        <w:ind w:left="141" w:hanging="11"/>
      </w:pPr>
      <w:r w:rsidRPr="008F3A04">
        <w:t>Wie sah das Leben für die Menschen zu dieser Zeit aus?</w:t>
      </w:r>
    </w:p>
    <w:p w14:paraId="1EB141D6" w14:textId="6C34E0DD" w:rsidR="00592A6A" w:rsidRPr="008F3A04" w:rsidRDefault="00592A6A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511278B6" w14:textId="77777777" w:rsidR="00291B3E" w:rsidRPr="008F3A04" w:rsidRDefault="00291B3E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166E14BC" w14:textId="77777777" w:rsidR="00291B3E" w:rsidRPr="008F3A04" w:rsidRDefault="00291B3E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27419F38" w14:textId="2D10D6E7" w:rsidR="00291B3E" w:rsidRPr="008F3A04" w:rsidRDefault="00291B3E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1ED49461" w14:textId="77777777" w:rsidR="003E4FE6" w:rsidRPr="008F3A04" w:rsidRDefault="003E4FE6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22FC4963" w14:textId="637CDF7D" w:rsidR="000E20C8" w:rsidRPr="008F3A04" w:rsidRDefault="003E4FE6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0F33C070" w14:textId="77777777" w:rsidR="00592A6A" w:rsidRPr="008F3A04" w:rsidRDefault="00592A6A" w:rsidP="007D55CD">
      <w:pPr>
        <w:pStyle w:val="ArialText"/>
        <w:spacing w:after="240" w:line="240" w:lineRule="auto"/>
        <w:ind w:left="141" w:hanging="11"/>
      </w:pPr>
    </w:p>
    <w:p w14:paraId="39482C4B" w14:textId="5AE487F7" w:rsidR="00592A6A" w:rsidRPr="008F3A04" w:rsidRDefault="00291B3E" w:rsidP="007D55CD">
      <w:pPr>
        <w:pStyle w:val="ArialText"/>
        <w:spacing w:after="240" w:line="240" w:lineRule="auto"/>
        <w:ind w:left="141" w:hanging="11"/>
      </w:pPr>
      <w:r w:rsidRPr="008F3A04">
        <w:t>Welche wichtigen Ereignisse (politisch und/oder gesellschaftlich) sind zu dieser Zeit passiert?</w:t>
      </w:r>
    </w:p>
    <w:p w14:paraId="20D80AB2" w14:textId="5EF0E062" w:rsidR="00592A6A" w:rsidRPr="008F3A04" w:rsidRDefault="00592A6A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39A6AEC0" w14:textId="77777777" w:rsidR="000E20C8" w:rsidRPr="008F3A04" w:rsidRDefault="000E20C8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181E323B" w14:textId="5979CDA7" w:rsidR="00291B3E" w:rsidRPr="008F3A04" w:rsidRDefault="00291B3E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0F4D65A8" w14:textId="77777777" w:rsidR="00291B3E" w:rsidRPr="008F3A04" w:rsidRDefault="00291B3E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3BB49386" w14:textId="77777777" w:rsidR="003E4FE6" w:rsidRPr="008F3A04" w:rsidRDefault="003E4FE6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198C6077" w14:textId="77777777" w:rsidR="003E4FE6" w:rsidRPr="008F3A04" w:rsidRDefault="003E4FE6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4236963C" w14:textId="4896A86F" w:rsidR="003E4FE6" w:rsidRPr="008F3A04" w:rsidRDefault="003E4FE6" w:rsidP="007D55CD">
      <w:pPr>
        <w:pStyle w:val="ArialText"/>
        <w:spacing w:after="240" w:line="240" w:lineRule="auto"/>
        <w:ind w:left="0" w:firstLine="0"/>
      </w:pPr>
    </w:p>
    <w:p w14:paraId="618AD48A" w14:textId="02767B8A" w:rsidR="000E20C8" w:rsidRPr="008F3A04" w:rsidRDefault="00291B3E" w:rsidP="007D55CD">
      <w:pPr>
        <w:pStyle w:val="ArialText"/>
        <w:spacing w:after="240" w:line="240" w:lineRule="auto"/>
        <w:ind w:left="141" w:hanging="11"/>
      </w:pPr>
      <w:r w:rsidRPr="008F3A04">
        <w:t>Was prägte die Stimmung der Menschen zu dieser Zeit?</w:t>
      </w:r>
    </w:p>
    <w:p w14:paraId="5985E323" w14:textId="77777777" w:rsidR="000E20C8" w:rsidRPr="008F3A04" w:rsidRDefault="000E20C8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00679879" w14:textId="77777777" w:rsidR="000E20C8" w:rsidRPr="008F3A04" w:rsidRDefault="000E20C8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21511CDF" w14:textId="77777777" w:rsidR="000E20C8" w:rsidRPr="008F3A04" w:rsidRDefault="000E20C8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6CA15C6E" w14:textId="77777777" w:rsidR="00291B3E" w:rsidRPr="008F3A04" w:rsidRDefault="00291B3E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5150893C" w14:textId="77777777" w:rsidR="003E4FE6" w:rsidRPr="008F3A04" w:rsidRDefault="003E4FE6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p w14:paraId="176C4D15" w14:textId="267932F2" w:rsidR="00FB798E" w:rsidRPr="008F3A04" w:rsidRDefault="003E4FE6" w:rsidP="007D55CD">
      <w:pPr>
        <w:pStyle w:val="ArialText"/>
        <w:spacing w:after="240" w:line="240" w:lineRule="auto"/>
        <w:ind w:left="141" w:hanging="11"/>
      </w:pPr>
      <w:r w:rsidRPr="008F3A04">
        <w:t>____________________________________________________________________________</w:t>
      </w:r>
    </w:p>
    <w:sectPr w:rsidR="00FB798E" w:rsidRPr="008F3A04" w:rsidSect="000B0961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244" w:right="794" w:bottom="249" w:left="1134" w:header="0" w:footer="624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CBE2C5" w14:textId="77777777" w:rsidR="004E7638" w:rsidRDefault="004E7638">
      <w:pPr>
        <w:spacing w:after="0" w:line="240" w:lineRule="auto"/>
      </w:pPr>
      <w:r>
        <w:separator/>
      </w:r>
    </w:p>
  </w:endnote>
  <w:endnote w:type="continuationSeparator" w:id="0">
    <w:p w14:paraId="0EBC1525" w14:textId="77777777" w:rsidR="004E7638" w:rsidRDefault="004E76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heSans C5 SemiLight">
    <w:altName w:val="Calibri"/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Plain">
    <w:altName w:val="Calibri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D9AC4" w14:textId="77777777" w:rsidR="00AA47B5" w:rsidRDefault="00C367E2">
    <w:pPr>
      <w:spacing w:after="0" w:line="259" w:lineRule="auto"/>
      <w:ind w:left="0" w:right="875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09FD172E" wp14:editId="4D6F0864">
              <wp:simplePos x="0" y="0"/>
              <wp:positionH relativeFrom="page">
                <wp:posOffset>855591</wp:posOffset>
              </wp:positionH>
              <wp:positionV relativeFrom="page">
                <wp:posOffset>10211586</wp:posOffset>
              </wp:positionV>
              <wp:extent cx="428117" cy="126009"/>
              <wp:effectExtent l="0" t="0" r="0" b="0"/>
              <wp:wrapSquare wrapText="bothSides"/>
              <wp:docPr id="13747" name="Group 1374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28117" cy="126009"/>
                        <a:chOff x="0" y="0"/>
                        <a:chExt cx="428117" cy="126009"/>
                      </a:xfrm>
                    </wpg:grpSpPr>
                    <wps:wsp>
                      <wps:cNvPr id="13748" name="Shape 13748"/>
                      <wps:cNvSpPr/>
                      <wps:spPr>
                        <a:xfrm>
                          <a:off x="72822" y="6845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49" name="Shape 13749"/>
                      <wps:cNvSpPr/>
                      <wps:spPr>
                        <a:xfrm>
                          <a:off x="204127" y="6045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0" name="Shape 13750"/>
                      <wps:cNvSpPr/>
                      <wps:spPr>
                        <a:xfrm>
                          <a:off x="0" y="4483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30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1" name="Shape 13751"/>
                      <wps:cNvSpPr/>
                      <wps:spPr>
                        <a:xfrm>
                          <a:off x="242754" y="6372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2" name="Shape 13752"/>
                      <wps:cNvSpPr/>
                      <wps:spPr>
                        <a:xfrm>
                          <a:off x="365633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53" name="Shape 13753"/>
                      <wps:cNvSpPr/>
                      <wps:spPr>
                        <a:xfrm>
                          <a:off x="309486" y="0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49A17F26" id="Group 13747" o:spid="_x0000_s1026" style="position:absolute;margin-left:67.35pt;margin-top:804.05pt;width:33.7pt;height:9.9pt;z-index:251676672;mso-position-horizontal-relative:page;mso-position-vertical-relative:page" coordsize="428117,1260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">
              <v:shape id="Shape 13748" o:spid="_x0000_s1027" style="position:absolute;left:72822;top:6845;width:124917;height:113423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13749" o:spid="_x0000_s1028" style="position:absolute;left:204127;top:6045;width:38627;height:11422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13750" o:spid="_x0000_s1029" style="position:absolute;top:4483;width:73889;height:117436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62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13751" o:spid="_x0000_s1030" style="position:absolute;left:242754;top:6372;width:47466;height:113896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83231f" joinstyle="miter"/>
                <v:path arrowok="t" textboxrect="0,0,47466,113896"/>
              </v:shape>
              <v:shape id="Shape 13752" o:spid="_x0000_s1031" style="position:absolute;left:365633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13753" o:spid="_x0000_s1032" style="position:absolute;left:309486;width:62484;height:126009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w10:wrap type="square" anchorx="page" anchory="page"/>
            </v:group>
          </w:pict>
        </mc:Fallback>
      </mc:AlternateContent>
    </w:r>
    <w:r>
      <w:rPr>
        <w:rFonts w:ascii="TheSans C5 Plain" w:eastAsia="TheSans C5 Plain" w:hAnsi="TheSans C5 Plain" w:cs="TheSans C5 Plain"/>
        <w:b/>
        <w:color w:val="909191"/>
      </w:rPr>
      <w:t xml:space="preserve">©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4EE925" w14:textId="3EF4F003" w:rsidR="00AB430E" w:rsidRPr="00CB6221" w:rsidRDefault="0081107C" w:rsidP="001032BF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 w:rsidRPr="00055038">
      <w:rPr>
        <w:rFonts w:ascii="TheSans C5 Plain" w:eastAsia="TheSans C5 Plain" w:hAnsi="TheSans C5 Plain" w:cs="TheSans C5 Plain"/>
        <w:b/>
        <w:noProof/>
        <w:color w:val="909191"/>
      </w:rPr>
      <mc:AlternateContent>
        <mc:Choice Requires="wps">
          <w:drawing>
            <wp:anchor distT="0" distB="0" distL="114300" distR="114300" simplePos="0" relativeHeight="251678720" behindDoc="0" locked="0" layoutInCell="1" allowOverlap="1" wp14:anchorId="5D4224EB" wp14:editId="55A86ED7">
              <wp:simplePos x="0" y="0"/>
              <wp:positionH relativeFrom="margin">
                <wp:posOffset>1259785</wp:posOffset>
              </wp:positionH>
              <wp:positionV relativeFrom="page">
                <wp:posOffset>10090205</wp:posOffset>
              </wp:positionV>
              <wp:extent cx="5008245" cy="318052"/>
              <wp:effectExtent l="0" t="0" r="0" b="6350"/>
              <wp:wrapNone/>
              <wp:docPr id="451" name="Rechteck 4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008245" cy="318052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sdt>
                          <w:sdtPr>
                            <w:rPr>
                              <w:rFonts w:ascii="Arial" w:hAnsi="Arial" w:cs="Arial"/>
                              <w:color w:val="auto"/>
                            </w:rPr>
                            <w:alias w:val="Datum"/>
                            <w:id w:val="77476837"/>
                            <w:dataBinding w:prefixMappings="xmlns:ns0='http://schemas.microsoft.com/office/2006/coverPageProps'" w:xpath="/ns0:CoverPageProperties[1]/ns0:PublishDate[1]" w:storeItemID="{55AF091B-3C7A-41E3-B477-F2FDAA23CFDA}"/>
                            <w:date w:fullDate="2025-05-01T00:00:00Z">
                              <w:dateFormat w:val="d. MMMM yyyy"/>
                              <w:lid w:val="de-DE"/>
                              <w:storeMappedDataAs w:val="dateTime"/>
                              <w:calendar w:val="gregorian"/>
                            </w:date>
                          </w:sdtPr>
                          <w:sdtEndPr/>
                          <w:sdtContent>
                            <w:p w14:paraId="149D13F9" w14:textId="4FB5444F" w:rsidR="00055038" w:rsidRPr="0081107C" w:rsidRDefault="00076607">
                              <w:pPr>
                                <w:jc w:val="right"/>
                                <w:rPr>
                                  <w:rFonts w:ascii="Arial" w:hAnsi="Arial" w:cs="Arial"/>
                                  <w:color w:val="auto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auto"/>
                                </w:rPr>
                                <w:t>1. Mai 2025</w:t>
                              </w:r>
                            </w:p>
                          </w:sdtContent>
                        </w:sdt>
                      </w:txbxContent>
                    </wps:txbx>
                    <wps:bodyPr rot="0" vert="horz" wrap="square" lIns="91440" tIns="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bottomMargin">
                <wp14:pctHeight>0</wp14:pctHeight>
              </wp14:sizeRelV>
            </wp:anchor>
          </w:drawing>
        </mc:Choice>
        <mc:Fallback>
          <w:pict>
            <v:rect w14:anchorId="5D4224EB" id="Rechteck 42" o:spid="_x0000_s1026" style="position:absolute;margin-left:99.2pt;margin-top:794.5pt;width:394.35pt;height:25.05pt;z-index:2516787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bottom-margin-area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" filled="f" stroked="f">
              <v:textbox inset=",0">
                <w:txbxContent>
                  <w:sdt>
                    <w:sdtPr>
                      <w:rPr>
                        <w:rFonts w:ascii="Arial" w:hAnsi="Arial" w:cs="Arial"/>
                        <w:color w:val="auto"/>
                      </w:rPr>
                      <w:alias w:val="Datum"/>
                      <w:id w:val="77476837"/>
                      <w:dataBinding w:prefixMappings="xmlns:ns0='http://schemas.microsoft.com/office/2006/coverPageProps'" w:xpath="/ns0:CoverPageProperties[1]/ns0:PublishDate[1]" w:storeItemID="{55AF091B-3C7A-41E3-B477-F2FDAA23CFDA}"/>
                      <w:date w:fullDate="2025-05-01T00:00:00Z">
                        <w:dateFormat w:val="d. MMMM yyyy"/>
                        <w:lid w:val="de-DE"/>
                        <w:storeMappedDataAs w:val="dateTime"/>
                        <w:calendar w:val="gregorian"/>
                      </w:date>
                    </w:sdtPr>
                    <w:sdtEndPr/>
                    <w:sdtContent>
                      <w:p w14:paraId="149D13F9" w14:textId="4FB5444F" w:rsidR="00055038" w:rsidRPr="0081107C" w:rsidRDefault="00076607">
                        <w:pPr>
                          <w:jc w:val="right"/>
                          <w:rPr>
                            <w:rFonts w:ascii="Arial" w:hAnsi="Arial" w:cs="Arial"/>
                            <w:color w:val="auto"/>
                          </w:rPr>
                        </w:pPr>
                        <w:r>
                          <w:rPr>
                            <w:rFonts w:ascii="Arial" w:hAnsi="Arial" w:cs="Arial"/>
                            <w:color w:val="auto"/>
                          </w:rPr>
                          <w:t>1. Mai 2025</w:t>
                        </w:r>
                      </w:p>
                    </w:sdtContent>
                  </w:sdt>
                </w:txbxContent>
              </v:textbox>
              <w10:wrap anchorx="margin" anchory="page"/>
            </v:rect>
          </w:pict>
        </mc:Fallback>
      </mc:AlternateContent>
    </w:r>
    <w:r w:rsidR="00431E3A">
      <w:rPr>
        <w:rFonts w:ascii="TheSans C5 Plain" w:eastAsia="TheSans C5 Plain" w:hAnsi="TheSans C5 Plain" w:cs="TheSans C5 Plain"/>
        <w:bCs/>
        <w:noProof/>
        <w:color w:val="909191"/>
      </w:rPr>
      <w:drawing>
        <wp:inline distT="0" distB="0" distL="0" distR="0" wp14:anchorId="44A8CCF0" wp14:editId="744B22F3">
          <wp:extent cx="414655" cy="121920"/>
          <wp:effectExtent l="0" t="0" r="4445" b="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14655" cy="121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C0F230" w14:textId="77777777" w:rsidR="00AA47B5" w:rsidRDefault="001E43DF">
    <w:pPr>
      <w:spacing w:after="160" w:line="259" w:lineRule="auto"/>
      <w:ind w:left="0" w:firstLine="0"/>
    </w:pPr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45952" behindDoc="1" locked="0" layoutInCell="1" allowOverlap="1" wp14:anchorId="0B564EF8" wp14:editId="092033A6">
              <wp:simplePos x="0" y="0"/>
              <wp:positionH relativeFrom="margin">
                <wp:align>left</wp:align>
              </wp:positionH>
              <wp:positionV relativeFrom="paragraph">
                <wp:posOffset>232913</wp:posOffset>
              </wp:positionV>
              <wp:extent cx="563245" cy="181610"/>
              <wp:effectExtent l="0" t="0" r="8255" b="8890"/>
              <wp:wrapNone/>
              <wp:docPr id="13768" name="Group 10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63245" cy="181610"/>
                        <a:chOff x="0" y="0"/>
                        <a:chExt cx="563709" cy="181610"/>
                      </a:xfrm>
                    </wpg:grpSpPr>
                    <wps:wsp>
                      <wps:cNvPr id="13769" name="Shape 37"/>
                      <wps:cNvSpPr/>
                      <wps:spPr>
                        <a:xfrm>
                          <a:off x="30458" y="67873"/>
                          <a:ext cx="17951" cy="452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45292">
                              <a:moveTo>
                                <a:pt x="17951" y="0"/>
                              </a:moveTo>
                              <a:lnTo>
                                <a:pt x="17951" y="8741"/>
                              </a:lnTo>
                              <a:lnTo>
                                <a:pt x="13853" y="10633"/>
                              </a:lnTo>
                              <a:cubicBezTo>
                                <a:pt x="11757" y="13604"/>
                                <a:pt x="10884" y="17763"/>
                                <a:pt x="10884" y="22513"/>
                              </a:cubicBezTo>
                              <a:cubicBezTo>
                                <a:pt x="10884" y="27473"/>
                                <a:pt x="11862" y="31352"/>
                                <a:pt x="13940" y="33993"/>
                              </a:cubicBezTo>
                              <a:lnTo>
                                <a:pt x="17951" y="35671"/>
                              </a:lnTo>
                              <a:lnTo>
                                <a:pt x="17951" y="45292"/>
                              </a:lnTo>
                              <a:lnTo>
                                <a:pt x="5272" y="40184"/>
                              </a:lnTo>
                              <a:cubicBezTo>
                                <a:pt x="1676" y="35927"/>
                                <a:pt x="0" y="29923"/>
                                <a:pt x="0" y="22932"/>
                              </a:cubicBezTo>
                              <a:cubicBezTo>
                                <a:pt x="0" y="16220"/>
                                <a:pt x="1676" y="9832"/>
                                <a:pt x="5552" y="5122"/>
                              </a:cubicBezTo>
                              <a:lnTo>
                                <a:pt x="17951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1" name="Shape 38"/>
                      <wps:cNvSpPr/>
                      <wps:spPr>
                        <a:xfrm>
                          <a:off x="5592" y="44281"/>
                          <a:ext cx="42818" cy="918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2818" h="91806">
                              <a:moveTo>
                                <a:pt x="42818" y="0"/>
                              </a:moveTo>
                              <a:lnTo>
                                <a:pt x="42818" y="9482"/>
                              </a:lnTo>
                              <a:lnTo>
                                <a:pt x="32565" y="11550"/>
                              </a:lnTo>
                              <a:cubicBezTo>
                                <a:pt x="19325" y="17153"/>
                                <a:pt x="10046" y="30283"/>
                                <a:pt x="10046" y="45686"/>
                              </a:cubicBezTo>
                              <a:cubicBezTo>
                                <a:pt x="10046" y="61088"/>
                                <a:pt x="19325" y="74454"/>
                                <a:pt x="32565" y="80173"/>
                              </a:cubicBezTo>
                              <a:lnTo>
                                <a:pt x="42818" y="82290"/>
                              </a:lnTo>
                              <a:lnTo>
                                <a:pt x="42818" y="91806"/>
                              </a:lnTo>
                              <a:lnTo>
                                <a:pt x="28402" y="88976"/>
                              </a:lnTo>
                              <a:cubicBezTo>
                                <a:pt x="11473" y="81943"/>
                                <a:pt x="0" y="65444"/>
                                <a:pt x="0" y="45965"/>
                              </a:cubicBezTo>
                              <a:cubicBezTo>
                                <a:pt x="0" y="26486"/>
                                <a:pt x="11787" y="9908"/>
                                <a:pt x="28637" y="2836"/>
                              </a:cubicBezTo>
                              <a:lnTo>
                                <a:pt x="4281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2" name="Shape 39"/>
                      <wps:cNvSpPr/>
                      <wps:spPr>
                        <a:xfrm>
                          <a:off x="48410" y="103543"/>
                          <a:ext cx="17951" cy="1127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951" h="11277">
                              <a:moveTo>
                                <a:pt x="0" y="0"/>
                              </a:moveTo>
                              <a:lnTo>
                                <a:pt x="5645" y="2362"/>
                              </a:lnTo>
                              <a:cubicBezTo>
                                <a:pt x="9557" y="2362"/>
                                <a:pt x="13202" y="1663"/>
                                <a:pt x="16554" y="267"/>
                              </a:cubicBezTo>
                              <a:lnTo>
                                <a:pt x="17951" y="8915"/>
                              </a:lnTo>
                              <a:cubicBezTo>
                                <a:pt x="13760" y="10439"/>
                                <a:pt x="8998" y="11277"/>
                                <a:pt x="4108" y="11277"/>
                              </a:cubicBezTo>
                              <a:lnTo>
                                <a:pt x="0" y="96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4" name="Shape 40"/>
                      <wps:cNvSpPr/>
                      <wps:spPr>
                        <a:xfrm>
                          <a:off x="48410" y="65253"/>
                          <a:ext cx="17393" cy="113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393" h="11361">
                              <a:moveTo>
                                <a:pt x="6344" y="0"/>
                              </a:moveTo>
                              <a:cubicBezTo>
                                <a:pt x="10547" y="0"/>
                                <a:pt x="14319" y="698"/>
                                <a:pt x="17393" y="1803"/>
                              </a:cubicBezTo>
                              <a:lnTo>
                                <a:pt x="16275" y="10731"/>
                              </a:lnTo>
                              <a:cubicBezTo>
                                <a:pt x="13481" y="9334"/>
                                <a:pt x="9836" y="8496"/>
                                <a:pt x="6204" y="8496"/>
                              </a:cubicBezTo>
                              <a:lnTo>
                                <a:pt x="0" y="11361"/>
                              </a:lnTo>
                              <a:lnTo>
                                <a:pt x="0" y="2620"/>
                              </a:lnTo>
                              <a:lnTo>
                                <a:pt x="634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5" name="Shape 41"/>
                      <wps:cNvSpPr/>
                      <wps:spPr>
                        <a:xfrm>
                          <a:off x="48410" y="43459"/>
                          <a:ext cx="51048" cy="9343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1048" h="93434">
                              <a:moveTo>
                                <a:pt x="4108" y="0"/>
                              </a:moveTo>
                              <a:cubicBezTo>
                                <a:pt x="30245" y="0"/>
                                <a:pt x="51048" y="20536"/>
                                <a:pt x="51048" y="46507"/>
                              </a:cubicBezTo>
                              <a:cubicBezTo>
                                <a:pt x="51048" y="72479"/>
                                <a:pt x="30105" y="93434"/>
                                <a:pt x="4108" y="93434"/>
                              </a:cubicBezTo>
                              <a:lnTo>
                                <a:pt x="0" y="92628"/>
                              </a:lnTo>
                              <a:lnTo>
                                <a:pt x="0" y="83111"/>
                              </a:lnTo>
                              <a:lnTo>
                                <a:pt x="4108" y="83959"/>
                              </a:lnTo>
                              <a:cubicBezTo>
                                <a:pt x="24657" y="83959"/>
                                <a:pt x="41142" y="67322"/>
                                <a:pt x="41142" y="46786"/>
                              </a:cubicBezTo>
                              <a:cubicBezTo>
                                <a:pt x="41142" y="26391"/>
                                <a:pt x="24657" y="9474"/>
                                <a:pt x="4108" y="9474"/>
                              </a:cubicBezTo>
                              <a:lnTo>
                                <a:pt x="0" y="10303"/>
                              </a:lnTo>
                              <a:lnTo>
                                <a:pt x="0" y="822"/>
                              </a:lnTo>
                              <a:lnTo>
                                <a:pt x="410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6" name="Shape 42"/>
                      <wps:cNvSpPr/>
                      <wps:spPr>
                        <a:xfrm>
                          <a:off x="208413" y="35890"/>
                          <a:ext cx="124917" cy="1134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4917" h="113423">
                              <a:moveTo>
                                <a:pt x="0" y="0"/>
                              </a:moveTo>
                              <a:lnTo>
                                <a:pt x="26403" y="0"/>
                              </a:lnTo>
                              <a:lnTo>
                                <a:pt x="37833" y="70218"/>
                              </a:lnTo>
                              <a:lnTo>
                                <a:pt x="49251" y="0"/>
                              </a:lnTo>
                              <a:lnTo>
                                <a:pt x="75654" y="0"/>
                              </a:lnTo>
                              <a:lnTo>
                                <a:pt x="87084" y="70218"/>
                              </a:lnTo>
                              <a:lnTo>
                                <a:pt x="98501" y="0"/>
                              </a:lnTo>
                              <a:lnTo>
                                <a:pt x="124917" y="0"/>
                              </a:lnTo>
                              <a:lnTo>
                                <a:pt x="104877" y="113423"/>
                              </a:lnTo>
                              <a:lnTo>
                                <a:pt x="75286" y="113423"/>
                              </a:lnTo>
                              <a:lnTo>
                                <a:pt x="62459" y="40627"/>
                              </a:lnTo>
                              <a:lnTo>
                                <a:pt x="49619" y="113423"/>
                              </a:lnTo>
                              <a:lnTo>
                                <a:pt x="20041" y="113423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7" name="Shape 43"/>
                      <wps:cNvSpPr/>
                      <wps:spPr>
                        <a:xfrm>
                          <a:off x="339719" y="35090"/>
                          <a:ext cx="38627" cy="11422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627" h="114223">
                              <a:moveTo>
                                <a:pt x="35497" y="0"/>
                              </a:moveTo>
                              <a:lnTo>
                                <a:pt x="38627" y="327"/>
                              </a:lnTo>
                              <a:lnTo>
                                <a:pt x="38627" y="23037"/>
                              </a:lnTo>
                              <a:lnTo>
                                <a:pt x="33477" y="21577"/>
                              </a:lnTo>
                              <a:cubicBezTo>
                                <a:pt x="30772" y="21577"/>
                                <a:pt x="27737" y="21742"/>
                                <a:pt x="26213" y="21907"/>
                              </a:cubicBezTo>
                              <a:lnTo>
                                <a:pt x="26213" y="50940"/>
                              </a:lnTo>
                              <a:cubicBezTo>
                                <a:pt x="27572" y="51105"/>
                                <a:pt x="30264" y="51282"/>
                                <a:pt x="32804" y="51282"/>
                              </a:cubicBezTo>
                              <a:lnTo>
                                <a:pt x="38627" y="49471"/>
                              </a:lnTo>
                              <a:lnTo>
                                <a:pt x="38627" y="88619"/>
                              </a:lnTo>
                              <a:lnTo>
                                <a:pt x="27229" y="69914"/>
                              </a:lnTo>
                              <a:lnTo>
                                <a:pt x="26213" y="69914"/>
                              </a:lnTo>
                              <a:lnTo>
                                <a:pt x="26213" y="114223"/>
                              </a:lnTo>
                              <a:lnTo>
                                <a:pt x="0" y="114223"/>
                              </a:lnTo>
                              <a:lnTo>
                                <a:pt x="0" y="838"/>
                              </a:lnTo>
                              <a:cubicBezTo>
                                <a:pt x="9576" y="165"/>
                                <a:pt x="21844" y="0"/>
                                <a:pt x="3549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8" name="Shape 44"/>
                      <wps:cNvSpPr/>
                      <wps:spPr>
                        <a:xfrm>
                          <a:off x="135592" y="33528"/>
                          <a:ext cx="73889" cy="1174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889" h="117436">
                              <a:moveTo>
                                <a:pt x="45707" y="0"/>
                              </a:moveTo>
                              <a:cubicBezTo>
                                <a:pt x="51752" y="0"/>
                                <a:pt x="59296" y="673"/>
                                <a:pt x="66345" y="2006"/>
                              </a:cubicBezTo>
                              <a:lnTo>
                                <a:pt x="66294" y="25146"/>
                              </a:lnTo>
                              <a:cubicBezTo>
                                <a:pt x="59919" y="23304"/>
                                <a:pt x="51410" y="21615"/>
                                <a:pt x="44691" y="21615"/>
                              </a:cubicBezTo>
                              <a:cubicBezTo>
                                <a:pt x="33731" y="21615"/>
                                <a:pt x="28499" y="26314"/>
                                <a:pt x="28499" y="32702"/>
                              </a:cubicBezTo>
                              <a:cubicBezTo>
                                <a:pt x="28499" y="50343"/>
                                <a:pt x="73889" y="43624"/>
                                <a:pt x="73889" y="79070"/>
                              </a:cubicBezTo>
                              <a:cubicBezTo>
                                <a:pt x="73889" y="101105"/>
                                <a:pt x="56274" y="117436"/>
                                <a:pt x="27330" y="117436"/>
                              </a:cubicBezTo>
                              <a:cubicBezTo>
                                <a:pt x="19444" y="117436"/>
                                <a:pt x="11189" y="116598"/>
                                <a:pt x="3975" y="114909"/>
                              </a:cubicBezTo>
                              <a:lnTo>
                                <a:pt x="5131" y="90068"/>
                              </a:lnTo>
                              <a:cubicBezTo>
                                <a:pt x="11506" y="92418"/>
                                <a:pt x="21120" y="94869"/>
                                <a:pt x="29337" y="94869"/>
                              </a:cubicBezTo>
                              <a:cubicBezTo>
                                <a:pt x="38964" y="94869"/>
                                <a:pt x="45872" y="90830"/>
                                <a:pt x="45872" y="82765"/>
                              </a:cubicBezTo>
                              <a:cubicBezTo>
                                <a:pt x="45872" y="63449"/>
                                <a:pt x="1346" y="73025"/>
                                <a:pt x="483" y="35382"/>
                              </a:cubicBezTo>
                              <a:cubicBezTo>
                                <a:pt x="0" y="14071"/>
                                <a:pt x="17259" y="0"/>
                                <a:pt x="4570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79" name="Shape 46"/>
                      <wps:cNvSpPr/>
                      <wps:spPr>
                        <a:xfrm>
                          <a:off x="501225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0" name="Shape 47"/>
                      <wps:cNvSpPr/>
                      <wps:spPr>
                        <a:xfrm>
                          <a:off x="445078" y="29045"/>
                          <a:ext cx="62484" cy="12600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2484" h="126009">
                              <a:moveTo>
                                <a:pt x="0" y="0"/>
                              </a:moveTo>
                              <a:lnTo>
                                <a:pt x="62484" y="63005"/>
                              </a:lnTo>
                              <a:lnTo>
                                <a:pt x="0" y="126009"/>
                              </a:lnTo>
                              <a:lnTo>
                                <a:pt x="0" y="85013"/>
                              </a:lnTo>
                              <a:lnTo>
                                <a:pt x="22009" y="63005"/>
                              </a:lnTo>
                              <a:lnTo>
                                <a:pt x="0" y="4099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3781" name="Rectangle 96"/>
                      <wps:cNvSpPr/>
                      <wps:spPr>
                        <a:xfrm>
                          <a:off x="0" y="0"/>
                          <a:ext cx="180970" cy="241541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14:paraId="3C2B845E" w14:textId="77777777" w:rsidR="001E43DF" w:rsidRDefault="001E43DF" w:rsidP="001E43DF">
                            <w:pPr>
                              <w:spacing w:after="160" w:line="259" w:lineRule="auto"/>
                              <w:ind w:left="0" w:firstLine="0"/>
                            </w:pPr>
                            <w:r>
                              <w:rPr>
                                <w:rFonts w:ascii="TheSans C5 Plain" w:eastAsia="TheSans C5 Plain" w:hAnsi="TheSans C5 Plain" w:cs="TheSans C5 Plain"/>
                                <w:b/>
                                <w:color w:val="909191"/>
                              </w:rPr>
                              <w:t xml:space="preserve">©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3782" name="Shape 100"/>
                      <wps:cNvSpPr/>
                      <wps:spPr>
                        <a:xfrm>
                          <a:off x="378346" y="35417"/>
                          <a:ext cx="47466" cy="11389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466" h="113896">
                              <a:moveTo>
                                <a:pt x="0" y="0"/>
                              </a:moveTo>
                              <a:lnTo>
                                <a:pt x="14804" y="1549"/>
                              </a:lnTo>
                              <a:cubicBezTo>
                                <a:pt x="30506" y="5376"/>
                                <a:pt x="39300" y="15287"/>
                                <a:pt x="39300" y="33327"/>
                              </a:cubicBezTo>
                              <a:cubicBezTo>
                                <a:pt x="39300" y="48606"/>
                                <a:pt x="29889" y="61027"/>
                                <a:pt x="14764" y="64709"/>
                              </a:cubicBezTo>
                              <a:cubicBezTo>
                                <a:pt x="17786" y="69078"/>
                                <a:pt x="20644" y="73269"/>
                                <a:pt x="23501" y="77473"/>
                              </a:cubicBezTo>
                              <a:lnTo>
                                <a:pt x="47466" y="113896"/>
                              </a:lnTo>
                              <a:lnTo>
                                <a:pt x="15602" y="113896"/>
                              </a:lnTo>
                              <a:lnTo>
                                <a:pt x="0" y="88292"/>
                              </a:lnTo>
                              <a:lnTo>
                                <a:pt x="0" y="49144"/>
                              </a:lnTo>
                              <a:lnTo>
                                <a:pt x="7472" y="46820"/>
                              </a:lnTo>
                              <a:cubicBezTo>
                                <a:pt x="10639" y="44155"/>
                                <a:pt x="12414" y="40294"/>
                                <a:pt x="12414" y="35512"/>
                              </a:cubicBezTo>
                              <a:cubicBezTo>
                                <a:pt x="12414" y="31067"/>
                                <a:pt x="11103" y="27501"/>
                                <a:pt x="8252" y="25047"/>
                              </a:cubicBezTo>
                              <a:lnTo>
                                <a:pt x="0" y="22709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00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909191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B564EF8" id="Group 10102" o:spid="_x0000_s1027" style="position:absolute;margin-left:0;margin-top:18.35pt;width:44.35pt;height:14.3pt;z-index:-251670528;mso-position-horizontal:left;mso-position-horizontal-relative:margin" coordsize="5637,18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">
              <v:shape id="Shape 37" o:spid="_x0000_s1028" style="position:absolute;left:304;top:678;width:180;height:453;visibility:visible;mso-wrap-style:square;v-text-anchor:top" coordsize="17951,452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" path="m17951,r,8741l13853,10633v-2096,2971,-2969,7130,-2969,11880c10884,27473,11862,31352,13940,33993r4011,1678l17951,45292,5272,40184c1676,35927,,29923,,22932,,16220,1676,9832,5552,5122l17951,xe" fillcolor="#909191" stroked="f" strokeweight="0">
                <v:stroke miterlimit="83231f" joinstyle="miter"/>
                <v:path arrowok="t" textboxrect="0,0,17951,45292"/>
              </v:shape>
              <v:shape id="Shape 38" o:spid="_x0000_s1029" style="position:absolute;left:55;top:442;width:429;height:918;visibility:visible;mso-wrap-style:square;v-text-anchor:top" coordsize="42818,9180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" path="m42818,r,9482l32565,11550c19325,17153,10046,30283,10046,45686v,15402,9279,28768,22519,34487l42818,82290r,9516l28402,88976c11473,81943,,65444,,45965,,26486,11787,9908,28637,2836l42818,xe" fillcolor="#909191" stroked="f" strokeweight="0">
                <v:stroke miterlimit="83231f" joinstyle="miter"/>
                <v:path arrowok="t" textboxrect="0,0,42818,91806"/>
              </v:shape>
              <v:shape id="Shape 39" o:spid="_x0000_s1030" style="position:absolute;left:484;top:1035;width:179;height:113;visibility:visible;mso-wrap-style:square;v-text-anchor:top" coordsize="17951,112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" path="m,l5645,2362v3912,,7557,-699,10909,-2095l17951,8915c13760,10439,8998,11277,4108,11277l,9621,,xe" fillcolor="#909191" stroked="f" strokeweight="0">
                <v:stroke miterlimit="83231f" joinstyle="miter"/>
                <v:path arrowok="t" textboxrect="0,0,17951,11277"/>
              </v:shape>
              <v:shape id="Shape 40" o:spid="_x0000_s1031" style="position:absolute;left:484;top:652;width:174;height:114;visibility:visible;mso-wrap-style:square;v-text-anchor:top" coordsize="17393,113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" path="m6344,v4203,,7975,698,11049,1803l16275,10731c13481,9334,9836,8496,6204,8496l,11361,,2620,6344,xe" fillcolor="#909191" stroked="f" strokeweight="0">
                <v:stroke miterlimit="83231f" joinstyle="miter"/>
                <v:path arrowok="t" textboxrect="0,0,17393,11361"/>
              </v:shape>
              <v:shape id="Shape 41" o:spid="_x0000_s1032" style="position:absolute;left:484;top:434;width:510;height:934;visibility:visible;mso-wrap-style:square;v-text-anchor:top" coordsize="51048,934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" path="m4108,c30245,,51048,20536,51048,46507v,25972,-20943,46927,-46940,46927l,92628,,83111r4108,848c24657,83959,41142,67322,41142,46786,41142,26391,24657,9474,4108,9474l,10303,,822,4108,xe" fillcolor="#909191" stroked="f" strokeweight="0">
                <v:stroke miterlimit="83231f" joinstyle="miter"/>
                <v:path arrowok="t" textboxrect="0,0,51048,93434"/>
              </v:shape>
              <v:shape id="Shape 42" o:spid="_x0000_s1033" style="position:absolute;left:2084;top:358;width:1249;height:1135;visibility:visible;mso-wrap-style:square;v-text-anchor:top" coordsize="124917,1134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" path="m,l26403,,37833,70218,49251,,75654,,87084,70218,98501,r26416,l104877,113423r-29591,l62459,40627,49619,113423r-29578,l,xe" fillcolor="#909191" stroked="f" strokeweight="0">
                <v:stroke miterlimit="83231f" joinstyle="miter"/>
                <v:path arrowok="t" textboxrect="0,0,124917,113423"/>
              </v:shape>
              <v:shape id="Shape 43" o:spid="_x0000_s1034" style="position:absolute;left:3397;top:350;width:386;height:1143;visibility:visible;mso-wrap-style:square;v-text-anchor:top" coordsize="38627,1142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" path="m35497,r3130,327l38627,23037,33477,21577v-2705,,-5740,165,-7264,330l26213,50940v1359,165,4051,342,6591,342l38627,49471r,39148l27229,69914r-1016,l26213,114223,,114223,,838c9576,165,21844,,35497,xe" fillcolor="#909191" stroked="f" strokeweight="0">
                <v:stroke miterlimit="83231f" joinstyle="miter"/>
                <v:path arrowok="t" textboxrect="0,0,38627,114223"/>
              </v:shape>
              <v:shape id="Shape 44" o:spid="_x0000_s1035" style="position:absolute;left:1355;top:335;width:739;height:1174;visibility:visible;mso-wrap-style:square;v-text-anchor:top" coordsize="73889,1174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" path="m45707,v6045,,13589,673,20638,2006l66294,25146c59919,23304,51410,21615,44691,21615v-10960,,-16192,4699,-16192,11087c28499,50343,73889,43624,73889,79070v,22035,-17615,38366,-46559,38366c19444,117436,11189,116598,3975,114909l5131,90068v6375,2350,15989,4801,24206,4801c38964,94869,45872,90830,45872,82765,45872,63449,1346,73025,483,35382,,14071,17259,,45707,xe" fillcolor="#909191" stroked="f" strokeweight="0">
                <v:stroke miterlimit="83231f" joinstyle="miter"/>
                <v:path arrowok="t" textboxrect="0,0,73889,117436"/>
              </v:shape>
              <v:shape id="Shape 46" o:spid="_x0000_s1036" style="position:absolute;left:5012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shape id="Shape 47" o:spid="_x0000_s1037" style="position:absolute;left:4450;top:290;width:625;height:1260;visibility:visible;mso-wrap-style:square;v-text-anchor:top" coordsize="62484,12600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" path="m,l62484,63005,,126009,,85013,22009,63005,,40996,,xe" fillcolor="#909191" stroked="f" strokeweight="0">
                <v:stroke miterlimit="83231f" joinstyle="miter"/>
                <v:path arrowok="t" textboxrect="0,0,62484,126009"/>
              </v:shape>
              <v:rect id="Rectangle 96" o:spid="_x0000_s1038" style="position:absolute;width:1809;height:241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" filled="f" stroked="f">
                <v:textbox inset="0,0,0,0">
                  <w:txbxContent>
                    <w:p w14:paraId="3C2B845E" w14:textId="77777777" w:rsidR="001E43DF" w:rsidRDefault="001E43DF" w:rsidP="001E43DF">
                      <w:pPr>
                        <w:spacing w:after="160" w:line="259" w:lineRule="auto"/>
                        <w:ind w:left="0" w:firstLine="0"/>
                      </w:pPr>
                      <w:r>
                        <w:rPr>
                          <w:rFonts w:ascii="TheSans C5 Plain" w:eastAsia="TheSans C5 Plain" w:hAnsi="TheSans C5 Plain" w:cs="TheSans C5 Plain"/>
                          <w:b/>
                          <w:color w:val="909191"/>
                        </w:rPr>
                        <w:t xml:space="preserve">© </w:t>
                      </w:r>
                    </w:p>
                  </w:txbxContent>
                </v:textbox>
              </v:rect>
              <v:shape id="Shape 100" o:spid="_x0000_s1039" style="position:absolute;left:3783;top:354;width:475;height:1139;visibility:visible;mso-wrap-style:square;v-text-anchor:top" coordsize="47466,11389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" path="m,l14804,1549c30506,5376,39300,15287,39300,33327v,15279,-9411,27700,-24536,31382c17786,69078,20644,73269,23501,77473r23965,36423l15602,113896,,88292,,49144,7472,46820v3167,-2665,4942,-6526,4942,-11308c12414,31067,11103,27501,8252,25047l,22709,,xe" fillcolor="#909191" stroked="f" strokeweight="0">
                <v:stroke miterlimit="1" joinstyle="miter"/>
                <v:path arrowok="t" textboxrect="0,0,47466,113896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E84FD1" w14:textId="77777777" w:rsidR="004E7638" w:rsidRDefault="004E7638">
      <w:pPr>
        <w:spacing w:after="0" w:line="240" w:lineRule="auto"/>
      </w:pPr>
      <w:r>
        <w:separator/>
      </w:r>
    </w:p>
  </w:footnote>
  <w:footnote w:type="continuationSeparator" w:id="0">
    <w:p w14:paraId="1A4862C7" w14:textId="77777777" w:rsidR="004E7638" w:rsidRDefault="004E76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36E9EE" w14:textId="77777777" w:rsidR="00AA47B5" w:rsidRDefault="00C367E2">
    <w:r>
      <w:rPr>
        <w:rFonts w:ascii="Calibri" w:eastAsia="Calibri" w:hAnsi="Calibri" w:cs="Calibri"/>
        <w:noProof/>
        <w:color w:val="000000"/>
      </w:rPr>
      <mc:AlternateContent>
        <mc:Choice Requires="wpg">
          <w:drawing>
            <wp:anchor distT="0" distB="0" distL="114300" distR="114300" simplePos="0" relativeHeight="251661312" behindDoc="1" locked="0" layoutInCell="1" allowOverlap="1" wp14:anchorId="27CE62B1" wp14:editId="33ACDF3E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13740" name="Group 1374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>
          <w:pict>
            <v:group w14:anchorId="1D022730" id="Group 13740" o:spid="_x0000_s1026" style="position:absolute;margin-left:0;margin-top:0;width:0;height:0;z-index:-251655168;mso-position-horizontal-relative:page;mso-position-vertical-relative:page" coordsize="1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">
              <w10:wrap anchorx="page" anchory="pag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E0978" w14:textId="77777777" w:rsidR="00431E3A" w:rsidRDefault="00431E3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6987BD" w14:textId="77777777" w:rsidR="00431E3A" w:rsidRDefault="00431E3A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D70491"/>
    <w:multiLevelType w:val="hybridMultilevel"/>
    <w:tmpl w:val="79866C24"/>
    <w:lvl w:ilvl="0" w:tplc="318AE176">
      <w:start w:val="7"/>
      <w:numFmt w:val="lowerLetter"/>
      <w:lvlText w:val="%1."/>
      <w:lvlJc w:val="left"/>
      <w:pPr>
        <w:ind w:left="360" w:hanging="36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D676F1"/>
    <w:multiLevelType w:val="hybridMultilevel"/>
    <w:tmpl w:val="961C50C8"/>
    <w:lvl w:ilvl="0" w:tplc="A2A4F9BA">
      <w:start w:val="2"/>
      <w:numFmt w:val="decimal"/>
      <w:lvlText w:val="%1."/>
      <w:lvlJc w:val="left"/>
      <w:pPr>
        <w:ind w:left="2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3E64D4">
      <w:start w:val="1"/>
      <w:numFmt w:val="lowerLetter"/>
      <w:lvlText w:val="%2"/>
      <w:lvlJc w:val="left"/>
      <w:pPr>
        <w:ind w:left="9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556C1B8">
      <w:start w:val="1"/>
      <w:numFmt w:val="lowerRoman"/>
      <w:lvlText w:val="%3"/>
      <w:lvlJc w:val="left"/>
      <w:pPr>
        <w:ind w:left="17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A46A8E">
      <w:start w:val="1"/>
      <w:numFmt w:val="decimal"/>
      <w:lvlText w:val="%4"/>
      <w:lvlJc w:val="left"/>
      <w:pPr>
        <w:ind w:left="24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87AF4D0">
      <w:start w:val="1"/>
      <w:numFmt w:val="lowerLetter"/>
      <w:lvlText w:val="%5"/>
      <w:lvlJc w:val="left"/>
      <w:pPr>
        <w:ind w:left="315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8F28F50">
      <w:start w:val="1"/>
      <w:numFmt w:val="lowerRoman"/>
      <w:lvlText w:val="%6"/>
      <w:lvlJc w:val="left"/>
      <w:pPr>
        <w:ind w:left="387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EEE85E">
      <w:start w:val="1"/>
      <w:numFmt w:val="decimal"/>
      <w:lvlText w:val="%7"/>
      <w:lvlJc w:val="left"/>
      <w:pPr>
        <w:ind w:left="459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0A9462">
      <w:start w:val="1"/>
      <w:numFmt w:val="lowerLetter"/>
      <w:lvlText w:val="%8"/>
      <w:lvlJc w:val="left"/>
      <w:pPr>
        <w:ind w:left="531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C6790">
      <w:start w:val="1"/>
      <w:numFmt w:val="lowerRoman"/>
      <w:lvlText w:val="%9"/>
      <w:lvlJc w:val="left"/>
      <w:pPr>
        <w:ind w:left="6032"/>
      </w:pPr>
      <w:rPr>
        <w:rFonts w:ascii="TheSans C5 SemiLight" w:eastAsia="TheSans C5 SemiLight" w:hAnsi="TheSans C5 SemiLight" w:cs="TheSans C5 SemiLight"/>
        <w:b w:val="0"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4DD3493"/>
    <w:multiLevelType w:val="hybridMultilevel"/>
    <w:tmpl w:val="16F8ABC8"/>
    <w:lvl w:ilvl="0" w:tplc="9DDCAF56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3" w15:restartNumberingAfterBreak="0">
    <w:nsid w:val="43F97A36"/>
    <w:multiLevelType w:val="hybridMultilevel"/>
    <w:tmpl w:val="86701740"/>
    <w:lvl w:ilvl="0" w:tplc="107CAFA2">
      <w:start w:val="1"/>
      <w:numFmt w:val="decimal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4939435C"/>
    <w:multiLevelType w:val="hybridMultilevel"/>
    <w:tmpl w:val="0F741956"/>
    <w:lvl w:ilvl="0" w:tplc="67BAD714">
      <w:start w:val="1"/>
      <w:numFmt w:val="lowerLetter"/>
      <w:pStyle w:val="TheSansListe"/>
      <w:lvlText w:val="%1."/>
      <w:lvlJc w:val="left"/>
      <w:pPr>
        <w:ind w:left="230"/>
      </w:pPr>
      <w:rPr>
        <w:rFonts w:ascii="Arial" w:eastAsia="TheSans C5" w:hAnsi="Arial" w:cs="Arial" w:hint="default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DAE13A4">
      <w:start w:val="1"/>
      <w:numFmt w:val="lowerLetter"/>
      <w:lvlText w:val="%2"/>
      <w:lvlJc w:val="left"/>
      <w:pPr>
        <w:ind w:left="10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9A01E0C">
      <w:start w:val="1"/>
      <w:numFmt w:val="lowerRoman"/>
      <w:lvlText w:val="%3"/>
      <w:lvlJc w:val="left"/>
      <w:pPr>
        <w:ind w:left="18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66CBE8">
      <w:start w:val="1"/>
      <w:numFmt w:val="decimal"/>
      <w:lvlText w:val="%4"/>
      <w:lvlJc w:val="left"/>
      <w:pPr>
        <w:ind w:left="25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2ECD7E">
      <w:start w:val="1"/>
      <w:numFmt w:val="lowerLetter"/>
      <w:lvlText w:val="%5"/>
      <w:lvlJc w:val="left"/>
      <w:pPr>
        <w:ind w:left="324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8465F9C">
      <w:start w:val="1"/>
      <w:numFmt w:val="lowerRoman"/>
      <w:lvlText w:val="%6"/>
      <w:lvlJc w:val="left"/>
      <w:pPr>
        <w:ind w:left="396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89C0558">
      <w:start w:val="1"/>
      <w:numFmt w:val="decimal"/>
      <w:lvlText w:val="%7"/>
      <w:lvlJc w:val="left"/>
      <w:pPr>
        <w:ind w:left="468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EDC0D2C">
      <w:start w:val="1"/>
      <w:numFmt w:val="lowerLetter"/>
      <w:lvlText w:val="%8"/>
      <w:lvlJc w:val="left"/>
      <w:pPr>
        <w:ind w:left="540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6DEA804">
      <w:start w:val="1"/>
      <w:numFmt w:val="lowerRoman"/>
      <w:lvlText w:val="%9"/>
      <w:lvlJc w:val="left"/>
      <w:pPr>
        <w:ind w:left="6120"/>
      </w:pPr>
      <w:rPr>
        <w:rFonts w:ascii="TheSans C5" w:eastAsia="TheSans C5" w:hAnsi="TheSans C5" w:cs="TheSans C5"/>
        <w:b/>
        <w:bCs/>
        <w:i w:val="0"/>
        <w:strike w:val="0"/>
        <w:dstrike w:val="0"/>
        <w:color w:val="00347D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67095962">
    <w:abstractNumId w:val="4"/>
  </w:num>
  <w:num w:numId="2" w16cid:durableId="1692802037">
    <w:abstractNumId w:val="1"/>
  </w:num>
  <w:num w:numId="3" w16cid:durableId="2034068734">
    <w:abstractNumId w:val="0"/>
  </w:num>
  <w:num w:numId="4" w16cid:durableId="908226344">
    <w:abstractNumId w:val="2"/>
  </w:num>
  <w:num w:numId="5" w16cid:durableId="12383217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04EC3"/>
    <w:rsid w:val="00000978"/>
    <w:rsid w:val="000033D9"/>
    <w:rsid w:val="00004EC3"/>
    <w:rsid w:val="00012CA5"/>
    <w:rsid w:val="00014982"/>
    <w:rsid w:val="0002716D"/>
    <w:rsid w:val="000302DB"/>
    <w:rsid w:val="00031384"/>
    <w:rsid w:val="00032016"/>
    <w:rsid w:val="00033627"/>
    <w:rsid w:val="00042278"/>
    <w:rsid w:val="0005271F"/>
    <w:rsid w:val="00055038"/>
    <w:rsid w:val="00057000"/>
    <w:rsid w:val="0006037B"/>
    <w:rsid w:val="0006042A"/>
    <w:rsid w:val="00062ACD"/>
    <w:rsid w:val="0006500C"/>
    <w:rsid w:val="000675A1"/>
    <w:rsid w:val="00076607"/>
    <w:rsid w:val="00076781"/>
    <w:rsid w:val="00083B77"/>
    <w:rsid w:val="00084428"/>
    <w:rsid w:val="000938C7"/>
    <w:rsid w:val="00096B79"/>
    <w:rsid w:val="0009740A"/>
    <w:rsid w:val="000A1B63"/>
    <w:rsid w:val="000A1D9D"/>
    <w:rsid w:val="000B0961"/>
    <w:rsid w:val="000B3330"/>
    <w:rsid w:val="000B5C1F"/>
    <w:rsid w:val="000C29A9"/>
    <w:rsid w:val="000C7742"/>
    <w:rsid w:val="000D12F4"/>
    <w:rsid w:val="000D19B3"/>
    <w:rsid w:val="000D27AD"/>
    <w:rsid w:val="000D7CAF"/>
    <w:rsid w:val="000E08B0"/>
    <w:rsid w:val="000E20C8"/>
    <w:rsid w:val="000E3592"/>
    <w:rsid w:val="000E3FBD"/>
    <w:rsid w:val="000F1B5D"/>
    <w:rsid w:val="000F33EF"/>
    <w:rsid w:val="000F6B3E"/>
    <w:rsid w:val="001032BF"/>
    <w:rsid w:val="00103D1F"/>
    <w:rsid w:val="00105D5F"/>
    <w:rsid w:val="00105ED8"/>
    <w:rsid w:val="00110FF4"/>
    <w:rsid w:val="00126259"/>
    <w:rsid w:val="001340DF"/>
    <w:rsid w:val="00143D8D"/>
    <w:rsid w:val="00144420"/>
    <w:rsid w:val="00144BD7"/>
    <w:rsid w:val="00146381"/>
    <w:rsid w:val="001543C4"/>
    <w:rsid w:val="0015492B"/>
    <w:rsid w:val="0015613F"/>
    <w:rsid w:val="00176ED7"/>
    <w:rsid w:val="00187154"/>
    <w:rsid w:val="0019004C"/>
    <w:rsid w:val="001912A2"/>
    <w:rsid w:val="00197BA5"/>
    <w:rsid w:val="001A1BAF"/>
    <w:rsid w:val="001A46A2"/>
    <w:rsid w:val="001A57D6"/>
    <w:rsid w:val="001A6B47"/>
    <w:rsid w:val="001B29CA"/>
    <w:rsid w:val="001B7550"/>
    <w:rsid w:val="001C6A9D"/>
    <w:rsid w:val="001C6D2D"/>
    <w:rsid w:val="001C7D82"/>
    <w:rsid w:val="001D5063"/>
    <w:rsid w:val="001E43DF"/>
    <w:rsid w:val="001E6E84"/>
    <w:rsid w:val="001F1BDB"/>
    <w:rsid w:val="001F58C2"/>
    <w:rsid w:val="001F6F67"/>
    <w:rsid w:val="001F77F3"/>
    <w:rsid w:val="00200797"/>
    <w:rsid w:val="0020761D"/>
    <w:rsid w:val="002128E4"/>
    <w:rsid w:val="00220184"/>
    <w:rsid w:val="00221566"/>
    <w:rsid w:val="00240F37"/>
    <w:rsid w:val="00261444"/>
    <w:rsid w:val="00262F67"/>
    <w:rsid w:val="0027694D"/>
    <w:rsid w:val="00286665"/>
    <w:rsid w:val="00291B3E"/>
    <w:rsid w:val="002A45D4"/>
    <w:rsid w:val="002C3AA9"/>
    <w:rsid w:val="002C4C02"/>
    <w:rsid w:val="002D1DBC"/>
    <w:rsid w:val="002D2D2A"/>
    <w:rsid w:val="002D4E32"/>
    <w:rsid w:val="002E08F5"/>
    <w:rsid w:val="002E21C7"/>
    <w:rsid w:val="002E2797"/>
    <w:rsid w:val="002E2809"/>
    <w:rsid w:val="002E6939"/>
    <w:rsid w:val="002F2365"/>
    <w:rsid w:val="002F31B6"/>
    <w:rsid w:val="002F4998"/>
    <w:rsid w:val="002F53A6"/>
    <w:rsid w:val="002F546D"/>
    <w:rsid w:val="003026AD"/>
    <w:rsid w:val="00302A9C"/>
    <w:rsid w:val="00302CF0"/>
    <w:rsid w:val="00302DE8"/>
    <w:rsid w:val="00311713"/>
    <w:rsid w:val="00315295"/>
    <w:rsid w:val="00320D0D"/>
    <w:rsid w:val="00323CCA"/>
    <w:rsid w:val="003301D7"/>
    <w:rsid w:val="00331EE4"/>
    <w:rsid w:val="00335482"/>
    <w:rsid w:val="0034296C"/>
    <w:rsid w:val="003435CA"/>
    <w:rsid w:val="00343B42"/>
    <w:rsid w:val="00350784"/>
    <w:rsid w:val="00354AE4"/>
    <w:rsid w:val="0036428A"/>
    <w:rsid w:val="003657DB"/>
    <w:rsid w:val="00367236"/>
    <w:rsid w:val="00374DE1"/>
    <w:rsid w:val="00387F8A"/>
    <w:rsid w:val="00391223"/>
    <w:rsid w:val="00391E92"/>
    <w:rsid w:val="00395784"/>
    <w:rsid w:val="003B3DF8"/>
    <w:rsid w:val="003C32DC"/>
    <w:rsid w:val="003C4DD8"/>
    <w:rsid w:val="003C646E"/>
    <w:rsid w:val="003D45C4"/>
    <w:rsid w:val="003E21A6"/>
    <w:rsid w:val="003E4FE6"/>
    <w:rsid w:val="003E6CBA"/>
    <w:rsid w:val="003F15B1"/>
    <w:rsid w:val="003F23C0"/>
    <w:rsid w:val="003F5277"/>
    <w:rsid w:val="00403825"/>
    <w:rsid w:val="0040492E"/>
    <w:rsid w:val="00405343"/>
    <w:rsid w:val="00407D1F"/>
    <w:rsid w:val="004174CF"/>
    <w:rsid w:val="00424866"/>
    <w:rsid w:val="00431E3A"/>
    <w:rsid w:val="00431E6B"/>
    <w:rsid w:val="004462F4"/>
    <w:rsid w:val="0045015E"/>
    <w:rsid w:val="00451621"/>
    <w:rsid w:val="00453F04"/>
    <w:rsid w:val="00457BB7"/>
    <w:rsid w:val="004635C8"/>
    <w:rsid w:val="00465047"/>
    <w:rsid w:val="00467581"/>
    <w:rsid w:val="00471E51"/>
    <w:rsid w:val="00474FB3"/>
    <w:rsid w:val="00482F18"/>
    <w:rsid w:val="004918CC"/>
    <w:rsid w:val="00492167"/>
    <w:rsid w:val="0049545E"/>
    <w:rsid w:val="004A3936"/>
    <w:rsid w:val="004A4533"/>
    <w:rsid w:val="004B24AF"/>
    <w:rsid w:val="004C177B"/>
    <w:rsid w:val="004C474F"/>
    <w:rsid w:val="004C79D4"/>
    <w:rsid w:val="004C7C03"/>
    <w:rsid w:val="004D19A7"/>
    <w:rsid w:val="004D5784"/>
    <w:rsid w:val="004E159E"/>
    <w:rsid w:val="004E7638"/>
    <w:rsid w:val="004F4290"/>
    <w:rsid w:val="00500819"/>
    <w:rsid w:val="00504DE6"/>
    <w:rsid w:val="0050712F"/>
    <w:rsid w:val="005074DD"/>
    <w:rsid w:val="00510133"/>
    <w:rsid w:val="00520C02"/>
    <w:rsid w:val="00525447"/>
    <w:rsid w:val="005432BC"/>
    <w:rsid w:val="00551E7E"/>
    <w:rsid w:val="00567B89"/>
    <w:rsid w:val="00575A98"/>
    <w:rsid w:val="00576291"/>
    <w:rsid w:val="005821BC"/>
    <w:rsid w:val="0058285F"/>
    <w:rsid w:val="0059150D"/>
    <w:rsid w:val="00592A6A"/>
    <w:rsid w:val="005A0A7B"/>
    <w:rsid w:val="005A5A1B"/>
    <w:rsid w:val="005A6623"/>
    <w:rsid w:val="005B1220"/>
    <w:rsid w:val="005B2923"/>
    <w:rsid w:val="005B2DB3"/>
    <w:rsid w:val="005B3F60"/>
    <w:rsid w:val="005D2B4C"/>
    <w:rsid w:val="005E3894"/>
    <w:rsid w:val="005F0AC2"/>
    <w:rsid w:val="005F2DBF"/>
    <w:rsid w:val="005F3A0D"/>
    <w:rsid w:val="005F71E8"/>
    <w:rsid w:val="0060123F"/>
    <w:rsid w:val="00604A43"/>
    <w:rsid w:val="00604E5A"/>
    <w:rsid w:val="00610CA0"/>
    <w:rsid w:val="00611451"/>
    <w:rsid w:val="006116C6"/>
    <w:rsid w:val="00611BC9"/>
    <w:rsid w:val="00616C43"/>
    <w:rsid w:val="00622376"/>
    <w:rsid w:val="00624DF3"/>
    <w:rsid w:val="00632CA1"/>
    <w:rsid w:val="0063360A"/>
    <w:rsid w:val="0063380E"/>
    <w:rsid w:val="00635A66"/>
    <w:rsid w:val="00637C43"/>
    <w:rsid w:val="00644132"/>
    <w:rsid w:val="006469AB"/>
    <w:rsid w:val="006505DC"/>
    <w:rsid w:val="0065318C"/>
    <w:rsid w:val="00654102"/>
    <w:rsid w:val="00655422"/>
    <w:rsid w:val="00656057"/>
    <w:rsid w:val="006637A9"/>
    <w:rsid w:val="00672D28"/>
    <w:rsid w:val="00677483"/>
    <w:rsid w:val="00682038"/>
    <w:rsid w:val="00682AC3"/>
    <w:rsid w:val="00686263"/>
    <w:rsid w:val="0069024D"/>
    <w:rsid w:val="0069058F"/>
    <w:rsid w:val="0069585A"/>
    <w:rsid w:val="00696CDB"/>
    <w:rsid w:val="006C5F59"/>
    <w:rsid w:val="006D0CFB"/>
    <w:rsid w:val="006D2681"/>
    <w:rsid w:val="006E3077"/>
    <w:rsid w:val="006E30FB"/>
    <w:rsid w:val="006E396F"/>
    <w:rsid w:val="006F1DE2"/>
    <w:rsid w:val="006F4243"/>
    <w:rsid w:val="006F4814"/>
    <w:rsid w:val="00703875"/>
    <w:rsid w:val="007114B3"/>
    <w:rsid w:val="00715C2A"/>
    <w:rsid w:val="00716968"/>
    <w:rsid w:val="00720AEA"/>
    <w:rsid w:val="007230FD"/>
    <w:rsid w:val="00724FF7"/>
    <w:rsid w:val="0072634D"/>
    <w:rsid w:val="00733BC6"/>
    <w:rsid w:val="007350D5"/>
    <w:rsid w:val="007368CC"/>
    <w:rsid w:val="007477BC"/>
    <w:rsid w:val="00752487"/>
    <w:rsid w:val="007602FB"/>
    <w:rsid w:val="00760A76"/>
    <w:rsid w:val="007700FC"/>
    <w:rsid w:val="00775037"/>
    <w:rsid w:val="00777EA6"/>
    <w:rsid w:val="00781106"/>
    <w:rsid w:val="00782F00"/>
    <w:rsid w:val="007A56B1"/>
    <w:rsid w:val="007B2FF2"/>
    <w:rsid w:val="007C0CBA"/>
    <w:rsid w:val="007C61A0"/>
    <w:rsid w:val="007D3099"/>
    <w:rsid w:val="007D55CD"/>
    <w:rsid w:val="007E33B6"/>
    <w:rsid w:val="007E5559"/>
    <w:rsid w:val="007E7CD8"/>
    <w:rsid w:val="007F1ED6"/>
    <w:rsid w:val="00802FA3"/>
    <w:rsid w:val="0081107C"/>
    <w:rsid w:val="00817455"/>
    <w:rsid w:val="008205A7"/>
    <w:rsid w:val="00837765"/>
    <w:rsid w:val="00841AEE"/>
    <w:rsid w:val="00843456"/>
    <w:rsid w:val="00844BF5"/>
    <w:rsid w:val="00846F9D"/>
    <w:rsid w:val="0084770B"/>
    <w:rsid w:val="00865838"/>
    <w:rsid w:val="00865E92"/>
    <w:rsid w:val="00873E48"/>
    <w:rsid w:val="00894218"/>
    <w:rsid w:val="008B1736"/>
    <w:rsid w:val="008B39B5"/>
    <w:rsid w:val="008B5D30"/>
    <w:rsid w:val="008C0780"/>
    <w:rsid w:val="008D2747"/>
    <w:rsid w:val="008E40F4"/>
    <w:rsid w:val="008F3A04"/>
    <w:rsid w:val="00900046"/>
    <w:rsid w:val="00906FE0"/>
    <w:rsid w:val="0091654E"/>
    <w:rsid w:val="00917AD6"/>
    <w:rsid w:val="0092161E"/>
    <w:rsid w:val="009266F8"/>
    <w:rsid w:val="009301E5"/>
    <w:rsid w:val="009376DE"/>
    <w:rsid w:val="00941ACA"/>
    <w:rsid w:val="009460F9"/>
    <w:rsid w:val="00951149"/>
    <w:rsid w:val="00963204"/>
    <w:rsid w:val="00964C4B"/>
    <w:rsid w:val="00971F3E"/>
    <w:rsid w:val="00990A03"/>
    <w:rsid w:val="009971A3"/>
    <w:rsid w:val="009A178E"/>
    <w:rsid w:val="009B1D8E"/>
    <w:rsid w:val="009C5B74"/>
    <w:rsid w:val="009E1EF8"/>
    <w:rsid w:val="009E7BDD"/>
    <w:rsid w:val="00A035C6"/>
    <w:rsid w:val="00A04238"/>
    <w:rsid w:val="00A16119"/>
    <w:rsid w:val="00A3214B"/>
    <w:rsid w:val="00A347E8"/>
    <w:rsid w:val="00A40D49"/>
    <w:rsid w:val="00A417E8"/>
    <w:rsid w:val="00A438F9"/>
    <w:rsid w:val="00A543C5"/>
    <w:rsid w:val="00A574E2"/>
    <w:rsid w:val="00A73898"/>
    <w:rsid w:val="00A84C23"/>
    <w:rsid w:val="00A90B10"/>
    <w:rsid w:val="00A90B43"/>
    <w:rsid w:val="00A9581A"/>
    <w:rsid w:val="00AA0DC7"/>
    <w:rsid w:val="00AA3B4A"/>
    <w:rsid w:val="00AA47B5"/>
    <w:rsid w:val="00AA5DEE"/>
    <w:rsid w:val="00AA7FB2"/>
    <w:rsid w:val="00AB430E"/>
    <w:rsid w:val="00AC0B8D"/>
    <w:rsid w:val="00AF0FB9"/>
    <w:rsid w:val="00AF597E"/>
    <w:rsid w:val="00B232FD"/>
    <w:rsid w:val="00B24B89"/>
    <w:rsid w:val="00B2765F"/>
    <w:rsid w:val="00B278CD"/>
    <w:rsid w:val="00B4530B"/>
    <w:rsid w:val="00B53394"/>
    <w:rsid w:val="00B53E95"/>
    <w:rsid w:val="00B5632D"/>
    <w:rsid w:val="00B62F0B"/>
    <w:rsid w:val="00B6574E"/>
    <w:rsid w:val="00B7613C"/>
    <w:rsid w:val="00B7699F"/>
    <w:rsid w:val="00B81CA7"/>
    <w:rsid w:val="00B82D3F"/>
    <w:rsid w:val="00B92BB5"/>
    <w:rsid w:val="00B9395D"/>
    <w:rsid w:val="00B93F6D"/>
    <w:rsid w:val="00B94DF8"/>
    <w:rsid w:val="00BB0D44"/>
    <w:rsid w:val="00BC3339"/>
    <w:rsid w:val="00BC3CEF"/>
    <w:rsid w:val="00BD08E0"/>
    <w:rsid w:val="00BD7611"/>
    <w:rsid w:val="00BE4208"/>
    <w:rsid w:val="00BE5510"/>
    <w:rsid w:val="00BF6279"/>
    <w:rsid w:val="00BF68FE"/>
    <w:rsid w:val="00C00F2B"/>
    <w:rsid w:val="00C1568A"/>
    <w:rsid w:val="00C27758"/>
    <w:rsid w:val="00C36609"/>
    <w:rsid w:val="00C367E2"/>
    <w:rsid w:val="00C405FE"/>
    <w:rsid w:val="00C4799C"/>
    <w:rsid w:val="00C600AC"/>
    <w:rsid w:val="00C63C9D"/>
    <w:rsid w:val="00C6645A"/>
    <w:rsid w:val="00C67FD6"/>
    <w:rsid w:val="00C733CE"/>
    <w:rsid w:val="00C73555"/>
    <w:rsid w:val="00C743BD"/>
    <w:rsid w:val="00C74BBF"/>
    <w:rsid w:val="00C7603C"/>
    <w:rsid w:val="00C916BB"/>
    <w:rsid w:val="00C925FA"/>
    <w:rsid w:val="00C9285C"/>
    <w:rsid w:val="00C931F4"/>
    <w:rsid w:val="00CB1125"/>
    <w:rsid w:val="00CB5667"/>
    <w:rsid w:val="00CB6221"/>
    <w:rsid w:val="00CB63C5"/>
    <w:rsid w:val="00CC3B08"/>
    <w:rsid w:val="00CD44B5"/>
    <w:rsid w:val="00CE09A4"/>
    <w:rsid w:val="00CE4514"/>
    <w:rsid w:val="00CE736F"/>
    <w:rsid w:val="00CF321B"/>
    <w:rsid w:val="00CF7690"/>
    <w:rsid w:val="00D03D4A"/>
    <w:rsid w:val="00D049BF"/>
    <w:rsid w:val="00D10A98"/>
    <w:rsid w:val="00D36EE5"/>
    <w:rsid w:val="00D44B69"/>
    <w:rsid w:val="00D45D5A"/>
    <w:rsid w:val="00D55407"/>
    <w:rsid w:val="00D609F7"/>
    <w:rsid w:val="00D63D36"/>
    <w:rsid w:val="00D84806"/>
    <w:rsid w:val="00D86199"/>
    <w:rsid w:val="00D9603F"/>
    <w:rsid w:val="00D97AE6"/>
    <w:rsid w:val="00DA2723"/>
    <w:rsid w:val="00DA4BA0"/>
    <w:rsid w:val="00DA5E09"/>
    <w:rsid w:val="00DA7880"/>
    <w:rsid w:val="00DA7E02"/>
    <w:rsid w:val="00DB2C7D"/>
    <w:rsid w:val="00DB445E"/>
    <w:rsid w:val="00DB451E"/>
    <w:rsid w:val="00DB681D"/>
    <w:rsid w:val="00DC47A2"/>
    <w:rsid w:val="00DC607A"/>
    <w:rsid w:val="00DD0683"/>
    <w:rsid w:val="00DD0757"/>
    <w:rsid w:val="00DD0E59"/>
    <w:rsid w:val="00DD6807"/>
    <w:rsid w:val="00DE5D2A"/>
    <w:rsid w:val="00DE72F5"/>
    <w:rsid w:val="00DF290B"/>
    <w:rsid w:val="00DF345D"/>
    <w:rsid w:val="00E012C3"/>
    <w:rsid w:val="00E0398F"/>
    <w:rsid w:val="00E07D4D"/>
    <w:rsid w:val="00E1332E"/>
    <w:rsid w:val="00E143B4"/>
    <w:rsid w:val="00E147ED"/>
    <w:rsid w:val="00E16C97"/>
    <w:rsid w:val="00E17785"/>
    <w:rsid w:val="00E2676A"/>
    <w:rsid w:val="00E26A0A"/>
    <w:rsid w:val="00E32D86"/>
    <w:rsid w:val="00E357FD"/>
    <w:rsid w:val="00E3666D"/>
    <w:rsid w:val="00E463D5"/>
    <w:rsid w:val="00E505AC"/>
    <w:rsid w:val="00E50955"/>
    <w:rsid w:val="00E52980"/>
    <w:rsid w:val="00E5388B"/>
    <w:rsid w:val="00E664F5"/>
    <w:rsid w:val="00E66F56"/>
    <w:rsid w:val="00E849EC"/>
    <w:rsid w:val="00E853A0"/>
    <w:rsid w:val="00EB3C01"/>
    <w:rsid w:val="00EB4D3C"/>
    <w:rsid w:val="00ED646E"/>
    <w:rsid w:val="00ED7A5D"/>
    <w:rsid w:val="00EE2F7C"/>
    <w:rsid w:val="00EE564A"/>
    <w:rsid w:val="00EE7327"/>
    <w:rsid w:val="00EE7E1E"/>
    <w:rsid w:val="00EF2EE5"/>
    <w:rsid w:val="00EF4232"/>
    <w:rsid w:val="00EF5685"/>
    <w:rsid w:val="00F07D55"/>
    <w:rsid w:val="00F07F0C"/>
    <w:rsid w:val="00F1118B"/>
    <w:rsid w:val="00F11734"/>
    <w:rsid w:val="00F173B6"/>
    <w:rsid w:val="00F20D02"/>
    <w:rsid w:val="00F21F67"/>
    <w:rsid w:val="00F2570F"/>
    <w:rsid w:val="00F32980"/>
    <w:rsid w:val="00F41AB2"/>
    <w:rsid w:val="00F52F86"/>
    <w:rsid w:val="00F56153"/>
    <w:rsid w:val="00F631E7"/>
    <w:rsid w:val="00F64F58"/>
    <w:rsid w:val="00F70EB4"/>
    <w:rsid w:val="00F74557"/>
    <w:rsid w:val="00F77762"/>
    <w:rsid w:val="00F81424"/>
    <w:rsid w:val="00F840E5"/>
    <w:rsid w:val="00F87E40"/>
    <w:rsid w:val="00F96AAC"/>
    <w:rsid w:val="00FA3FD9"/>
    <w:rsid w:val="00FA5932"/>
    <w:rsid w:val="00FB5770"/>
    <w:rsid w:val="00FB798E"/>
    <w:rsid w:val="00FC6418"/>
    <w:rsid w:val="00FC6D24"/>
    <w:rsid w:val="00FD1B4E"/>
    <w:rsid w:val="00FD2309"/>
    <w:rsid w:val="00FD4F0F"/>
    <w:rsid w:val="00FE4C04"/>
    <w:rsid w:val="00FF04D3"/>
    <w:rsid w:val="00FF30D4"/>
    <w:rsid w:val="00FF5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B2F1B0B"/>
  <w15:docId w15:val="{722E401C-0003-40C3-9F96-FA7D9285E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de-DE" w:eastAsia="de-DE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D10A98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berschrift1">
    <w:name w:val="heading 1"/>
    <w:next w:val="Standard"/>
    <w:link w:val="berschrift1Zchn"/>
    <w:uiPriority w:val="9"/>
    <w:pPr>
      <w:keepNext/>
      <w:keepLines/>
      <w:spacing w:after="3"/>
      <w:ind w:left="10" w:hanging="10"/>
      <w:outlineLvl w:val="0"/>
    </w:pPr>
    <w:rPr>
      <w:rFonts w:ascii="TheSans C5" w:eastAsia="TheSans C5" w:hAnsi="TheSans C5" w:cs="TheSans C5"/>
      <w:b/>
      <w:color w:val="00347D"/>
      <w:sz w:val="48"/>
    </w:rPr>
  </w:style>
  <w:style w:type="paragraph" w:styleId="berschrift2">
    <w:name w:val="heading 2"/>
    <w:next w:val="Standard"/>
    <w:link w:val="berschrift2Zchn"/>
    <w:uiPriority w:val="9"/>
    <w:unhideWhenUsed/>
    <w:pPr>
      <w:keepNext/>
      <w:keepLines/>
      <w:spacing w:after="0"/>
      <w:ind w:left="10" w:hanging="10"/>
      <w:outlineLvl w:val="1"/>
    </w:pPr>
    <w:rPr>
      <w:rFonts w:ascii="TheSans C5 Plain" w:eastAsia="TheSans C5 Plain" w:hAnsi="TheSans C5 Plain" w:cs="TheSans C5 Plain"/>
      <w:b/>
      <w:color w:val="90919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2Zchn">
    <w:name w:val="Überschrift 2 Zchn"/>
    <w:link w:val="berschrift2"/>
    <w:rPr>
      <w:rFonts w:ascii="TheSans C5 Plain" w:eastAsia="TheSans C5 Plain" w:hAnsi="TheSans C5 Plain" w:cs="TheSans C5 Plain"/>
      <w:b/>
      <w:color w:val="909191"/>
      <w:sz w:val="22"/>
    </w:rPr>
  </w:style>
  <w:style w:type="character" w:customStyle="1" w:styleId="berschrift1Zchn">
    <w:name w:val="Überschrift 1 Zchn"/>
    <w:link w:val="berschrift1"/>
    <w:rPr>
      <w:rFonts w:ascii="TheSans C5" w:eastAsia="TheSans C5" w:hAnsi="TheSans C5" w:cs="TheSans C5"/>
      <w:b/>
      <w:color w:val="00347D"/>
      <w:sz w:val="4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einLeerraum">
    <w:name w:val="No Spacing"/>
    <w:link w:val="KeinLeerraumZchn"/>
    <w:uiPriority w:val="1"/>
    <w:rsid w:val="007350D5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</w:rPr>
  </w:style>
  <w:style w:type="paragraph" w:styleId="Kopfzeile">
    <w:name w:val="header"/>
    <w:basedOn w:val="Standard"/>
    <w:link w:val="KopfzeileZchn"/>
    <w:uiPriority w:val="99"/>
    <w:unhideWhenUsed/>
    <w:rsid w:val="001E43D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1E43DF"/>
    <w:rPr>
      <w:rFonts w:ascii="TheSans C5 SemiLight" w:eastAsia="TheSans C5 SemiLight" w:hAnsi="TheSans C5 SemiLight" w:cs="TheSans C5 SemiLight"/>
      <w:color w:val="00347D"/>
    </w:rPr>
  </w:style>
  <w:style w:type="paragraph" w:styleId="Fuzeile">
    <w:name w:val="footer"/>
    <w:basedOn w:val="Standard"/>
    <w:link w:val="FuzeileZchn"/>
    <w:uiPriority w:val="99"/>
    <w:unhideWhenUsed/>
    <w:rsid w:val="001E43DF"/>
    <w:pPr>
      <w:tabs>
        <w:tab w:val="center" w:pos="4680"/>
        <w:tab w:val="right" w:pos="9360"/>
      </w:tabs>
      <w:spacing w:after="0" w:line="240" w:lineRule="auto"/>
      <w:ind w:left="0" w:firstLine="0"/>
    </w:pPr>
    <w:rPr>
      <w:rFonts w:asciiTheme="minorHAnsi" w:eastAsiaTheme="minorEastAsia" w:hAnsiTheme="minorHAnsi" w:cs="Times New Roman"/>
      <w:color w:val="auto"/>
      <w:kern w:val="0"/>
      <w14:ligatures w14:val="none"/>
    </w:rPr>
  </w:style>
  <w:style w:type="character" w:customStyle="1" w:styleId="FuzeileZchn">
    <w:name w:val="Fußzeile Zchn"/>
    <w:basedOn w:val="Absatz-Standardschriftart"/>
    <w:link w:val="Fuzeile"/>
    <w:uiPriority w:val="99"/>
    <w:rsid w:val="001E43DF"/>
    <w:rPr>
      <w:rFonts w:cs="Times New Roman"/>
      <w:kern w:val="0"/>
      <w14:ligatures w14:val="none"/>
    </w:rPr>
  </w:style>
  <w:style w:type="character" w:styleId="Zeilennummer">
    <w:name w:val="line number"/>
    <w:basedOn w:val="Absatz-Standardschriftart"/>
    <w:uiPriority w:val="99"/>
    <w:semiHidden/>
    <w:unhideWhenUsed/>
    <w:rsid w:val="006116C6"/>
  </w:style>
  <w:style w:type="paragraph" w:styleId="Listenabsatz">
    <w:name w:val="List Paragraph"/>
    <w:basedOn w:val="Standard"/>
    <w:uiPriority w:val="34"/>
    <w:rsid w:val="00622376"/>
    <w:pPr>
      <w:ind w:left="720"/>
      <w:contextualSpacing/>
    </w:pPr>
  </w:style>
  <w:style w:type="paragraph" w:customStyle="1" w:styleId="TheSansberschrift">
    <w:name w:val="TheSans Überschrift"/>
    <w:basedOn w:val="Standard"/>
    <w:link w:val="TheSansberschriftZchn"/>
    <w:qFormat/>
    <w:rsid w:val="0081107C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81107C"/>
    <w:rPr>
      <w:rFonts w:ascii="TheSans C5s ExtraBold" w:eastAsia="TheSans C5" w:hAnsi="TheSans C5s ExtraBold" w:cs="TheSans C5"/>
      <w:bCs/>
      <w:color w:val="00347D"/>
      <w:sz w:val="44"/>
    </w:rPr>
  </w:style>
  <w:style w:type="paragraph" w:customStyle="1" w:styleId="TheSansBeschreibunggrau">
    <w:name w:val="TheSans Beschreibung grau"/>
    <w:basedOn w:val="Standard"/>
    <w:link w:val="TheSansBeschreibunggrauZchn"/>
    <w:qFormat/>
    <w:rsid w:val="0081107C"/>
    <w:pPr>
      <w:spacing w:after="0" w:line="265" w:lineRule="auto"/>
      <w:ind w:left="-5"/>
    </w:pPr>
    <w:rPr>
      <w:color w:val="808080"/>
      <w:kern w:val="0"/>
      <w:sz w:val="16"/>
      <w14:ligatures w14:val="none"/>
    </w:rPr>
  </w:style>
  <w:style w:type="character" w:customStyle="1" w:styleId="TheSansBeschreibunggrauZchn">
    <w:name w:val="TheSans Beschreibung grau Zchn"/>
    <w:basedOn w:val="Absatz-Standardschriftart"/>
    <w:link w:val="TheSansBeschreibunggrau"/>
    <w:rsid w:val="0081107C"/>
    <w:rPr>
      <w:rFonts w:ascii="TheSans C5 SemiLight" w:eastAsia="TheSans C5 SemiLight" w:hAnsi="TheSans C5 SemiLight" w:cs="TheSans C5 SemiLight"/>
      <w:color w:val="808080"/>
      <w:kern w:val="0"/>
      <w:sz w:val="16"/>
      <w14:ligatures w14:val="none"/>
    </w:rPr>
  </w:style>
  <w:style w:type="paragraph" w:customStyle="1" w:styleId="TheSansTitelgrau">
    <w:name w:val="TheSans Titel grau"/>
    <w:basedOn w:val="KeinLeerraum"/>
    <w:link w:val="TheSansTitelgrauZchn"/>
    <w:rsid w:val="00865838"/>
    <w:pPr>
      <w:ind w:left="0" w:firstLine="0"/>
    </w:pPr>
    <w:rPr>
      <w:color w:val="909191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865838"/>
    <w:rPr>
      <w:rFonts w:ascii="TheSans C5 SemiLight" w:eastAsia="TheSans C5 SemiLight" w:hAnsi="TheSans C5 SemiLight" w:cs="TheSans C5 SemiLight"/>
      <w:color w:val="00347D"/>
    </w:rPr>
  </w:style>
  <w:style w:type="character" w:customStyle="1" w:styleId="TheSansTitelgrauZchn">
    <w:name w:val="TheSans Titel grau Zchn"/>
    <w:basedOn w:val="KeinLeerraumZchn"/>
    <w:link w:val="TheSansTitelgrau"/>
    <w:rsid w:val="00865838"/>
    <w:rPr>
      <w:rFonts w:ascii="TheSans C5 SemiLight" w:eastAsia="TheSans C5 SemiLight" w:hAnsi="TheSans C5 SemiLight" w:cs="TheSans C5 SemiLight"/>
      <w:color w:val="909191"/>
    </w:rPr>
  </w:style>
  <w:style w:type="paragraph" w:customStyle="1" w:styleId="Formatvorlage2">
    <w:name w:val="Formatvorlage2"/>
    <w:basedOn w:val="Standard"/>
    <w:link w:val="Formatvorlage2Zchn"/>
    <w:rsid w:val="00724FF7"/>
    <w:pPr>
      <w:spacing w:after="268"/>
      <w:ind w:left="-5"/>
    </w:pPr>
  </w:style>
  <w:style w:type="character" w:customStyle="1" w:styleId="Formatvorlage2Zchn">
    <w:name w:val="Formatvorlage2 Zchn"/>
    <w:basedOn w:val="Absatz-Standardschriftart"/>
    <w:link w:val="Formatvorlage2"/>
    <w:rsid w:val="00724FF7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Text">
    <w:name w:val="TheSans Text"/>
    <w:basedOn w:val="Standard"/>
    <w:link w:val="TheSansTextZchn"/>
    <w:qFormat/>
    <w:rsid w:val="00F56153"/>
  </w:style>
  <w:style w:type="character" w:customStyle="1" w:styleId="TheSansTextZchn">
    <w:name w:val="TheSans Text Zchn"/>
    <w:basedOn w:val="Formatvorlage2Zchn"/>
    <w:link w:val="TheSansText"/>
    <w:rsid w:val="0027694D"/>
    <w:rPr>
      <w:rFonts w:ascii="TheSans C5 SemiLight" w:eastAsia="TheSans C5 SemiLight" w:hAnsi="TheSans C5 SemiLight" w:cs="TheSans C5 SemiLight"/>
      <w:color w:val="00347D"/>
    </w:rPr>
  </w:style>
  <w:style w:type="paragraph" w:customStyle="1" w:styleId="TheSansZwischenberschrift">
    <w:name w:val="TheSans Zwischenüberschrift"/>
    <w:basedOn w:val="Standard"/>
    <w:link w:val="TheSansZwischenberschriftZchn"/>
    <w:rsid w:val="00F56153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F56153"/>
    <w:rPr>
      <w:rFonts w:ascii="TheSans C5s ExtraBold" w:eastAsia="TheSans C5" w:hAnsi="TheSans C5s ExtraBold" w:cs="TheSans C5"/>
      <w:b/>
      <w:color w:val="00347D"/>
    </w:rPr>
  </w:style>
  <w:style w:type="paragraph" w:customStyle="1" w:styleId="TheSansZitat">
    <w:name w:val="TheSans Zitat"/>
    <w:basedOn w:val="Standard"/>
    <w:link w:val="TheSansZitatZchn"/>
    <w:rsid w:val="00F56153"/>
    <w:rPr>
      <w:i/>
      <w:iCs/>
    </w:rPr>
  </w:style>
  <w:style w:type="character" w:customStyle="1" w:styleId="TheSansZitatZchn">
    <w:name w:val="TheSans Zitat Zchn"/>
    <w:basedOn w:val="Absatz-Standardschriftart"/>
    <w:link w:val="TheSansZitat"/>
    <w:rsid w:val="00F56153"/>
    <w:rPr>
      <w:rFonts w:ascii="TheSans C5 SemiLight" w:eastAsia="TheSans C5 SemiLight" w:hAnsi="TheSans C5 SemiLight" w:cs="TheSans C5 SemiLight"/>
      <w:i/>
      <w:iCs/>
      <w:color w:val="00347D"/>
    </w:rPr>
  </w:style>
  <w:style w:type="paragraph" w:customStyle="1" w:styleId="TheSansBold">
    <w:name w:val="TheSans Bold"/>
    <w:basedOn w:val="Standard"/>
    <w:link w:val="TheSansBoldZchn"/>
    <w:rsid w:val="0027694D"/>
    <w:pPr>
      <w:spacing w:after="231"/>
      <w:ind w:left="-5"/>
    </w:pPr>
    <w:rPr>
      <w:rFonts w:ascii="TheSans C5s ExtraBold" w:eastAsia="TheSans C5" w:hAnsi="TheSans C5s ExtraBold" w:cs="TheSans C5"/>
      <w:bCs/>
    </w:rPr>
  </w:style>
  <w:style w:type="character" w:customStyle="1" w:styleId="TheSansBoldZchn">
    <w:name w:val="TheSans Bold Zchn"/>
    <w:basedOn w:val="Absatz-Standardschriftart"/>
    <w:link w:val="TheSansBold"/>
    <w:rsid w:val="0027694D"/>
    <w:rPr>
      <w:rFonts w:ascii="TheSans C5s ExtraBold" w:eastAsia="TheSans C5" w:hAnsi="TheSans C5s ExtraBold" w:cs="TheSans C5"/>
      <w:bCs/>
      <w:color w:val="00347D"/>
    </w:rPr>
  </w:style>
  <w:style w:type="paragraph" w:customStyle="1" w:styleId="TheSansListe">
    <w:name w:val="TheSans Liste"/>
    <w:basedOn w:val="Standard"/>
    <w:link w:val="TheSansListeZchn"/>
    <w:rsid w:val="00187154"/>
    <w:pPr>
      <w:numPr>
        <w:numId w:val="1"/>
      </w:numPr>
      <w:ind w:hanging="230"/>
    </w:pPr>
  </w:style>
  <w:style w:type="character" w:customStyle="1" w:styleId="TheSansListeZchn">
    <w:name w:val="TheSans Liste Zchn"/>
    <w:basedOn w:val="Absatz-Standardschriftart"/>
    <w:link w:val="TheSansListe"/>
    <w:rsid w:val="00187154"/>
    <w:rPr>
      <w:rFonts w:ascii="TheSans C5 SemiLight" w:eastAsia="TheSans C5 SemiLight" w:hAnsi="TheSans C5 SemiLight" w:cs="TheSans C5 SemiLight"/>
      <w:color w:val="00347D"/>
    </w:rPr>
  </w:style>
  <w:style w:type="paragraph" w:customStyle="1" w:styleId="ArialTitelgrau">
    <w:name w:val="Arial Titel grau"/>
    <w:basedOn w:val="TheSansTitelgrau"/>
    <w:rsid w:val="00E1332E"/>
    <w:rPr>
      <w:rFonts w:ascii="Arial" w:hAnsi="Arial"/>
    </w:rPr>
  </w:style>
  <w:style w:type="paragraph" w:customStyle="1" w:styleId="ArialBeschreibunggrau">
    <w:name w:val="Arial Beschreibung grau"/>
    <w:basedOn w:val="TheSansBeschreibunggrau"/>
    <w:qFormat/>
    <w:rsid w:val="00E1332E"/>
    <w:pPr>
      <w:ind w:left="10"/>
    </w:pPr>
    <w:rPr>
      <w:rFonts w:ascii="Arial" w:hAnsi="Arial"/>
    </w:rPr>
  </w:style>
  <w:style w:type="paragraph" w:customStyle="1" w:styleId="Arialberschrift">
    <w:name w:val="Arial Überschrift"/>
    <w:basedOn w:val="TheSansberschrift"/>
    <w:qFormat/>
    <w:rsid w:val="00E1332E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EB4D3C"/>
    <w:pPr>
      <w:ind w:left="142"/>
    </w:pPr>
    <w:rPr>
      <w:rFonts w:ascii="Arial" w:hAnsi="Arial"/>
    </w:rPr>
  </w:style>
  <w:style w:type="paragraph" w:customStyle="1" w:styleId="ArialZwischenberschrift">
    <w:name w:val="Arial Zwischenüberschrift"/>
    <w:basedOn w:val="Standard"/>
    <w:rsid w:val="00EB4D3C"/>
    <w:pPr>
      <w:spacing w:after="262"/>
      <w:ind w:left="142"/>
    </w:pPr>
  </w:style>
  <w:style w:type="paragraph" w:customStyle="1" w:styleId="ArialZwischenberschrift2">
    <w:name w:val="Arial Zwischenüberschrift2"/>
    <w:basedOn w:val="TheSansZwischenberschrift"/>
    <w:rsid w:val="0015492B"/>
    <w:pPr>
      <w:ind w:left="142"/>
    </w:pPr>
    <w:rPr>
      <w:rFonts w:ascii="Arial" w:hAnsi="Arial"/>
    </w:rPr>
  </w:style>
  <w:style w:type="paragraph" w:customStyle="1" w:styleId="ArialZitat">
    <w:name w:val="Arial Zitat"/>
    <w:basedOn w:val="TheSansZitat"/>
    <w:rsid w:val="0015492B"/>
    <w:pPr>
      <w:ind w:left="142"/>
    </w:pPr>
    <w:rPr>
      <w:rFonts w:ascii="Arial" w:hAnsi="Arial"/>
    </w:rPr>
  </w:style>
  <w:style w:type="paragraph" w:customStyle="1" w:styleId="ArialBold">
    <w:name w:val="Arial Bold"/>
    <w:basedOn w:val="TheSansBold"/>
    <w:rsid w:val="00E1332E"/>
    <w:rPr>
      <w:rFonts w:ascii="Arial" w:hAnsi="Arial"/>
      <w:b/>
    </w:rPr>
  </w:style>
  <w:style w:type="character" w:styleId="Hyperlink">
    <w:name w:val="Hyperlink"/>
    <w:basedOn w:val="Absatz-Standardschriftart"/>
    <w:uiPriority w:val="99"/>
    <w:unhideWhenUsed/>
    <w:rsid w:val="00917AD6"/>
    <w:rPr>
      <w:color w:val="0563C1" w:themeColor="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917A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laudi\Desktop\WDR\Planet%20Schule\ABs\SWR_Planet_Schule_Arbeitsblatt_231026%20(2)%20-%20Kopie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  <a:ln w="6350">
          <a:noFill/>
        </a:ln>
      </a:spPr>
      <a:bodyPr rot="0" spcFirstLastPara="0" vertOverflow="overflow" horzOverflow="overflow" vert="horz" wrap="none" lIns="91440" tIns="45720" rIns="91440" bIns="45720" numCol="1" spcCol="0" rtlCol="0" fromWordArt="0" anchor="t" anchorCtr="0" forceAA="0" compatLnSpc="1">
        <a:prstTxWarp prst="textNoShape">
          <a:avLst/>
        </a:prstTxWarp>
        <a:sp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2025-05-01T00:00:00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C0725F8-0B0C-4BBD-AAC0-B84A3F0A11D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SWR_Planet_Schule_Arbeitsblatt_231026 (2) - Kopie</Template>
  <TotalTime>0</TotalTime>
  <Pages>1</Pages>
  <Words>250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3: Geschichtlicher Hintergrund, Thema: Literatur-Podcast erstellen</dc:title>
  <dc:subject/>
  <dc:creator>planet schule/ WDR</dc:creator>
  <cp:keywords>Literatur, literarische Texte, geschichtlicher Hintergrund, Podcast erstellen, konzipieren</cp:keywords>
  <cp:lastPrinted>2023-09-15T11:43:00Z</cp:lastPrinted>
  <dcterms:created xsi:type="dcterms:W3CDTF">2025-05-19T14:34:00Z</dcterms:created>
  <dcterms:modified xsi:type="dcterms:W3CDTF">2025-06-23T15:08:00Z</dcterms:modified>
</cp:coreProperties>
</file>