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A546" w14:textId="77777777" w:rsidR="006D0CFB" w:rsidRPr="002D4E32" w:rsidRDefault="006D0CFB" w:rsidP="002D4E32">
      <w:pPr>
        <w:pStyle w:val="ArialText"/>
        <w:rPr>
          <w:sz w:val="20"/>
          <w:szCs w:val="20"/>
        </w:rPr>
      </w:pPr>
    </w:p>
    <w:p w14:paraId="416AC1AD" w14:textId="2E75C5A5" w:rsidR="000B3330" w:rsidRPr="002D4E32" w:rsidRDefault="00917AD6" w:rsidP="004E159E">
      <w:pPr>
        <w:pStyle w:val="ArialText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 w:rsidR="0063360A">
        <w:rPr>
          <w:color w:val="909191"/>
          <w:sz w:val="20"/>
          <w:szCs w:val="20"/>
        </w:rPr>
        <w:t>2</w:t>
      </w:r>
      <w:r w:rsidRPr="002D4E32">
        <w:rPr>
          <w:color w:val="909191"/>
          <w:sz w:val="20"/>
          <w:szCs w:val="20"/>
        </w:rPr>
        <w:t xml:space="preserve">: </w:t>
      </w:r>
      <w:r w:rsidR="00004EC3">
        <w:rPr>
          <w:color w:val="909191"/>
          <w:sz w:val="20"/>
          <w:szCs w:val="20"/>
        </w:rPr>
        <w:t>Podcast Modul 1</w:t>
      </w:r>
    </w:p>
    <w:p w14:paraId="3794D560" w14:textId="77777777" w:rsidR="00917AD6" w:rsidRDefault="00777EA6" w:rsidP="004E159E">
      <w:pPr>
        <w:pStyle w:val="ArialText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26ACA802" w14:textId="77777777" w:rsidR="00004EC3" w:rsidRDefault="00004EC3" w:rsidP="00917AD6">
      <w:pPr>
        <w:pStyle w:val="ArialBeschreibunggrau"/>
        <w:ind w:firstLine="122"/>
      </w:pPr>
      <w:r w:rsidRPr="00004EC3">
        <w:t xml:space="preserve">Wir produzieren einen Literaturpodcast </w:t>
      </w:r>
    </w:p>
    <w:p w14:paraId="6F9B40F1" w14:textId="696103E5" w:rsidR="00917AD6" w:rsidRPr="00622376" w:rsidRDefault="00FA535C" w:rsidP="00917AD6">
      <w:pPr>
        <w:pStyle w:val="ArialBeschreibunggrau"/>
        <w:ind w:firstLine="122"/>
      </w:pPr>
      <w:r>
        <w:t>www.planet-schule.de</w:t>
      </w:r>
    </w:p>
    <w:p w14:paraId="3991D65D" w14:textId="77777777" w:rsidR="00300AC0" w:rsidRDefault="00300AC0" w:rsidP="00917AD6">
      <w:pPr>
        <w:pStyle w:val="ArialBeschreibunggrau"/>
        <w:ind w:firstLine="122"/>
        <w:rPr>
          <w:szCs w:val="16"/>
        </w:rPr>
      </w:pPr>
    </w:p>
    <w:p w14:paraId="447D51FB" w14:textId="143E6ABF" w:rsidR="00DB681D" w:rsidRPr="00300AC0" w:rsidRDefault="00917AD6" w:rsidP="00917AD6">
      <w:pPr>
        <w:pStyle w:val="ArialBeschreibunggrau"/>
        <w:ind w:firstLine="122"/>
        <w:rPr>
          <w:color w:val="000000" w:themeColor="text1"/>
        </w:rPr>
      </w:pPr>
      <w:r w:rsidRPr="00300AC0">
        <w:rPr>
          <w:color w:val="000000" w:themeColor="text1"/>
        </w:rPr>
        <w:t>Name:</w:t>
      </w:r>
    </w:p>
    <w:p w14:paraId="0E13EE81" w14:textId="77777777" w:rsidR="001D558E" w:rsidRDefault="001D558E" w:rsidP="00091FB3">
      <w:pPr>
        <w:pStyle w:val="ArialText"/>
        <w:spacing w:after="240" w:line="240" w:lineRule="auto"/>
      </w:pPr>
    </w:p>
    <w:p w14:paraId="16BEF3AF" w14:textId="15232BF7" w:rsidR="00917AD6" w:rsidRPr="00917AD6" w:rsidRDefault="001D558E" w:rsidP="001D558E">
      <w:pPr>
        <w:pStyle w:val="ArialText"/>
        <w:spacing w:after="120" w:line="240" w:lineRule="auto"/>
        <w:ind w:left="141" w:hanging="11"/>
      </w:pPr>
      <w:r>
        <w:t>Modul 1:</w:t>
      </w:r>
    </w:p>
    <w:p w14:paraId="660476BB" w14:textId="6163C4DC" w:rsidR="00E1332E" w:rsidRPr="00091FB3" w:rsidRDefault="001D510D" w:rsidP="001D558E">
      <w:pPr>
        <w:pStyle w:val="Arialberschrift"/>
        <w:spacing w:after="240"/>
      </w:pPr>
      <w:r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608DDA63">
                <wp:simplePos x="0" y="0"/>
                <wp:positionH relativeFrom="leftMargin">
                  <wp:posOffset>415290</wp:posOffset>
                </wp:positionH>
                <wp:positionV relativeFrom="page">
                  <wp:posOffset>2040255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64089B" id="Group 11059" o:spid="_x0000_s1026" style="position:absolute;margin-left:32.7pt;margin-top:160.65pt;width:21.9pt;height:21.9pt;z-index:-251715584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  <w:r w:rsidR="00004EC3">
        <w:t>Wer hat’s geschrieben?</w:t>
      </w:r>
    </w:p>
    <w:p w14:paraId="7CFAB5B7" w14:textId="7F9A66B9" w:rsidR="001D5063" w:rsidRPr="00092C40" w:rsidRDefault="00004EC3" w:rsidP="00091FB3">
      <w:pPr>
        <w:pStyle w:val="ArialText"/>
        <w:spacing w:after="240" w:line="240" w:lineRule="auto"/>
        <w:ind w:left="141" w:hanging="11"/>
        <w:rPr>
          <w:b/>
        </w:rPr>
      </w:pPr>
      <w:r w:rsidRPr="00092C40">
        <w:rPr>
          <w:b/>
        </w:rPr>
        <w:t>Recherchiere über den Autor oder die Autorin und beantworte folgende Fragen:</w:t>
      </w:r>
    </w:p>
    <w:p w14:paraId="391A1602" w14:textId="38180E8B" w:rsidR="00917AD6" w:rsidRPr="00091FB3" w:rsidRDefault="00917AD6" w:rsidP="00091FB3">
      <w:pPr>
        <w:pStyle w:val="ArialText"/>
        <w:spacing w:after="240" w:line="240" w:lineRule="auto"/>
        <w:ind w:left="141" w:hanging="11"/>
      </w:pPr>
    </w:p>
    <w:p w14:paraId="60C5C8B2" w14:textId="2215B123" w:rsidR="007E33B6" w:rsidRPr="00091FB3" w:rsidRDefault="00004EC3" w:rsidP="00091FB3">
      <w:pPr>
        <w:pStyle w:val="ArialText"/>
        <w:spacing w:after="240" w:line="240" w:lineRule="auto"/>
        <w:ind w:left="141" w:hanging="11"/>
      </w:pPr>
      <w:r w:rsidRPr="00091FB3">
        <w:t xml:space="preserve">Wie </w:t>
      </w:r>
      <w:r w:rsidR="006F0769">
        <w:t xml:space="preserve">heißt der Autor beziehungsweise </w:t>
      </w:r>
      <w:r w:rsidRPr="00091FB3">
        <w:t>die Autorin</w:t>
      </w:r>
      <w:r w:rsidR="000E20C8" w:rsidRPr="00091FB3">
        <w:t>?</w:t>
      </w:r>
    </w:p>
    <w:p w14:paraId="1EB141D6" w14:textId="04E50DC8" w:rsidR="00592A6A" w:rsidRPr="00091FB3" w:rsidRDefault="00592A6A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0F33C070" w14:textId="450B4310" w:rsidR="00592A6A" w:rsidRPr="00091FB3" w:rsidRDefault="00592A6A" w:rsidP="001D558E">
      <w:pPr>
        <w:pStyle w:val="ArialText"/>
        <w:spacing w:after="240" w:line="240" w:lineRule="auto"/>
        <w:ind w:left="0" w:firstLine="0"/>
      </w:pPr>
    </w:p>
    <w:p w14:paraId="39482C4B" w14:textId="7C91FEAB" w:rsidR="00592A6A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Wann und wo hat er oder sie gelebt?</w:t>
      </w:r>
    </w:p>
    <w:p w14:paraId="20D80AB2" w14:textId="4E09F69C" w:rsidR="00592A6A" w:rsidRPr="00091FB3" w:rsidRDefault="00592A6A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39A6AEC0" w14:textId="77777777" w:rsidR="000E20C8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01D84D19" w14:textId="77777777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26FBDE96" w14:textId="5C1893E1" w:rsidR="000E20C8" w:rsidRPr="00091FB3" w:rsidRDefault="000E20C8" w:rsidP="001D558E">
      <w:pPr>
        <w:pStyle w:val="ArialText"/>
        <w:spacing w:after="240" w:line="240" w:lineRule="auto"/>
        <w:ind w:left="0" w:firstLine="0"/>
      </w:pPr>
    </w:p>
    <w:p w14:paraId="618AD48A" w14:textId="589D7C35" w:rsidR="000E20C8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Was war in seinem oder ihrem Leben besonders?</w:t>
      </w:r>
    </w:p>
    <w:p w14:paraId="5985E323" w14:textId="77777777" w:rsidR="000E20C8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00679879" w14:textId="77777777" w:rsidR="000E20C8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21511CDF" w14:textId="77777777" w:rsidR="000E20C8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4905E2BD" w14:textId="77777777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621262CA" w14:textId="77777777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7664CDC0" w14:textId="77777777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143644F3" w14:textId="77777777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1B0DB453" w14:textId="35EDFB20" w:rsidR="00917AD6" w:rsidRPr="00091FB3" w:rsidRDefault="00917AD6" w:rsidP="001D558E">
      <w:pPr>
        <w:pStyle w:val="ArialText"/>
        <w:spacing w:after="240" w:line="240" w:lineRule="auto"/>
        <w:ind w:left="0" w:firstLine="0"/>
      </w:pPr>
    </w:p>
    <w:p w14:paraId="55A082D9" w14:textId="4A39303B" w:rsidR="00592A6A" w:rsidRPr="00091FB3" w:rsidRDefault="000E20C8" w:rsidP="00091FB3">
      <w:pPr>
        <w:pStyle w:val="ArialText"/>
        <w:spacing w:after="240" w:line="240" w:lineRule="auto"/>
        <w:ind w:left="141" w:hanging="11"/>
      </w:pPr>
      <w:r w:rsidRPr="00091FB3">
        <w:t>Welche bekannten Werke hat er oder sie geschrieben?</w:t>
      </w:r>
    </w:p>
    <w:p w14:paraId="09C8B440" w14:textId="2CC1F89A" w:rsidR="00592A6A" w:rsidRPr="00091FB3" w:rsidRDefault="00592A6A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73B7A090" w14:textId="3F4EA7B5" w:rsidR="00592A6A" w:rsidRPr="00091FB3" w:rsidRDefault="00592A6A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176C4D15" w14:textId="4F391E0C" w:rsidR="00FB798E" w:rsidRDefault="00592A6A" w:rsidP="00091FB3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</w:t>
      </w:r>
      <w:r w:rsidR="007E33B6" w:rsidRPr="00091FB3">
        <w:t>_</w:t>
      </w:r>
    </w:p>
    <w:p w14:paraId="6F707A04" w14:textId="77777777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p w14:paraId="5D428946" w14:textId="65A6907A" w:rsidR="001D558E" w:rsidRPr="00091FB3" w:rsidRDefault="001D558E" w:rsidP="001D558E">
      <w:pPr>
        <w:pStyle w:val="ArialText"/>
        <w:spacing w:after="240" w:line="240" w:lineRule="auto"/>
        <w:ind w:left="141" w:hanging="11"/>
      </w:pPr>
      <w:r w:rsidRPr="00091FB3">
        <w:t>____________________________________________________________________________</w:t>
      </w:r>
    </w:p>
    <w:sectPr w:rsidR="001D558E" w:rsidRPr="00091FB3" w:rsidSect="006D2681">
      <w:headerReference w:type="even" r:id="rId10"/>
      <w:footerReference w:type="even" r:id="rId11"/>
      <w:footerReference w:type="default" r:id="rId12"/>
      <w:footerReference w:type="first" r:id="rId13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FB739" w14:textId="77777777" w:rsidR="002549D4" w:rsidRDefault="002549D4">
      <w:pPr>
        <w:spacing w:after="0" w:line="240" w:lineRule="auto"/>
      </w:pPr>
      <w:r>
        <w:separator/>
      </w:r>
    </w:p>
  </w:endnote>
  <w:endnote w:type="continuationSeparator" w:id="0">
    <w:p w14:paraId="0872406C" w14:textId="77777777" w:rsidR="002549D4" w:rsidRDefault="002549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2E82E8DC" w:rsidR="00AB430E" w:rsidRPr="00CB6221" w:rsidRDefault="00300AC0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26BF3B4D" wp14:editId="1152BF55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1107C"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6F2C169D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6D2F7666" w:rsidR="00055038" w:rsidRPr="0081107C" w:rsidRDefault="00300AC0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6D2F7666" w:rsidR="00055038" w:rsidRPr="0081107C" w:rsidRDefault="00300AC0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21BE2" w14:textId="77777777" w:rsidR="002549D4" w:rsidRDefault="002549D4">
      <w:pPr>
        <w:spacing w:after="0" w:line="240" w:lineRule="auto"/>
      </w:pPr>
      <w:r>
        <w:separator/>
      </w:r>
    </w:p>
  </w:footnote>
  <w:footnote w:type="continuationSeparator" w:id="0">
    <w:p w14:paraId="34D2D612" w14:textId="77777777" w:rsidR="002549D4" w:rsidRDefault="002549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3FB0CFB"/>
    <w:multiLevelType w:val="hybridMultilevel"/>
    <w:tmpl w:val="A5BCB21C"/>
    <w:lvl w:ilvl="0" w:tplc="3A80BA54">
      <w:start w:val="1"/>
      <w:numFmt w:val="decimal"/>
      <w:lvlText w:val="%1)"/>
      <w:lvlJc w:val="left"/>
      <w:pPr>
        <w:ind w:left="852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 w16cid:durableId="1852836456">
    <w:abstractNumId w:val="4"/>
  </w:num>
  <w:num w:numId="2" w16cid:durableId="1021929205">
    <w:abstractNumId w:val="1"/>
  </w:num>
  <w:num w:numId="3" w16cid:durableId="615332544">
    <w:abstractNumId w:val="0"/>
  </w:num>
  <w:num w:numId="4" w16cid:durableId="1618222043">
    <w:abstractNumId w:val="2"/>
  </w:num>
  <w:num w:numId="5" w16cid:durableId="1181164811">
    <w:abstractNumId w:val="3"/>
  </w:num>
  <w:num w:numId="6" w16cid:durableId="2360892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1FB3"/>
    <w:rsid w:val="00092C40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D510D"/>
    <w:rsid w:val="001D558E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49D4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AC0"/>
    <w:rsid w:val="003026AD"/>
    <w:rsid w:val="00302A9C"/>
    <w:rsid w:val="00302CF0"/>
    <w:rsid w:val="00302DE8"/>
    <w:rsid w:val="00311713"/>
    <w:rsid w:val="0031353E"/>
    <w:rsid w:val="00314CF0"/>
    <w:rsid w:val="00315295"/>
    <w:rsid w:val="00320D0D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4A2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A7C5C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60A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0769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1EF8"/>
    <w:rsid w:val="009E7BDD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2C6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E7603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35C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E4844A0-1B32-421A-84CC-545446FA610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223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2: Der Autor/ Die Autorin, Thema: Literatur-Podcast erstellen</dc:title>
  <dc:subject/>
  <dc:creator>planet schule/ WDR</dc:creator>
  <cp:keywords>Podcast erstellen, konzipieren, Literatur, Autor, Autorin, Schriftsteller, Schritstellerin</cp:keywords>
  <cp:lastPrinted>2023-09-15T11:43:00Z</cp:lastPrinted>
  <dcterms:created xsi:type="dcterms:W3CDTF">2025-05-19T14:18:00Z</dcterms:created>
  <dcterms:modified xsi:type="dcterms:W3CDTF">2025-06-23T14:53:00Z</dcterms:modified>
</cp:coreProperties>
</file>