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04E" w:rsidRPr="00367D20" w:rsidRDefault="00D2204E" w:rsidP="00D2204E">
      <w:pPr>
        <w:spacing w:line="300" w:lineRule="auto"/>
        <w:outlineLvl w:val="0"/>
        <w:rPr>
          <w:rFonts w:cs="Arial"/>
          <w:b/>
          <w:bCs/>
          <w:kern w:val="36"/>
          <w:sz w:val="20"/>
          <w:szCs w:val="48"/>
        </w:rPr>
      </w:pPr>
    </w:p>
    <w:p w:rsidR="00D2204E" w:rsidRPr="00B80DF6" w:rsidRDefault="00D2204E" w:rsidP="00D2204E">
      <w:pPr>
        <w:shd w:val="clear" w:color="auto" w:fill="3860A8"/>
        <w:rPr>
          <w:b/>
          <w:color w:val="FFFFFF" w:themeColor="background1"/>
          <w:kern w:val="36"/>
        </w:rPr>
      </w:pPr>
      <w:r>
        <w:rPr>
          <w:b/>
          <w:color w:val="FFFFFF" w:themeColor="background1"/>
          <w:kern w:val="36"/>
        </w:rPr>
        <w:t>Leben im Bienenstock</w:t>
      </w:r>
    </w:p>
    <w:p w:rsidR="00D2204E" w:rsidRDefault="00D2204E" w:rsidP="00D2204E">
      <w:pPr>
        <w:rPr>
          <w:rFonts w:cs="Arial"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group id="_x0000_s1137" style="position:absolute;margin-left:-33.55pt;margin-top:11.1pt;width:540.2pt;height:617.85pt;z-index:1" coordorigin="794,2866" coordsize="10670,12419">
            <v:shapetype id="_x0000_t9" coordsize="21600,21600" o:spt="9" adj="5400" path="m@0,l,10800@0,21600@1,21600,21600,10800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</v:formulas>
              <v:path gradientshapeok="t" o:connecttype="rect" textboxrect="1800,1800,19800,19800;3600,3600,18000,18000;6300,6300,15300,15300"/>
              <v:handles>
                <v:h position="#0,topLeft" xrange="0,10800"/>
              </v:handles>
            </v:shapetype>
            <v:shape id="_x0000_s1138" type="#_x0000_t9" style="position:absolute;left:1045;top:2866;width:4263;height:3628" adj="2999" strokecolor="#ffc000" strokeweight="1.5pt">
              <v:stroke dashstyle="1 1"/>
              <v:textbox inset="1.5mm,.3mm,1.5mm,.3mm">
                <w:txbxContent>
                  <w:p w:rsidR="00D2204E" w:rsidRPr="007B500E" w:rsidRDefault="00D2204E" w:rsidP="00D2204E">
                    <w:pPr>
                      <w:rPr>
                        <w:b/>
                      </w:rPr>
                    </w:pPr>
                    <w:r w:rsidRPr="007B500E">
                      <w:rPr>
                        <w:b/>
                      </w:rPr>
                      <w:t>Temperatur im Bienenstock</w:t>
                    </w:r>
                  </w:p>
                  <w:p w:rsidR="00D2204E" w:rsidRDefault="00D2204E" w:rsidP="00D2204E">
                    <w:pPr>
                      <w:rPr>
                        <w:b/>
                        <w:sz w:val="20"/>
                        <w:szCs w:val="20"/>
                      </w:rPr>
                    </w:pPr>
                  </w:p>
                  <w:p w:rsidR="00D2204E" w:rsidRDefault="00D2204E" w:rsidP="00D2204E">
                    <w:pPr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Merke: </w:t>
                    </w: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</w:t>
                    </w:r>
                  </w:p>
                  <w:p w:rsidR="00D2204E" w:rsidRDefault="00D2204E" w:rsidP="00D2204E">
                    <w:pPr>
                      <w:rPr>
                        <w:b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</w:t>
                    </w:r>
                  </w:p>
                  <w:p w:rsidR="00D2204E" w:rsidRPr="00D2204E" w:rsidRDefault="00D2204E" w:rsidP="00D2204E">
                    <w:pPr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</w:t>
                    </w:r>
                  </w:p>
                  <w:p w:rsidR="00D2204E" w:rsidRPr="00D2204E" w:rsidRDefault="00D2204E" w:rsidP="00D2204E">
                    <w:pPr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</w:t>
                    </w:r>
                  </w:p>
                  <w:p w:rsidR="00D2204E" w:rsidRPr="00D2204E" w:rsidRDefault="00D2204E" w:rsidP="00D2204E">
                    <w:pPr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</w:t>
                    </w:r>
                  </w:p>
                </w:txbxContent>
              </v:textbox>
            </v:shape>
            <v:shape id="_x0000_s1139" type="#_x0000_t9" style="position:absolute;left:5125;top:2866;width:6339;height:5746" adj="2999" strokecolor="#ffc000" strokeweight="1.5pt">
              <v:stroke dashstyle="1 1"/>
              <v:textbox>
                <w:txbxContent>
                  <w:p w:rsidR="00D2204E" w:rsidRPr="00145BEF" w:rsidRDefault="00D2204E" w:rsidP="00D2204E">
                    <w:pPr>
                      <w:jc w:val="center"/>
                      <w:rPr>
                        <w:b/>
                      </w:rPr>
                    </w:pPr>
                    <w:r w:rsidRPr="00145BEF">
                      <w:rPr>
                        <w:b/>
                      </w:rPr>
                      <w:t>Biene und Mensch</w:t>
                    </w:r>
                  </w:p>
                  <w:tbl>
                    <w:tblPr>
                      <w:tblW w:w="0" w:type="auto"/>
                      <w:tblBorders>
                        <w:top w:val="single" w:sz="4" w:space="0" w:color="7F7F7F"/>
                        <w:left w:val="single" w:sz="4" w:space="0" w:color="7F7F7F"/>
                        <w:bottom w:val="single" w:sz="4" w:space="0" w:color="7F7F7F"/>
                        <w:right w:val="single" w:sz="4" w:space="0" w:color="7F7F7F"/>
                        <w:insideH w:val="single" w:sz="4" w:space="0" w:color="7F7F7F"/>
                        <w:insideV w:val="single" w:sz="4" w:space="0" w:color="7F7F7F"/>
                      </w:tblBorders>
                      <w:tblLook w:val="04A0"/>
                    </w:tblPr>
                    <w:tblGrid>
                      <w:gridCol w:w="1124"/>
                      <w:gridCol w:w="3049"/>
                    </w:tblGrid>
                    <w:tr w:rsidR="00D2204E" w:rsidTr="00B54EBA">
                      <w:trPr>
                        <w:trHeight w:val="481"/>
                      </w:trPr>
                      <w:tc>
                        <w:tcPr>
                          <w:tcW w:w="1124" w:type="dxa"/>
                          <w:vMerge w:val="restart"/>
                          <w:shd w:val="clear" w:color="auto" w:fill="auto"/>
                          <w:vAlign w:val="center"/>
                        </w:tcPr>
                        <w:p w:rsidR="00D2204E" w:rsidRPr="00B54EBA" w:rsidRDefault="00D2204E" w:rsidP="00B54EBA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54EBA">
                            <w:rPr>
                              <w:sz w:val="20"/>
                              <w:szCs w:val="20"/>
                            </w:rPr>
                            <w:t>Produkt</w:t>
                          </w:r>
                        </w:p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Pr="00B54EBA" w:rsidRDefault="00D2204E" w:rsidP="00B54EBA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54EBA">
                            <w:rPr>
                              <w:sz w:val="20"/>
                              <w:szCs w:val="20"/>
                            </w:rPr>
                            <w:t>Nutzen Mensch</w:t>
                          </w:r>
                        </w:p>
                      </w:tc>
                    </w:tr>
                    <w:tr w:rsidR="00D2204E" w:rsidTr="00B54EBA">
                      <w:trPr>
                        <w:trHeight w:val="481"/>
                      </w:trPr>
                      <w:tc>
                        <w:tcPr>
                          <w:tcW w:w="1124" w:type="dxa"/>
                          <w:vMerge/>
                          <w:shd w:val="clear" w:color="auto" w:fill="auto"/>
                          <w:vAlign w:val="center"/>
                        </w:tcPr>
                        <w:p w:rsidR="00D2204E" w:rsidRPr="00B54EBA" w:rsidRDefault="00D2204E" w:rsidP="00B54EBA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</w:p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Pr="00B54EBA" w:rsidRDefault="00D2204E" w:rsidP="00B54EBA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54EBA">
                            <w:rPr>
                              <w:sz w:val="20"/>
                              <w:szCs w:val="20"/>
                            </w:rPr>
                            <w:t>Nutzen Biene</w:t>
                          </w:r>
                        </w:p>
                      </w:tc>
                    </w:tr>
                    <w:tr w:rsidR="00D2204E" w:rsidTr="00B54EBA">
                      <w:trPr>
                        <w:trHeight w:val="454"/>
                      </w:trPr>
                      <w:tc>
                        <w:tcPr>
                          <w:tcW w:w="1124" w:type="dxa"/>
                          <w:vMerge w:val="restart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</w:tr>
                    <w:tr w:rsidR="00D2204E" w:rsidTr="00B54EBA">
                      <w:trPr>
                        <w:trHeight w:val="454"/>
                      </w:trPr>
                      <w:tc>
                        <w:tcPr>
                          <w:tcW w:w="1124" w:type="dxa"/>
                          <w:vMerge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</w:tr>
                    <w:tr w:rsidR="00D2204E" w:rsidTr="00B54EBA">
                      <w:trPr>
                        <w:trHeight w:val="454"/>
                      </w:trPr>
                      <w:tc>
                        <w:tcPr>
                          <w:tcW w:w="1124" w:type="dxa"/>
                          <w:vMerge w:val="restart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</w:tr>
                    <w:tr w:rsidR="00D2204E" w:rsidTr="00B54EBA">
                      <w:trPr>
                        <w:trHeight w:val="481"/>
                      </w:trPr>
                      <w:tc>
                        <w:tcPr>
                          <w:tcW w:w="1124" w:type="dxa"/>
                          <w:vMerge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</w:tr>
                    <w:tr w:rsidR="00D2204E" w:rsidTr="00B54EBA">
                      <w:trPr>
                        <w:trHeight w:val="481"/>
                      </w:trPr>
                      <w:tc>
                        <w:tcPr>
                          <w:tcW w:w="1124" w:type="dxa"/>
                          <w:vMerge w:val="restart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</w:tr>
                    <w:tr w:rsidR="00D2204E" w:rsidTr="00B54EBA">
                      <w:trPr>
                        <w:trHeight w:val="481"/>
                      </w:trPr>
                      <w:tc>
                        <w:tcPr>
                          <w:tcW w:w="1124" w:type="dxa"/>
                          <w:vMerge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  <w:tc>
                        <w:tcPr>
                          <w:tcW w:w="3049" w:type="dxa"/>
                          <w:shd w:val="clear" w:color="auto" w:fill="auto"/>
                          <w:vAlign w:val="center"/>
                        </w:tcPr>
                        <w:p w:rsidR="00D2204E" w:rsidRDefault="00D2204E"/>
                      </w:tc>
                    </w:tr>
                  </w:tbl>
                  <w:p w:rsidR="00D2204E" w:rsidRDefault="00D2204E" w:rsidP="00D2204E"/>
                </w:txbxContent>
              </v:textbox>
            </v:shape>
            <v:shape id="_x0000_s1140" type="#_x0000_t9" style="position:absolute;left:5608;top:8975;width:5757;height:5139" adj="2999" strokecolor="#ffc000" strokeweight="1.5pt">
              <v:stroke dashstyle="1 1"/>
              <v:textbox inset=".5mm,.3mm,.5mm,.3mm">
                <w:txbxContent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7B500E">
                      <w:rPr>
                        <w:b/>
                        <w:sz w:val="20"/>
                        <w:szCs w:val="20"/>
                      </w:rPr>
                      <w:t>Verteidigung</w:t>
                    </w: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Feinde: </w:t>
                    </w: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______________________________</w:t>
                    </w: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_____________________________________</w:t>
                    </w: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Verteidigung: </w:t>
                    </w: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</w:t>
                    </w: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_____________________________________</w:t>
                    </w: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_____________________________________</w:t>
                    </w: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_____________________________________</w:t>
                    </w: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____________________________________</w:t>
                    </w: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_______________________________</w:t>
                    </w:r>
                  </w:p>
                  <w:p w:rsidR="00D2204E" w:rsidRPr="007B500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41" type="#_x0000_t9" style="position:absolute;left:794;top:10466;width:5011;height:4819" adj="2999" strokecolor="#ffc000" strokeweight="1.5pt">
              <v:stroke dashstyle="1 1"/>
              <v:textbox inset=".5mm,.3mm,.5mm,.3mm">
                <w:txbxContent>
                  <w:p w:rsidR="00D2204E" w:rsidRDefault="00D2204E" w:rsidP="00D2204E">
                    <w:pPr>
                      <w:rPr>
                        <w:b/>
                      </w:rPr>
                    </w:pPr>
                    <w:r w:rsidRPr="00145BEF">
                      <w:rPr>
                        <w:b/>
                      </w:rPr>
                      <w:t>Arbeitsteilung und Fortpflanzung</w:t>
                    </w:r>
                  </w:p>
                  <w:p w:rsidR="00D2204E" w:rsidRDefault="00D2204E" w:rsidP="00D2204E"/>
                  <w:p w:rsidR="00D2204E" w:rsidRDefault="00D2204E" w:rsidP="00D2204E">
                    <w:pPr>
                      <w:rPr>
                        <w:sz w:val="20"/>
                        <w:szCs w:val="20"/>
                      </w:rPr>
                    </w:pPr>
                    <w:r w:rsidRPr="00145BEF">
                      <w:rPr>
                        <w:sz w:val="20"/>
                        <w:szCs w:val="20"/>
                      </w:rPr>
                      <w:t>Merke: In einem Bienenstock leben drei verschiedene Bienenwesen:</w:t>
                    </w:r>
                  </w:p>
                  <w:p w:rsidR="00D2204E" w:rsidRPr="00145BEF" w:rsidRDefault="00D2204E" w:rsidP="00D2204E">
                    <w:pPr>
                      <w:rPr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</w:t>
                    </w: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  <w:p w:rsidR="00D2204E" w:rsidRPr="00D2204E" w:rsidRDefault="00D2204E" w:rsidP="00D2204E">
                    <w:pPr>
                      <w:jc w:val="center"/>
                      <w:rPr>
                        <w:b/>
                        <w:color w:val="7F7F7F"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</w:t>
                    </w: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</w:t>
                    </w:r>
                  </w:p>
                  <w:p w:rsidR="00D2204E" w:rsidRDefault="00D2204E" w:rsidP="00D2204E"/>
                  <w:p w:rsidR="00D2204E" w:rsidRDefault="00D2204E" w:rsidP="00D2204E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145BEF">
                      <w:rPr>
                        <w:sz w:val="20"/>
                        <w:szCs w:val="20"/>
                      </w:rPr>
                      <w:t xml:space="preserve">Sie unterscheiden sich durch ihre Körpergröße und die Ausbildung ihrer </w:t>
                    </w:r>
                  </w:p>
                  <w:p w:rsidR="00D2204E" w:rsidRDefault="00D2204E" w:rsidP="00D2204E">
                    <w:pPr>
                      <w:jc w:val="center"/>
                      <w:rPr>
                        <w:sz w:val="20"/>
                        <w:szCs w:val="20"/>
                      </w:rPr>
                    </w:pPr>
                  </w:p>
                  <w:p w:rsidR="00D2204E" w:rsidRDefault="00D2204E" w:rsidP="00D2204E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D2204E">
                      <w:rPr>
                        <w:b/>
                        <w:color w:val="7F7F7F"/>
                        <w:sz w:val="20"/>
                        <w:szCs w:val="20"/>
                      </w:rPr>
                      <w:t>_________________________</w:t>
                    </w:r>
                  </w:p>
                  <w:p w:rsidR="00D2204E" w:rsidRPr="00145BEF" w:rsidRDefault="00D2204E" w:rsidP="00D2204E"/>
                </w:txbxContent>
              </v:textbox>
            </v:shape>
            <v:shape id="_x0000_s1142" type="#_x0000_t9" style="position:absolute;left:1454;top:6857;width:3388;height:3034" adj="2999" fillcolor="#ffc000" strokecolor="#ffc000" strokeweight="1.5pt">
              <v:stroke dashstyle="1 1"/>
              <v:textbox>
                <w:txbxContent>
                  <w:p w:rsidR="00D2204E" w:rsidRDefault="00D2204E" w:rsidP="00D2204E">
                    <w:pPr>
                      <w:jc w:val="center"/>
                      <w:rPr>
                        <w:b/>
                      </w:rPr>
                    </w:pPr>
                    <w:r w:rsidRPr="003C26A7">
                      <w:rPr>
                        <w:b/>
                      </w:rPr>
                      <w:t>Leben im Bienenstock</w:t>
                    </w:r>
                  </w:p>
                  <w:p w:rsidR="00D2204E" w:rsidRPr="003C26A7" w:rsidRDefault="00B54EBA" w:rsidP="00D2204E">
                    <w:pPr>
                      <w:jc w:val="center"/>
                      <w:rPr>
                        <w:b/>
                      </w:rPr>
                    </w:pPr>
                    <w:r w:rsidRPr="00B54EBA">
                      <w:rPr>
                        <w:b/>
                        <w:noProof/>
                      </w:rPr>
                      <w:pict>
                        <v:shapetype id="_x0000_t75" coordsize="21600,21600" o:spt="75" o:preferrelative="t" path="m@4@5l@4@11@9@11@9@5xe" filled="f" stroked="f">
                          <v:stroke joinstyle="miter"/>
                          <v:formulas>
                            <v:f eqn="if lineDrawn pixelLineWidth 0"/>
                            <v:f eqn="sum @0 1 0"/>
                            <v:f eqn="sum 0 0 @1"/>
                            <v:f eqn="prod @2 1 2"/>
                            <v:f eqn="prod @3 21600 pixelWidth"/>
                            <v:f eqn="prod @3 21600 pixelHeight"/>
                            <v:f eqn="sum @0 0 1"/>
                            <v:f eqn="prod @6 1 2"/>
                            <v:f eqn="prod @7 21600 pixelWidth"/>
                            <v:f eqn="sum @8 21600 0"/>
                            <v:f eqn="prod @7 21600 pixelHeight"/>
                            <v:f eqn="sum @10 21600 0"/>
                          </v:formulas>
                          <v:path o:extrusionok="f" gradientshapeok="t" o:connecttype="rect"/>
                          <o:lock v:ext="edit" aspectratio="t"/>
                        </v:shapetype>
                        <v:shape id="Bild 53" o:spid="_x0000_i1025" type="#_x0000_t75" style="width:114.1pt;height:76.7pt;visibility:visible" o:gfxdata="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">
                          <v:imagedata r:id="rId8" o:title="" croptop="-837f" cropbottom="-1277f" cropright="-231f"/>
                          <o:lock v:ext="edit" aspectratio="f"/>
                        </v:shape>
                      </w:pict>
                    </w:r>
                  </w:p>
                </w:txbxContent>
              </v:textbox>
            </v:shape>
          </v:group>
        </w:pict>
      </w: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44" type="#_x0000_t202" style="position:absolute;margin-left:492.2pt;margin-top:5.6pt;width:24.3pt;height:157.95pt;z-index:3" stroked="f">
            <v:textbox style="layout-flow:vertical;mso-layout-flow-alt:bottom-to-top">
              <w:txbxContent>
                <w:p w:rsidR="00D2204E" w:rsidRPr="00D2204E" w:rsidRDefault="00D2204E" w:rsidP="00D2204E">
                  <w:pPr>
                    <w:rPr>
                      <w:sz w:val="16"/>
                      <w:szCs w:val="16"/>
                    </w:rPr>
                  </w:pPr>
                  <w:r w:rsidRPr="00D2204E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2204E">
                    <w:rPr>
                      <w:sz w:val="16"/>
                      <w:szCs w:val="16"/>
                    </w:rPr>
                    <w:t xml:space="preserve"> Shutterstock.com, André Gascoigne</w:t>
                  </w:r>
                </w:p>
              </w:txbxContent>
            </v:textbox>
          </v:shape>
        </w:pict>
      </w: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</w:p>
    <w:p w:rsidR="00D2204E" w:rsidRDefault="00D2204E" w:rsidP="00111A85">
      <w:pPr>
        <w:outlineLvl w:val="0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13" o:spid="_x0000_s1143" type="#_x0000_t75" alt="06_internet.jpg" style="position:absolute;margin-left:-33.55pt;margin-top:2.15pt;width:29pt;height:29.75pt;z-index:2;visibility:visible" wrapcoords="-1117 0 -1117 20729 21228 20729 21228 0 -1117 0">
            <v:imagedata r:id="rId9" o:title="06_internet"/>
            <w10:wrap type="through"/>
          </v:shape>
        </w:pict>
      </w:r>
    </w:p>
    <w:p w:rsidR="000208A2" w:rsidRPr="00A112A3" w:rsidRDefault="00D2204E" w:rsidP="00111A85">
      <w:pPr>
        <w:outlineLvl w:val="0"/>
        <w:rPr>
          <w:rFonts w:cs="Arial"/>
          <w:color w:val="000000"/>
          <w:sz w:val="18"/>
          <w:szCs w:val="18"/>
        </w:rPr>
      </w:pPr>
      <w:hyperlink r:id="rId10" w:anchor="start" w:history="1">
        <w:r w:rsidR="000208A2" w:rsidRPr="00D2204E">
          <w:rPr>
            <w:rStyle w:val="Hyperlink"/>
            <w:rFonts w:cs="Arial"/>
            <w:b/>
            <w:sz w:val="20"/>
            <w:szCs w:val="20"/>
          </w:rPr>
          <w:t>Die Honigbiene</w:t>
        </w:r>
        <w:r w:rsidRPr="00D2204E">
          <w:rPr>
            <w:rStyle w:val="Hyperlink"/>
            <w:rFonts w:cs="Arial"/>
            <w:b/>
            <w:sz w:val="20"/>
            <w:szCs w:val="20"/>
          </w:rPr>
          <w:t xml:space="preserve"> – alle Folgen</w:t>
        </w:r>
      </w:hyperlink>
    </w:p>
    <w:sectPr w:rsidR="000208A2" w:rsidRPr="00A112A3" w:rsidSect="00A40323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EBA" w:rsidRDefault="00B54EBA" w:rsidP="00263140">
      <w:r>
        <w:separator/>
      </w:r>
    </w:p>
  </w:endnote>
  <w:endnote w:type="continuationSeparator" w:id="0">
    <w:p w:rsidR="00B54EBA" w:rsidRDefault="00B54EB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77407">
    <w:pPr>
      <w:pStyle w:val="Fuzeile"/>
      <w:rPr>
        <w:rFonts w:ascii="ITCOfficinaSans LT Book" w:hAnsi="ITCOfficinaSans LT Book"/>
        <w:b/>
        <w:sz w:val="18"/>
        <w:szCs w:val="18"/>
      </w:rPr>
    </w:pPr>
    <w:r w:rsidRPr="00B77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EBA" w:rsidRDefault="00B54EBA" w:rsidP="00263140">
      <w:r>
        <w:separator/>
      </w:r>
    </w:p>
  </w:footnote>
  <w:footnote w:type="continuationSeparator" w:id="0">
    <w:p w:rsidR="00B54EBA" w:rsidRDefault="00B54EB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7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7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2204E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D2204E">
      <w:rPr>
        <w:rFonts w:cs="Arial"/>
        <w:b/>
      </w:rPr>
      <w:t>Leben im Bienenstock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F5FF2"/>
    <w:multiLevelType w:val="hybridMultilevel"/>
    <w:tmpl w:val="A80C461A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A206F"/>
    <w:multiLevelType w:val="hybridMultilevel"/>
    <w:tmpl w:val="D116F264"/>
    <w:numStyleLink w:val="Punkt"/>
  </w:abstractNum>
  <w:abstractNum w:abstractNumId="2">
    <w:nsid w:val="2CDF2FD3"/>
    <w:multiLevelType w:val="hybridMultilevel"/>
    <w:tmpl w:val="3B082C88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2838DB"/>
    <w:multiLevelType w:val="hybridMultilevel"/>
    <w:tmpl w:val="5F5CB1E4"/>
    <w:lvl w:ilvl="0" w:tplc="1128951C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07E845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C0422A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3EA646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442A41A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F0A2F08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C5E14CA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7CDE84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60D1A6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17462E0"/>
    <w:multiLevelType w:val="hybridMultilevel"/>
    <w:tmpl w:val="D116F264"/>
    <w:styleLink w:val="Punkt"/>
    <w:lvl w:ilvl="0" w:tplc="A7C0F596">
      <w:start w:val="1"/>
      <w:numFmt w:val="bullet"/>
      <w:lvlText w:val="☐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1" w:tplc="44B094B0">
      <w:start w:val="1"/>
      <w:numFmt w:val="bullet"/>
      <w:lvlText w:val="☐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2" w:tplc="95020F4E">
      <w:start w:val="1"/>
      <w:numFmt w:val="bullet"/>
      <w:lvlText w:val="☐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3" w:tplc="A6B86BDA">
      <w:start w:val="1"/>
      <w:numFmt w:val="bullet"/>
      <w:lvlText w:val="☐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4" w:tplc="E91EACA6">
      <w:start w:val="1"/>
      <w:numFmt w:val="bullet"/>
      <w:lvlText w:val="☐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5" w:tplc="098CB95A">
      <w:start w:val="1"/>
      <w:numFmt w:val="bullet"/>
      <w:lvlText w:val="☐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6" w:tplc="5498D612">
      <w:start w:val="1"/>
      <w:numFmt w:val="bullet"/>
      <w:lvlText w:val="☐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7" w:tplc="F30236F8">
      <w:start w:val="1"/>
      <w:numFmt w:val="bullet"/>
      <w:lvlText w:val="☐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8" w:tplc="3BDA8F52">
      <w:start w:val="1"/>
      <w:numFmt w:val="bullet"/>
      <w:lvlText w:val="☐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1679C"/>
    <w:rsid w:val="000208A2"/>
    <w:rsid w:val="00027F5B"/>
    <w:rsid w:val="000429BB"/>
    <w:rsid w:val="0009253E"/>
    <w:rsid w:val="000A2378"/>
    <w:rsid w:val="000B68D5"/>
    <w:rsid w:val="000D7308"/>
    <w:rsid w:val="000E5125"/>
    <w:rsid w:val="000F4635"/>
    <w:rsid w:val="00111A85"/>
    <w:rsid w:val="00123A71"/>
    <w:rsid w:val="00144E24"/>
    <w:rsid w:val="001724D8"/>
    <w:rsid w:val="001870CF"/>
    <w:rsid w:val="001B690E"/>
    <w:rsid w:val="001C0552"/>
    <w:rsid w:val="001D4930"/>
    <w:rsid w:val="001D7135"/>
    <w:rsid w:val="001E33BE"/>
    <w:rsid w:val="0021185F"/>
    <w:rsid w:val="00263140"/>
    <w:rsid w:val="002841AF"/>
    <w:rsid w:val="002A5A11"/>
    <w:rsid w:val="002A66EB"/>
    <w:rsid w:val="002B195B"/>
    <w:rsid w:val="003142A3"/>
    <w:rsid w:val="00316B02"/>
    <w:rsid w:val="003214DC"/>
    <w:rsid w:val="00384789"/>
    <w:rsid w:val="003979D8"/>
    <w:rsid w:val="003A076E"/>
    <w:rsid w:val="003B7796"/>
    <w:rsid w:val="003B77FE"/>
    <w:rsid w:val="00401AD6"/>
    <w:rsid w:val="004161E6"/>
    <w:rsid w:val="00424F70"/>
    <w:rsid w:val="00440A4E"/>
    <w:rsid w:val="00454B2A"/>
    <w:rsid w:val="00455DAC"/>
    <w:rsid w:val="004B71DD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3FE1"/>
    <w:rsid w:val="005940D8"/>
    <w:rsid w:val="00603273"/>
    <w:rsid w:val="00623C59"/>
    <w:rsid w:val="00630C9D"/>
    <w:rsid w:val="006456A5"/>
    <w:rsid w:val="00673C3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DC9"/>
    <w:rsid w:val="007D2B2C"/>
    <w:rsid w:val="007F06B5"/>
    <w:rsid w:val="008018DF"/>
    <w:rsid w:val="00810655"/>
    <w:rsid w:val="00826475"/>
    <w:rsid w:val="008368A3"/>
    <w:rsid w:val="00836C38"/>
    <w:rsid w:val="008A3035"/>
    <w:rsid w:val="008C4891"/>
    <w:rsid w:val="008D370F"/>
    <w:rsid w:val="008D489A"/>
    <w:rsid w:val="00905C03"/>
    <w:rsid w:val="009140C5"/>
    <w:rsid w:val="009523A2"/>
    <w:rsid w:val="00955C65"/>
    <w:rsid w:val="0096190D"/>
    <w:rsid w:val="009A464F"/>
    <w:rsid w:val="009A789B"/>
    <w:rsid w:val="009B736F"/>
    <w:rsid w:val="009D0387"/>
    <w:rsid w:val="009E2B11"/>
    <w:rsid w:val="009E4A6B"/>
    <w:rsid w:val="009F5793"/>
    <w:rsid w:val="00A03955"/>
    <w:rsid w:val="00A112A3"/>
    <w:rsid w:val="00A14801"/>
    <w:rsid w:val="00A40323"/>
    <w:rsid w:val="00A44108"/>
    <w:rsid w:val="00A746B3"/>
    <w:rsid w:val="00AA6001"/>
    <w:rsid w:val="00AA70CD"/>
    <w:rsid w:val="00AB506B"/>
    <w:rsid w:val="00AE2A3F"/>
    <w:rsid w:val="00B22916"/>
    <w:rsid w:val="00B24E76"/>
    <w:rsid w:val="00B37B18"/>
    <w:rsid w:val="00B54EBA"/>
    <w:rsid w:val="00B77407"/>
    <w:rsid w:val="00BC6115"/>
    <w:rsid w:val="00BF2E90"/>
    <w:rsid w:val="00BF6418"/>
    <w:rsid w:val="00BF7F77"/>
    <w:rsid w:val="00C1110B"/>
    <w:rsid w:val="00C15078"/>
    <w:rsid w:val="00C36067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12FB"/>
    <w:rsid w:val="00D2204E"/>
    <w:rsid w:val="00D41041"/>
    <w:rsid w:val="00D65AED"/>
    <w:rsid w:val="00DA0F20"/>
    <w:rsid w:val="00DA21E4"/>
    <w:rsid w:val="00DC3F9F"/>
    <w:rsid w:val="00DE4C6D"/>
    <w:rsid w:val="00DE50A5"/>
    <w:rsid w:val="00E06926"/>
    <w:rsid w:val="00E1292C"/>
    <w:rsid w:val="00E741FA"/>
    <w:rsid w:val="00EC648E"/>
    <w:rsid w:val="00ED1FF2"/>
    <w:rsid w:val="00F0275C"/>
    <w:rsid w:val="00F25B77"/>
    <w:rsid w:val="00F26714"/>
    <w:rsid w:val="00F44CEE"/>
    <w:rsid w:val="00F45771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2204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3B77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77FE"/>
    <w:rPr>
      <w:rFonts w:ascii="Tahoma" w:hAnsi="Tahoma" w:cs="Tahoma"/>
      <w:sz w:val="16"/>
      <w:szCs w:val="16"/>
    </w:rPr>
  </w:style>
  <w:style w:type="paragraph" w:customStyle="1" w:styleId="Text">
    <w:name w:val="Text"/>
    <w:rsid w:val="00E1292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numbering" w:customStyle="1" w:styleId="Punkt">
    <w:name w:val="Punkt"/>
    <w:rsid w:val="00E1292C"/>
    <w:pPr>
      <w:numPr>
        <w:numId w:val="2"/>
      </w:numPr>
    </w:pPr>
  </w:style>
  <w:style w:type="paragraph" w:styleId="Beschriftung">
    <w:name w:val="caption"/>
    <w:rsid w:val="00E1292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</w:rPr>
  </w:style>
  <w:style w:type="table" w:customStyle="1" w:styleId="TableNormal">
    <w:name w:val="Table Normal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enstil2">
    <w:name w:val="Tabellenstil 2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planet-schule.de/mm/honigbiene/temperaturregelung_im_bienenstock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1897B5-EBF1-4D7A-9425-2F9F0BDEF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29</Words>
  <Characters>188</Characters>
  <Application>Microsoft Office Word</Application>
  <DocSecurity>0</DocSecurity>
  <Lines>1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/>
    </vt:vector>
  </TitlesOfParts>
  <Company>SWR Südwestrundfunk</Company>
  <LinksUpToDate>false</LinksUpToDate>
  <CharactersWithSpaces>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3</cp:revision>
  <cp:lastPrinted>2015-08-04T13:32:00Z</cp:lastPrinted>
  <dcterms:created xsi:type="dcterms:W3CDTF">2019-05-02T12:38:00Z</dcterms:created>
  <dcterms:modified xsi:type="dcterms:W3CDTF">2019-05-02T12:43:00Z</dcterms:modified>
</cp:coreProperties>
</file>