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BC6115" w:rsidP="00A03955"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8" o:spid="_x0000_s1118" type="#_x0000_t75" alt="403_biene_kalt.png" style="position:absolute;margin-left:440.6pt;margin-top:-9.15pt;width:64.75pt;height:74.5pt;z-index:5;visibility:visible" wrapcoords="1886 0 1886 2459 5172 6572 0 6981 0 10274 4700 13143 6587 19728 7059 20138 9417 20138 9888 19728 13645 19728 21647 15206 21647 10684 19761 8635 16003 6572 19289 2459 16475 0 6115 0 1886 0">
            <v:imagedata r:id="rId8" o:title="403_biene_kalt"/>
            <w10:wrap type="through"/>
          </v:shape>
        </w:pict>
      </w:r>
    </w:p>
    <w:p w:rsidR="00BC6115" w:rsidRPr="00367D20" w:rsidRDefault="00BC6115" w:rsidP="00BC6115">
      <w:pPr>
        <w:spacing w:line="300" w:lineRule="auto"/>
        <w:outlineLvl w:val="0"/>
        <w:rPr>
          <w:rFonts w:cs="Arial"/>
          <w:b/>
          <w:bCs/>
          <w:kern w:val="36"/>
          <w:sz w:val="20"/>
          <w:szCs w:val="48"/>
        </w:rPr>
      </w:pPr>
    </w:p>
    <w:p w:rsidR="00BC6115" w:rsidRPr="00B80DF6" w:rsidRDefault="00BC6115" w:rsidP="00BC6115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>Temperaturregelung</w:t>
      </w:r>
    </w:p>
    <w:p w:rsidR="00BC6115" w:rsidRDefault="00BC6115" w:rsidP="00BC6115">
      <w:pPr>
        <w:rPr>
          <w:rFonts w:cs="Arial"/>
          <w:sz w:val="20"/>
          <w:szCs w:val="20"/>
        </w:rPr>
      </w:pPr>
    </w:p>
    <w:p w:rsidR="00BC6115" w:rsidRPr="00CA6E95" w:rsidRDefault="00BC6115" w:rsidP="00BC6115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13" o:spid="_x0000_s1117" type="#_x0000_t75" alt="06_internet.jpg" style="position:absolute;margin-left:-36.45pt;margin-top:8.25pt;width:29pt;height:29.7pt;z-index:3;visibility:visible" wrapcoords="-1117 0 -1117 20727 21228 20727 21228 0 -1117 0">
            <v:imagedata r:id="rId9" o:title="06_internet"/>
            <w10:wrap type="through"/>
          </v:shape>
        </w:pict>
      </w:r>
      <w:r>
        <w:rPr>
          <w:noProof/>
          <w:sz w:val="20"/>
          <w:szCs w:val="20"/>
        </w:rPr>
        <w:pict>
          <v:shape id="Grafik 14" o:spid="_x0000_s1116" type="#_x0000_t75" alt="01_stift.jpg" style="position:absolute;margin-left:-39.55pt;margin-top:45.8pt;width:32.15pt;height:32.85pt;z-index:4;visibility:visible" wrapcoords="-1008 0 -1008 20712 21163 20712 21163 0 -1008 0">
            <v:imagedata r:id="rId10" o:title="01_stift"/>
            <w10:wrap type="through"/>
          </v:shape>
        </w:pict>
      </w:r>
    </w:p>
    <w:p w:rsidR="00BC6115" w:rsidRDefault="00BC6115" w:rsidP="00BC6115">
      <w:pPr>
        <w:rPr>
          <w:sz w:val="20"/>
          <w:szCs w:val="20"/>
        </w:rPr>
      </w:pPr>
      <w:bookmarkStart w:id="0" w:name="_Hlk1494776"/>
      <w:r w:rsidRPr="00CA6E95">
        <w:rPr>
          <w:b/>
          <w:sz w:val="20"/>
          <w:szCs w:val="20"/>
        </w:rPr>
        <w:t>1.</w:t>
      </w:r>
      <w:r w:rsidRPr="00CA6E95">
        <w:rPr>
          <w:sz w:val="20"/>
          <w:szCs w:val="20"/>
        </w:rPr>
        <w:t xml:space="preserve"> Lies dir im Multimedia</w:t>
      </w:r>
      <w:r>
        <w:rPr>
          <w:sz w:val="20"/>
          <w:szCs w:val="20"/>
        </w:rPr>
        <w:t>-</w:t>
      </w:r>
      <w:r w:rsidRPr="00CA6E95">
        <w:rPr>
          <w:sz w:val="20"/>
          <w:szCs w:val="20"/>
        </w:rPr>
        <w:t>Element den Text zu „Temperaturregelung“ durch und beantworte die Fragen.</w:t>
      </w:r>
    </w:p>
    <w:p w:rsidR="00BC6115" w:rsidRPr="000D0D56" w:rsidRDefault="00BC6115" w:rsidP="00BC6115">
      <w:pPr>
        <w:outlineLvl w:val="0"/>
        <w:rPr>
          <w:rFonts w:cs="Arial"/>
          <w:bCs/>
          <w:kern w:val="36"/>
          <w:sz w:val="20"/>
          <w:szCs w:val="20"/>
        </w:rPr>
      </w:pPr>
      <w:r w:rsidRPr="00EB0194">
        <w:rPr>
          <w:rFonts w:ascii="FontAwesome" w:hAnsi="FontAwesome" w:cs="Arial"/>
          <w:b/>
          <w:sz w:val="20"/>
          <w:szCs w:val="20"/>
        </w:rPr>
        <w:t></w:t>
      </w:r>
      <w:r>
        <w:rPr>
          <w:rFonts w:ascii="FontAwesome" w:hAnsi="FontAwesome" w:cs="Arial"/>
          <w:b/>
          <w:sz w:val="20"/>
          <w:szCs w:val="20"/>
        </w:rPr>
        <w:t xml:space="preserve"> </w:t>
      </w:r>
      <w:r w:rsidRPr="001A6763">
        <w:rPr>
          <w:rFonts w:cs="Arial"/>
          <w:b/>
          <w:color w:val="3860A8"/>
          <w:sz w:val="20"/>
          <w:szCs w:val="20"/>
        </w:rPr>
        <w:t>planet-</w:t>
      </w:r>
      <w:proofErr w:type="spellStart"/>
      <w:r w:rsidRPr="001A6763">
        <w:rPr>
          <w:rFonts w:cs="Arial"/>
          <w:b/>
          <w:color w:val="3860A8"/>
          <w:sz w:val="20"/>
          <w:szCs w:val="20"/>
        </w:rPr>
        <w:t>schule.de</w:t>
      </w:r>
      <w:proofErr w:type="spellEnd"/>
      <w:r>
        <w:rPr>
          <w:rFonts w:cs="Arial"/>
          <w:sz w:val="20"/>
          <w:szCs w:val="20"/>
        </w:rPr>
        <w:t xml:space="preserve">  Suchbegriff: Honigbiene </w:t>
      </w:r>
      <w:r>
        <w:rPr>
          <w:rFonts w:cs="Arial"/>
          <w:bCs/>
          <w:sz w:val="20"/>
        </w:rPr>
        <w:t>/ Modul „Temperatur im Bienenstock“ auswählen</w:t>
      </w:r>
    </w:p>
    <w:p w:rsidR="00BC6115" w:rsidRDefault="00BC6115" w:rsidP="00BC6115">
      <w:pPr>
        <w:rPr>
          <w:sz w:val="20"/>
          <w:szCs w:val="20"/>
        </w:rPr>
      </w:pPr>
    </w:p>
    <w:p w:rsidR="00BC6115" w:rsidRPr="00CA6E95" w:rsidRDefault="00BC6115" w:rsidP="00BC6115">
      <w:pPr>
        <w:rPr>
          <w:sz w:val="20"/>
          <w:szCs w:val="20"/>
        </w:rPr>
      </w:pPr>
    </w:p>
    <w:bookmarkEnd w:id="0"/>
    <w:p w:rsidR="00BC6115" w:rsidRDefault="00BC6115" w:rsidP="00BC6115">
      <w:pPr>
        <w:rPr>
          <w:sz w:val="20"/>
          <w:szCs w:val="20"/>
        </w:rPr>
      </w:pPr>
      <w:r w:rsidRPr="00CA6E95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CA6E95">
        <w:rPr>
          <w:sz w:val="20"/>
          <w:szCs w:val="20"/>
        </w:rPr>
        <w:t>Was geschieht mit der Temperatur im Bienenstock?</w:t>
      </w:r>
    </w:p>
    <w:p w:rsidR="00BC6115" w:rsidRPr="00CA6E95" w:rsidRDefault="00BC6115" w:rsidP="00BC6115">
      <w:pPr>
        <w:rPr>
          <w:sz w:val="20"/>
          <w:szCs w:val="20"/>
        </w:rPr>
      </w:pPr>
    </w:p>
    <w:p w:rsidR="00BC6115" w:rsidRDefault="00BC6115" w:rsidP="00BC6115">
      <w:pPr>
        <w:rPr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</w:t>
      </w:r>
      <w:r>
        <w:rPr>
          <w:color w:val="3860A8"/>
          <w:sz w:val="20"/>
          <w:szCs w:val="20"/>
        </w:rPr>
        <w:t>___</w:t>
      </w:r>
      <w:r w:rsidRPr="00CA6E95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</w:t>
      </w:r>
    </w:p>
    <w:p w:rsidR="00BC6115" w:rsidRPr="00CA6E95" w:rsidRDefault="00BC6115" w:rsidP="00BC6115">
      <w:pPr>
        <w:rPr>
          <w:rFonts w:eastAsia="Arial"/>
          <w:color w:val="3860A8"/>
          <w:sz w:val="20"/>
          <w:szCs w:val="20"/>
        </w:rPr>
      </w:pPr>
    </w:p>
    <w:p w:rsidR="00BC6115" w:rsidRPr="00CA6E95" w:rsidRDefault="00BC6115" w:rsidP="00BC6115">
      <w:pPr>
        <w:spacing w:line="360" w:lineRule="auto"/>
        <w:rPr>
          <w:rFonts w:eastAsia="Arial"/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_______</w:t>
      </w:r>
    </w:p>
    <w:p w:rsidR="00BC6115" w:rsidRDefault="00BC6115" w:rsidP="00BC6115">
      <w:pPr>
        <w:rPr>
          <w:sz w:val="20"/>
          <w:szCs w:val="20"/>
        </w:rPr>
      </w:pPr>
      <w:r w:rsidRPr="00CA6E95">
        <w:rPr>
          <w:b/>
          <w:sz w:val="20"/>
          <w:szCs w:val="20"/>
        </w:rPr>
        <w:t>b.</w:t>
      </w:r>
      <w:r w:rsidRPr="00CA6E95">
        <w:rPr>
          <w:sz w:val="20"/>
          <w:szCs w:val="20"/>
        </w:rPr>
        <w:t xml:space="preserve"> Wer mag es im Bienenstock weder zu heiß noch zu kalt?</w:t>
      </w:r>
    </w:p>
    <w:p w:rsidR="00BC6115" w:rsidRPr="00CA6E95" w:rsidRDefault="00BC6115" w:rsidP="00BC6115">
      <w:pPr>
        <w:rPr>
          <w:rFonts w:eastAsia="Arial"/>
          <w:sz w:val="20"/>
          <w:szCs w:val="20"/>
        </w:rPr>
      </w:pPr>
    </w:p>
    <w:p w:rsidR="00BC6115" w:rsidRDefault="00BC6115" w:rsidP="00BC6115">
      <w:pPr>
        <w:rPr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</w:t>
      </w:r>
      <w:r>
        <w:rPr>
          <w:color w:val="3860A8"/>
          <w:sz w:val="20"/>
          <w:szCs w:val="20"/>
        </w:rPr>
        <w:t>___</w:t>
      </w:r>
      <w:r w:rsidRPr="00CA6E95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</w:t>
      </w:r>
    </w:p>
    <w:p w:rsidR="00BC6115" w:rsidRPr="00CA6E95" w:rsidRDefault="00BC6115" w:rsidP="00BC6115">
      <w:pPr>
        <w:rPr>
          <w:rFonts w:eastAsia="Arial"/>
          <w:color w:val="3860A8"/>
          <w:sz w:val="20"/>
          <w:szCs w:val="20"/>
        </w:rPr>
      </w:pPr>
    </w:p>
    <w:p w:rsidR="00BC6115" w:rsidRPr="00CA6E95" w:rsidRDefault="00BC6115" w:rsidP="00BC6115">
      <w:pPr>
        <w:spacing w:line="360" w:lineRule="auto"/>
        <w:rPr>
          <w:rFonts w:eastAsia="Arial"/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_______</w:t>
      </w:r>
    </w:p>
    <w:p w:rsidR="00BC6115" w:rsidRDefault="00BC6115" w:rsidP="00BC6115">
      <w:pPr>
        <w:rPr>
          <w:sz w:val="20"/>
          <w:szCs w:val="20"/>
        </w:rPr>
      </w:pPr>
      <w:r w:rsidRPr="00CA6E95">
        <w:rPr>
          <w:b/>
          <w:sz w:val="20"/>
          <w:szCs w:val="20"/>
        </w:rPr>
        <w:t>c.</w:t>
      </w:r>
      <w:r w:rsidRPr="00CA6E95">
        <w:rPr>
          <w:sz w:val="20"/>
          <w:szCs w:val="20"/>
        </w:rPr>
        <w:t xml:space="preserve"> In welcher Phase brauchen Larven eine Umgebungstemperatur von 35 Grad Celsius?</w:t>
      </w:r>
    </w:p>
    <w:p w:rsidR="00BC6115" w:rsidRPr="00CA6E95" w:rsidRDefault="00BC6115" w:rsidP="00BC6115">
      <w:pPr>
        <w:rPr>
          <w:rFonts w:eastAsia="Arial"/>
          <w:sz w:val="20"/>
          <w:szCs w:val="20"/>
        </w:rPr>
      </w:pPr>
    </w:p>
    <w:p w:rsidR="00BC6115" w:rsidRDefault="00BC6115" w:rsidP="00BC6115">
      <w:pPr>
        <w:rPr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</w:t>
      </w:r>
      <w:r>
        <w:rPr>
          <w:color w:val="3860A8"/>
          <w:sz w:val="20"/>
          <w:szCs w:val="20"/>
        </w:rPr>
        <w:t>___</w:t>
      </w:r>
      <w:r w:rsidRPr="00CA6E95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</w:t>
      </w:r>
    </w:p>
    <w:p w:rsidR="00BC6115" w:rsidRPr="00CA6E95" w:rsidRDefault="00BC6115" w:rsidP="00BC6115">
      <w:pPr>
        <w:rPr>
          <w:rFonts w:eastAsia="Arial"/>
          <w:color w:val="3860A8"/>
          <w:sz w:val="20"/>
          <w:szCs w:val="20"/>
        </w:rPr>
      </w:pPr>
    </w:p>
    <w:p w:rsidR="00BC6115" w:rsidRPr="00CA6E95" w:rsidRDefault="00BC6115" w:rsidP="00BC6115">
      <w:pPr>
        <w:spacing w:line="360" w:lineRule="auto"/>
        <w:rPr>
          <w:rFonts w:eastAsia="Arial"/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_______</w:t>
      </w:r>
    </w:p>
    <w:p w:rsidR="00BC6115" w:rsidRDefault="00BC6115" w:rsidP="00BC6115">
      <w:pPr>
        <w:rPr>
          <w:sz w:val="20"/>
          <w:szCs w:val="20"/>
        </w:rPr>
      </w:pPr>
      <w:r w:rsidRPr="00CA6E95">
        <w:rPr>
          <w:b/>
          <w:sz w:val="20"/>
          <w:szCs w:val="20"/>
        </w:rPr>
        <w:t>d.</w:t>
      </w:r>
      <w:r w:rsidRPr="00CA6E95">
        <w:rPr>
          <w:sz w:val="20"/>
          <w:szCs w:val="20"/>
        </w:rPr>
        <w:t xml:space="preserve"> Wie schaffen es die Bienen, diese Temperatur zu halten?</w:t>
      </w:r>
    </w:p>
    <w:p w:rsidR="00BC6115" w:rsidRPr="00CA6E95" w:rsidRDefault="00BC6115" w:rsidP="00BC6115">
      <w:pPr>
        <w:rPr>
          <w:rFonts w:eastAsia="Arial"/>
          <w:sz w:val="20"/>
          <w:szCs w:val="20"/>
        </w:rPr>
      </w:pPr>
    </w:p>
    <w:p w:rsidR="00BC6115" w:rsidRDefault="00BC6115" w:rsidP="00BC6115">
      <w:pPr>
        <w:rPr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</w:t>
      </w:r>
      <w:r>
        <w:rPr>
          <w:color w:val="3860A8"/>
          <w:sz w:val="20"/>
          <w:szCs w:val="20"/>
        </w:rPr>
        <w:t>___</w:t>
      </w:r>
      <w:r w:rsidRPr="00CA6E95">
        <w:rPr>
          <w:color w:val="3860A8"/>
          <w:sz w:val="20"/>
          <w:szCs w:val="20"/>
        </w:rPr>
        <w:t>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</w:t>
      </w:r>
    </w:p>
    <w:p w:rsidR="00BC6115" w:rsidRPr="00CA6E95" w:rsidRDefault="00BC6115" w:rsidP="00BC6115">
      <w:pPr>
        <w:rPr>
          <w:rFonts w:eastAsia="Arial"/>
          <w:color w:val="3860A8"/>
          <w:sz w:val="20"/>
          <w:szCs w:val="20"/>
        </w:rPr>
      </w:pPr>
    </w:p>
    <w:p w:rsidR="00BC6115" w:rsidRPr="00CA6E95" w:rsidRDefault="00BC6115" w:rsidP="00BC6115">
      <w:pPr>
        <w:spacing w:line="360" w:lineRule="auto"/>
        <w:rPr>
          <w:rFonts w:eastAsia="Arial"/>
          <w:color w:val="3860A8"/>
          <w:sz w:val="20"/>
          <w:szCs w:val="20"/>
        </w:rPr>
      </w:pPr>
      <w:r w:rsidRPr="00CA6E95">
        <w:rPr>
          <w:color w:val="3860A8"/>
          <w:sz w:val="20"/>
          <w:szCs w:val="20"/>
        </w:rPr>
        <w:t>__________________________________________________________________________</w:t>
      </w:r>
      <w:r>
        <w:rPr>
          <w:color w:val="3860A8"/>
          <w:sz w:val="20"/>
          <w:szCs w:val="20"/>
        </w:rPr>
        <w:t>_____</w:t>
      </w:r>
      <w:r w:rsidRPr="00CA6E95">
        <w:rPr>
          <w:color w:val="3860A8"/>
          <w:sz w:val="20"/>
          <w:szCs w:val="20"/>
        </w:rPr>
        <w:t>_______</w:t>
      </w:r>
    </w:p>
    <w:p w:rsidR="00BC6115" w:rsidRPr="00CA6E95" w:rsidRDefault="00BC6115" w:rsidP="00BC6115">
      <w:pPr>
        <w:rPr>
          <w:rFonts w:eastAsia="Arial"/>
          <w:sz w:val="20"/>
          <w:szCs w:val="20"/>
        </w:rPr>
      </w:pPr>
    </w:p>
    <w:p w:rsidR="00BC6115" w:rsidRDefault="00BC6115" w:rsidP="00BC6115">
      <w:pPr>
        <w:rPr>
          <w:sz w:val="20"/>
          <w:szCs w:val="20"/>
        </w:rPr>
      </w:pPr>
      <w:bookmarkStart w:id="1" w:name="_Hlk1494767"/>
      <w:r w:rsidRPr="00CA6E95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CA6E95">
        <w:rPr>
          <w:sz w:val="20"/>
          <w:szCs w:val="20"/>
        </w:rPr>
        <w:t>Überlege dir, was du tust, wenn dir zu heiß oder zu kalt ist</w:t>
      </w:r>
      <w:r>
        <w:rPr>
          <w:sz w:val="20"/>
          <w:szCs w:val="20"/>
        </w:rPr>
        <w:t>.</w:t>
      </w:r>
      <w:r w:rsidRPr="00CA6E95">
        <w:rPr>
          <w:sz w:val="20"/>
          <w:szCs w:val="20"/>
        </w:rPr>
        <w:t xml:space="preserve"> Schreibe auf.</w:t>
      </w:r>
    </w:p>
    <w:p w:rsidR="00BC6115" w:rsidRDefault="00BC6115" w:rsidP="00BC6115">
      <w:pPr>
        <w:rPr>
          <w:sz w:val="20"/>
          <w:szCs w:val="20"/>
        </w:rPr>
      </w:pPr>
    </w:p>
    <w:p w:rsidR="00BC6115" w:rsidRDefault="00BC6115" w:rsidP="00BC6115">
      <w:pPr>
        <w:rPr>
          <w:sz w:val="20"/>
          <w:szCs w:val="20"/>
        </w:rPr>
      </w:pPr>
    </w:p>
    <w:p w:rsidR="00BC6115" w:rsidRDefault="00BC6115" w:rsidP="00BC6115">
      <w:pPr>
        <w:rPr>
          <w:sz w:val="20"/>
          <w:szCs w:val="20"/>
        </w:rPr>
      </w:pPr>
      <w:r w:rsidRPr="00953019">
        <w:rPr>
          <w:rFonts w:eastAsia="Arial Unicode MS"/>
          <w:sz w:val="20"/>
          <w:szCs w:val="20"/>
        </w:rPr>
        <w:pict>
          <v:rect id="_x0000_s1115" style="position:absolute;margin-left:299.65pt;margin-top:499pt;width:238.1pt;height:255.35pt;z-index:2;visibility:visible;mso-wrap-distance-left:12pt;mso-wrap-distance-top:12pt;mso-wrap-distance-right:12pt;mso-wrap-distance-bottom:12pt;mso-position-horizontal-relative:page;mso-position-vertical-relative:page" strokecolor="#3860a8" strokeweight="1.5pt">
            <v:stroke joinstyle="round" endcap="round"/>
            <v:textbox inset="8pt,8pt,8pt,8pt">
              <w:txbxContent>
                <w:p w:rsidR="00BC6115" w:rsidRPr="00933417" w:rsidRDefault="00BC6115" w:rsidP="00BC6115">
                  <w:pPr>
                    <w:pStyle w:val="Beschriftung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  <w:r w:rsidRPr="00933417">
                    <w:rPr>
                      <w:rFonts w:ascii="Arial" w:hAnsi="Arial"/>
                      <w:color w:val="000000"/>
                      <w:sz w:val="20"/>
                      <w:szCs w:val="20"/>
                    </w:rPr>
                    <w:t xml:space="preserve">Das mache ich, wenn mir </w:t>
                  </w:r>
                </w:p>
                <w:p w:rsidR="00BC6115" w:rsidRPr="00933417" w:rsidRDefault="00BC6115" w:rsidP="00BC6115">
                  <w:pPr>
                    <w:pStyle w:val="Beschriftung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  <w:r w:rsidRPr="00933417">
                    <w:rPr>
                      <w:rFonts w:ascii="Arial" w:hAnsi="Arial"/>
                      <w:color w:val="000000"/>
                      <w:sz w:val="20"/>
                      <w:szCs w:val="20"/>
                    </w:rPr>
                    <w:t>im Winter zu kalt ist:</w:t>
                  </w: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</w:pPr>
                </w:p>
              </w:txbxContent>
            </v:textbox>
            <w10:wrap anchorx="page" anchory="page"/>
          </v:rect>
        </w:pict>
      </w:r>
      <w:r w:rsidRPr="00953019">
        <w:rPr>
          <w:rFonts w:eastAsia="Arial Unicode MS"/>
          <w:sz w:val="20"/>
          <w:szCs w:val="20"/>
        </w:rPr>
        <w:pict>
          <v:rect id="_x0000_s1114" style="position:absolute;margin-left:56.9pt;margin-top:499pt;width:238.1pt;height:255.35pt;z-index:1;visibility:visible;mso-wrap-distance-left:12pt;mso-wrap-distance-top:12pt;mso-wrap-distance-right:12pt;mso-wrap-distance-bottom:12pt;mso-position-horizontal-relative:page;mso-position-vertical-relative:page" strokecolor="#3860a8" strokeweight="1.5pt">
            <v:stroke joinstyle="round" endcap="round"/>
            <v:textbox inset="8pt,8pt,8pt,8pt">
              <w:txbxContent>
                <w:p w:rsidR="00BC6115" w:rsidRPr="00933417" w:rsidRDefault="00BC6115" w:rsidP="00BC6115">
                  <w:pPr>
                    <w:pStyle w:val="Beschriftung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  <w:r w:rsidRPr="00933417">
                    <w:rPr>
                      <w:rFonts w:ascii="Arial" w:hAnsi="Arial"/>
                      <w:color w:val="000000"/>
                      <w:sz w:val="20"/>
                      <w:szCs w:val="20"/>
                    </w:rPr>
                    <w:t xml:space="preserve">Das mache ich, wenn mir </w:t>
                  </w:r>
                </w:p>
                <w:p w:rsidR="00BC6115" w:rsidRPr="00933417" w:rsidRDefault="00BC6115" w:rsidP="00BC6115">
                  <w:pPr>
                    <w:pStyle w:val="Beschriftung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  <w:r w:rsidRPr="00933417">
                    <w:rPr>
                      <w:rFonts w:ascii="Arial" w:hAnsi="Arial"/>
                      <w:color w:val="000000"/>
                      <w:sz w:val="20"/>
                      <w:szCs w:val="20"/>
                    </w:rPr>
                    <w:t>im Sommer zu heiß ist:</w:t>
                  </w:r>
                </w:p>
                <w:p w:rsidR="00BC6115" w:rsidRPr="00933417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  <w:p w:rsidR="00BC6115" w:rsidRDefault="00BC6115" w:rsidP="00BC6115">
                  <w:pPr>
                    <w:pStyle w:val="Beschriftung"/>
                    <w:spacing w:line="360" w:lineRule="auto"/>
                    <w:jc w:val="left"/>
                  </w:pPr>
                </w:p>
              </w:txbxContent>
            </v:textbox>
            <w10:wrap anchorx="page" anchory="page"/>
          </v:rect>
        </w:pict>
      </w:r>
    </w:p>
    <w:p w:rsidR="00BC6115" w:rsidRPr="00CA6E95" w:rsidRDefault="00BC6115" w:rsidP="00BC6115">
      <w:pPr>
        <w:rPr>
          <w:sz w:val="20"/>
          <w:szCs w:val="20"/>
        </w:rPr>
      </w:pPr>
    </w:p>
    <w:bookmarkEnd w:id="1"/>
    <w:p w:rsidR="00BC6115" w:rsidRPr="00002E9A" w:rsidRDefault="00BC6115" w:rsidP="00BC6115">
      <w:pPr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BC6115">
      <w:pPr>
        <w:pStyle w:val="Text"/>
        <w:spacing w:line="360" w:lineRule="auto"/>
        <w:rPr>
          <w:rFonts w:ascii="Calibri" w:eastAsia="Arial" w:hAnsi="Calibri" w:cs="Arial"/>
          <w:sz w:val="24"/>
          <w:szCs w:val="24"/>
        </w:rPr>
      </w:pPr>
    </w:p>
    <w:p w:rsidR="00BC6115" w:rsidRDefault="00BC6115" w:rsidP="000208A2">
      <w:pPr>
        <w:outlineLvl w:val="0"/>
        <w:rPr>
          <w:rFonts w:cs="Arial"/>
          <w:b/>
          <w:sz w:val="20"/>
          <w:szCs w:val="20"/>
        </w:rPr>
      </w:pPr>
      <w:r>
        <w:rPr>
          <w:rFonts w:cs="Arial"/>
          <w:noProof/>
          <w:color w:val="000000"/>
          <w:sz w:val="18"/>
          <w:szCs w:val="18"/>
        </w:rPr>
        <w:pict>
          <v:shape id="_x0000_s1119" type="#_x0000_t75" alt="06_internet.jpg" style="position:absolute;margin-left:-36.45pt;margin-top:2.9pt;width:29pt;height:29.7pt;z-index:-1;visibility:visible" wrapcoords="-1117 0 -1117 20727 21228 20727 21228 0 -1117 0">
            <v:imagedata r:id="rId9" o:title="06_internet"/>
            <w10:wrap type="through"/>
          </v:shape>
        </w:pict>
      </w:r>
    </w:p>
    <w:p w:rsidR="000208A2" w:rsidRPr="00A112A3" w:rsidRDefault="00BC6115" w:rsidP="000208A2">
      <w:pPr>
        <w:outlineLvl w:val="0"/>
        <w:rPr>
          <w:rFonts w:cs="Arial"/>
          <w:color w:val="000000"/>
          <w:sz w:val="18"/>
          <w:szCs w:val="18"/>
        </w:rPr>
      </w:pPr>
      <w:hyperlink r:id="rId11" w:anchor="start" w:history="1">
        <w:r w:rsidR="000208A2" w:rsidRPr="00BC6115">
          <w:rPr>
            <w:rStyle w:val="Hyperlink"/>
            <w:rFonts w:cs="Arial"/>
            <w:b/>
            <w:sz w:val="20"/>
            <w:szCs w:val="20"/>
          </w:rPr>
          <w:t xml:space="preserve">Die Honigbiene: </w:t>
        </w:r>
        <w:r w:rsidRPr="00BC6115">
          <w:rPr>
            <w:rStyle w:val="Hyperlink"/>
            <w:rFonts w:cs="Arial"/>
            <w:b/>
            <w:sz w:val="20"/>
            <w:szCs w:val="20"/>
          </w:rPr>
          <w:t>Temperaturregelung im Bienenstock</w:t>
        </w:r>
      </w:hyperlink>
    </w:p>
    <w:p w:rsidR="000208A2" w:rsidRPr="00A112A3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</w:p>
    <w:sectPr w:rsidR="000208A2" w:rsidRPr="00A112A3" w:rsidSect="00A40323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AB6" w:rsidRDefault="00594AB6" w:rsidP="00263140">
      <w:r>
        <w:separator/>
      </w:r>
    </w:p>
  </w:endnote>
  <w:endnote w:type="continuationSeparator" w:id="0">
    <w:p w:rsidR="00594AB6" w:rsidRDefault="00594AB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FontAwesom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AB6" w:rsidRDefault="00594AB6" w:rsidP="00263140">
      <w:r>
        <w:separator/>
      </w:r>
    </w:p>
  </w:footnote>
  <w:footnote w:type="continuationSeparator" w:id="0">
    <w:p w:rsidR="00594AB6" w:rsidRDefault="00594AB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C6115">
      <w:rPr>
        <w:rFonts w:cs="Arial"/>
        <w:b/>
      </w:rPr>
      <w:t>4a</w:t>
    </w:r>
    <w:r w:rsidR="00FD6639" w:rsidRPr="00955C65">
      <w:rPr>
        <w:rFonts w:cs="Arial"/>
        <w:b/>
      </w:rPr>
      <w:t xml:space="preserve">: </w:t>
    </w:r>
    <w:r w:rsidR="00BC6115">
      <w:rPr>
        <w:rFonts w:cs="Arial"/>
        <w:b/>
      </w:rPr>
      <w:t>Temperaturregelung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BC6115">
      <w:rPr>
        <w:rFonts w:cs="Arial"/>
        <w:sz w:val="16"/>
        <w:szCs w:val="16"/>
      </w:rPr>
      <w:t>4</w:t>
    </w:r>
    <w:r w:rsidRPr="00DE4C6D">
      <w:rPr>
        <w:rFonts w:cs="Arial"/>
        <w:sz w:val="16"/>
        <w:szCs w:val="16"/>
      </w:rPr>
      <w:t xml:space="preserve">: </w:t>
    </w:r>
    <w:r w:rsidR="00BC6115">
      <w:rPr>
        <w:rFonts w:cs="Arial"/>
        <w:sz w:val="16"/>
        <w:szCs w:val="16"/>
      </w:rPr>
      <w:t>Temperaturregelung im Bienenstock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33BE"/>
    <w:rsid w:val="0021185F"/>
    <w:rsid w:val="00263140"/>
    <w:rsid w:val="002841AF"/>
    <w:rsid w:val="002A5A11"/>
    <w:rsid w:val="002A66EB"/>
    <w:rsid w:val="002B195B"/>
    <w:rsid w:val="003142A3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55DAC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594AB6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C4891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2916"/>
    <w:rsid w:val="00B24E76"/>
    <w:rsid w:val="00B37B18"/>
    <w:rsid w:val="00B77407"/>
    <w:rsid w:val="00BC6115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12FB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lanet-schule.de/mm/honigbiene/temperaturregelung_im_bienenstock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F1736-1929-48B0-8D6E-A2C973AAE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195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1426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3</cp:revision>
  <cp:lastPrinted>2015-08-04T13:32:00Z</cp:lastPrinted>
  <dcterms:created xsi:type="dcterms:W3CDTF">2019-05-02T12:27:00Z</dcterms:created>
  <dcterms:modified xsi:type="dcterms:W3CDTF">2019-05-02T12:30:00Z</dcterms:modified>
</cp:coreProperties>
</file>