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3931EF" w:rsidRPr="003931EF" w:rsidRDefault="003931EF" w:rsidP="003931EF">
      <w:pPr>
        <w:shd w:val="clear" w:color="auto" w:fill="508E5B"/>
        <w:jc w:val="both"/>
        <w:rPr>
          <w:b/>
          <w:color w:val="FFFFFF" w:themeColor="background1"/>
          <w:szCs w:val="22"/>
        </w:rPr>
      </w:pPr>
      <w:r w:rsidRPr="003931EF">
        <w:rPr>
          <w:b/>
          <w:color w:val="FFFFFF" w:themeColor="background1"/>
          <w:szCs w:val="22"/>
        </w:rPr>
        <w:t>Jede Menge Landschaft</w:t>
      </w:r>
    </w:p>
    <w:p w:rsidR="00B008EE" w:rsidRDefault="00FD53A6" w:rsidP="00B008EE">
      <w:pPr>
        <w:rPr>
          <w:b/>
          <w:szCs w:val="22"/>
        </w:rPr>
      </w:pPr>
      <w:r>
        <w:rPr>
          <w:b/>
          <w:noProof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2" type="#_x0000_t75" style="position:absolute;margin-left:248.55pt;margin-top:7.4pt;width:236.4pt;height:133pt;z-index:-1" wrapcoords="-35 0 -35 21538 21600 21538 21600 0 -35 0">
            <v:imagedata r:id="rId7" o:title="alb00098"/>
            <w10:wrap type="through"/>
          </v:shape>
        </w:pict>
      </w:r>
    </w:p>
    <w:p w:rsidR="00571DA9" w:rsidRDefault="00571DA9" w:rsidP="00571DA9">
      <w:pPr>
        <w:rPr>
          <w:szCs w:val="22"/>
        </w:rPr>
      </w:pPr>
      <w:r w:rsidRPr="00571DA9">
        <w:rPr>
          <w:szCs w:val="22"/>
        </w:rPr>
        <w:t xml:space="preserve"> </w:t>
      </w:r>
    </w:p>
    <w:p w:rsidR="00571DA9" w:rsidRPr="00FD53A6" w:rsidRDefault="00FD53A6" w:rsidP="00571DA9">
      <w:pPr>
        <w:rPr>
          <w:b/>
          <w:sz w:val="20"/>
          <w:szCs w:val="20"/>
        </w:rPr>
      </w:pPr>
      <w:r w:rsidRPr="00FD53A6">
        <w:rPr>
          <w:b/>
          <w:noProof/>
          <w:sz w:val="20"/>
          <w:szCs w:val="20"/>
        </w:rPr>
        <w:pict>
          <v:shape id="Grafik 0" o:spid="_x0000_s1030" type="#_x0000_t75" alt="01_stift.jpg" style="position:absolute;margin-left:-42.3pt;margin-top:1.6pt;width:33.5pt;height:33.7pt;z-index:1;visibility:visible" wrapcoords="-967 0 -967 20190 21278 20190 21278 0 -967 0">
            <v:imagedata r:id="rId8" o:title="01_stift"/>
            <w10:wrap type="through"/>
          </v:shape>
        </w:pict>
      </w:r>
      <w:r w:rsidR="00571DA9" w:rsidRPr="00FD53A6">
        <w:rPr>
          <w:b/>
          <w:sz w:val="20"/>
          <w:szCs w:val="20"/>
        </w:rPr>
        <w:t>Verfasse einen  Text, der die Entstehungsg</w:t>
      </w:r>
      <w:r w:rsidR="00571DA9" w:rsidRPr="00FD53A6">
        <w:rPr>
          <w:b/>
          <w:sz w:val="20"/>
          <w:szCs w:val="20"/>
        </w:rPr>
        <w:t>e</w:t>
      </w:r>
      <w:r w:rsidR="00571DA9" w:rsidRPr="00FD53A6">
        <w:rPr>
          <w:b/>
          <w:sz w:val="20"/>
          <w:szCs w:val="20"/>
        </w:rPr>
        <w:t>schichte und das heutige Erscheinungsbild der Schwäb</w:t>
      </w:r>
      <w:r w:rsidR="00571DA9" w:rsidRPr="00FD53A6">
        <w:rPr>
          <w:b/>
          <w:sz w:val="20"/>
          <w:szCs w:val="20"/>
        </w:rPr>
        <w:t>i</w:t>
      </w:r>
      <w:r w:rsidR="00571DA9" w:rsidRPr="00FD53A6">
        <w:rPr>
          <w:b/>
          <w:sz w:val="20"/>
          <w:szCs w:val="20"/>
        </w:rPr>
        <w:t xml:space="preserve">schen Alb kurz beschreibt! </w:t>
      </w:r>
    </w:p>
    <w:p w:rsidR="00571DA9" w:rsidRPr="00FD53A6" w:rsidRDefault="00571DA9" w:rsidP="00571DA9">
      <w:pPr>
        <w:rPr>
          <w:sz w:val="20"/>
          <w:szCs w:val="20"/>
        </w:rPr>
      </w:pPr>
    </w:p>
    <w:p w:rsidR="00571DA9" w:rsidRPr="00FD53A6" w:rsidRDefault="00571DA9" w:rsidP="00571DA9">
      <w:pPr>
        <w:rPr>
          <w:sz w:val="20"/>
          <w:szCs w:val="20"/>
        </w:rPr>
      </w:pPr>
      <w:r w:rsidRPr="00FD53A6">
        <w:rPr>
          <w:sz w:val="20"/>
          <w:szCs w:val="20"/>
        </w:rPr>
        <w:t>Benutze dabei die Begriffe im Kasten (Reihe</w:t>
      </w:r>
      <w:r w:rsidRPr="00FD53A6">
        <w:rPr>
          <w:sz w:val="20"/>
          <w:szCs w:val="20"/>
        </w:rPr>
        <w:t>n</w:t>
      </w:r>
      <w:r w:rsidRPr="00FD53A6">
        <w:rPr>
          <w:sz w:val="20"/>
          <w:szCs w:val="20"/>
        </w:rPr>
        <w:t>folge beliebig, Abwandlungen und Ergänzungen möglich)!</w:t>
      </w:r>
    </w:p>
    <w:p w:rsidR="00571DA9" w:rsidRPr="00FD53A6" w:rsidRDefault="00571DA9" w:rsidP="00571DA9">
      <w:pPr>
        <w:rPr>
          <w:sz w:val="20"/>
          <w:szCs w:val="20"/>
        </w:rPr>
      </w:pPr>
    </w:p>
    <w:p w:rsidR="00571DA9" w:rsidRDefault="00571DA9" w:rsidP="00571DA9">
      <w:pPr>
        <w:rPr>
          <w:sz w:val="20"/>
          <w:szCs w:val="20"/>
        </w:rPr>
      </w:pPr>
    </w:p>
    <w:p w:rsidR="00FD53A6" w:rsidRDefault="00FD53A6" w:rsidP="00571DA9">
      <w:pPr>
        <w:rPr>
          <w:sz w:val="20"/>
          <w:szCs w:val="20"/>
        </w:rPr>
      </w:pPr>
    </w:p>
    <w:p w:rsidR="00FD53A6" w:rsidRPr="00FD53A6" w:rsidRDefault="00FD53A6" w:rsidP="00571DA9">
      <w:pPr>
        <w:rPr>
          <w:sz w:val="20"/>
          <w:szCs w:val="20"/>
        </w:rPr>
      </w:pPr>
    </w:p>
    <w:p w:rsidR="00FD53A6" w:rsidRPr="00FD53A6" w:rsidRDefault="00FD53A6" w:rsidP="00571DA9">
      <w:pPr>
        <w:rPr>
          <w:sz w:val="20"/>
          <w:szCs w:val="20"/>
        </w:rPr>
      </w:pPr>
    </w:p>
    <w:p w:rsidR="00FD53A6" w:rsidRPr="00FD53A6" w:rsidRDefault="00FD53A6" w:rsidP="00571D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</w:p>
    <w:p w:rsidR="00571DA9" w:rsidRPr="00FD53A6" w:rsidRDefault="00571DA9" w:rsidP="00FD5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508E5B"/>
          <w:szCs w:val="22"/>
        </w:rPr>
      </w:pPr>
      <w:r w:rsidRPr="00FD53A6">
        <w:rPr>
          <w:b/>
          <w:color w:val="508E5B"/>
          <w:szCs w:val="22"/>
        </w:rPr>
        <w:t>Meeresboden</w:t>
      </w:r>
      <w:r w:rsidRP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ab/>
        <w:t>200 Millionen Ja</w:t>
      </w:r>
      <w:r w:rsidRPr="00FD53A6">
        <w:rPr>
          <w:b/>
          <w:color w:val="508E5B"/>
          <w:szCs w:val="22"/>
        </w:rPr>
        <w:t>h</w:t>
      </w:r>
      <w:r w:rsidRPr="00FD53A6">
        <w:rPr>
          <w:b/>
          <w:color w:val="508E5B"/>
          <w:szCs w:val="22"/>
        </w:rPr>
        <w:t>re</w:t>
      </w:r>
      <w:r w:rsidRP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ab/>
        <w:t>Kalkfelsen</w:t>
      </w:r>
    </w:p>
    <w:p w:rsidR="00571DA9" w:rsidRPr="00FD53A6" w:rsidRDefault="00571DA9" w:rsidP="00FD5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508E5B"/>
          <w:sz w:val="18"/>
          <w:szCs w:val="18"/>
        </w:rPr>
      </w:pPr>
    </w:p>
    <w:p w:rsidR="00571DA9" w:rsidRPr="00FD53A6" w:rsidRDefault="00571DA9" w:rsidP="00FD5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508E5B"/>
          <w:szCs w:val="22"/>
        </w:rPr>
      </w:pPr>
      <w:r w:rsidRPr="00FD53A6">
        <w:rPr>
          <w:b/>
          <w:color w:val="508E5B"/>
          <w:szCs w:val="22"/>
        </w:rPr>
        <w:t>Überreste von Meeresbewohnern</w:t>
      </w:r>
    </w:p>
    <w:p w:rsidR="00571DA9" w:rsidRPr="00FD53A6" w:rsidRDefault="00571DA9" w:rsidP="00FD5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508E5B"/>
          <w:sz w:val="18"/>
          <w:szCs w:val="18"/>
        </w:rPr>
      </w:pPr>
    </w:p>
    <w:p w:rsidR="00571DA9" w:rsidRPr="00FD53A6" w:rsidRDefault="00571DA9" w:rsidP="00FD5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jc w:val="center"/>
        <w:rPr>
          <w:b/>
          <w:color w:val="508E5B"/>
          <w:szCs w:val="22"/>
        </w:rPr>
      </w:pPr>
      <w:r w:rsidRPr="00FD53A6">
        <w:rPr>
          <w:b/>
          <w:color w:val="508E5B"/>
          <w:szCs w:val="22"/>
        </w:rPr>
        <w:t>Donau</w:t>
      </w:r>
      <w:r w:rsidRPr="00FD53A6">
        <w:rPr>
          <w:b/>
          <w:color w:val="508E5B"/>
          <w:szCs w:val="22"/>
        </w:rPr>
        <w:tab/>
      </w:r>
      <w:r w:rsid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ab/>
        <w:t>Tal</w:t>
      </w:r>
      <w:r w:rsidRP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ab/>
        <w:t>Kalkboden</w:t>
      </w:r>
      <w:r w:rsidRP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ab/>
        <w:t>Durchlässigkeit</w:t>
      </w:r>
      <w:r w:rsidRPr="00FD53A6">
        <w:rPr>
          <w:b/>
          <w:color w:val="508E5B"/>
          <w:szCs w:val="22"/>
        </w:rPr>
        <w:tab/>
        <w:t>Wasser</w:t>
      </w:r>
    </w:p>
    <w:p w:rsidR="00571DA9" w:rsidRPr="00FD53A6" w:rsidRDefault="00571DA9" w:rsidP="00FD5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508E5B"/>
          <w:sz w:val="18"/>
          <w:szCs w:val="18"/>
        </w:rPr>
      </w:pPr>
    </w:p>
    <w:p w:rsidR="00571DA9" w:rsidRPr="00FD53A6" w:rsidRDefault="00571DA9" w:rsidP="00FD5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508E5B"/>
          <w:szCs w:val="22"/>
        </w:rPr>
      </w:pPr>
      <w:r w:rsidRPr="00FD53A6">
        <w:rPr>
          <w:b/>
          <w:color w:val="508E5B"/>
          <w:szCs w:val="22"/>
        </w:rPr>
        <w:t>Tropfsteinhöhlen</w:t>
      </w:r>
      <w:r w:rsidRP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ab/>
        <w:t>Versickerung</w:t>
      </w:r>
      <w:r w:rsidRP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ab/>
        <w:t>Oberfläche</w:t>
      </w:r>
      <w:r w:rsidRP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ab/>
        <w:t>Karstquelle</w:t>
      </w:r>
    </w:p>
    <w:p w:rsidR="00571DA9" w:rsidRPr="00FD53A6" w:rsidRDefault="00571DA9" w:rsidP="00FD5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508E5B"/>
          <w:sz w:val="18"/>
          <w:szCs w:val="18"/>
        </w:rPr>
      </w:pPr>
    </w:p>
    <w:p w:rsidR="00571DA9" w:rsidRPr="00FD53A6" w:rsidRDefault="00571DA9" w:rsidP="00FD5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508E5B"/>
          <w:szCs w:val="22"/>
        </w:rPr>
      </w:pPr>
      <w:r w:rsidRPr="00FD53A6">
        <w:rPr>
          <w:b/>
          <w:color w:val="508E5B"/>
          <w:szCs w:val="22"/>
        </w:rPr>
        <w:t>Schafbeweidung</w:t>
      </w:r>
      <w:r w:rsid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>Ausbreitung der Wälder</w:t>
      </w:r>
      <w:r w:rsidRPr="00FD53A6">
        <w:rPr>
          <w:b/>
          <w:color w:val="508E5B"/>
          <w:szCs w:val="22"/>
        </w:rPr>
        <w:tab/>
      </w:r>
      <w:r w:rsidR="00FD53A6">
        <w:rPr>
          <w:b/>
          <w:color w:val="508E5B"/>
          <w:szCs w:val="22"/>
        </w:rPr>
        <w:tab/>
      </w:r>
      <w:r w:rsidRPr="00FD53A6">
        <w:rPr>
          <w:b/>
          <w:color w:val="508E5B"/>
          <w:szCs w:val="22"/>
        </w:rPr>
        <w:t>Streuobstwiesen</w:t>
      </w:r>
      <w:r w:rsidRPr="00FD53A6">
        <w:rPr>
          <w:b/>
          <w:color w:val="508E5B"/>
          <w:szCs w:val="22"/>
        </w:rPr>
        <w:tab/>
        <w:t>Kulturland</w:t>
      </w:r>
    </w:p>
    <w:p w:rsidR="00571DA9" w:rsidRPr="00FD53A6" w:rsidRDefault="00571DA9" w:rsidP="00571D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508E5B"/>
          <w:sz w:val="20"/>
          <w:szCs w:val="20"/>
        </w:rPr>
      </w:pPr>
    </w:p>
    <w:p w:rsidR="00571DA9" w:rsidRDefault="00571DA9" w:rsidP="00571DA9">
      <w:pPr>
        <w:rPr>
          <w:szCs w:val="22"/>
        </w:rPr>
      </w:pPr>
    </w:p>
    <w:p w:rsidR="00571DA9" w:rsidRPr="000811C8" w:rsidRDefault="00571DA9" w:rsidP="00571DA9">
      <w:pPr>
        <w:rPr>
          <w:sz w:val="16"/>
          <w:szCs w:val="16"/>
        </w:rPr>
      </w:pPr>
    </w:p>
    <w:p w:rsidR="00571DA9" w:rsidRPr="00FD53A6" w:rsidRDefault="00571DA9" w:rsidP="00571DA9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 w:rsidR="00FD53A6"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571DA9" w:rsidRDefault="00571DA9" w:rsidP="00571DA9">
      <w:pPr>
        <w:rPr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571DA9" w:rsidRDefault="00571DA9" w:rsidP="00571DA9">
      <w:pPr>
        <w:rPr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571DA9" w:rsidRDefault="00571DA9" w:rsidP="00571DA9">
      <w:pPr>
        <w:rPr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571DA9" w:rsidRDefault="00571DA9" w:rsidP="00571DA9">
      <w:pPr>
        <w:rPr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571DA9" w:rsidRDefault="00571DA9" w:rsidP="00571DA9">
      <w:pPr>
        <w:rPr>
          <w:sz w:val="17"/>
          <w:szCs w:val="17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571DA9" w:rsidRDefault="00571DA9" w:rsidP="00571DA9">
      <w:pPr>
        <w:rPr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571DA9" w:rsidRDefault="00571DA9" w:rsidP="00571DA9">
      <w:pPr>
        <w:rPr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571DA9" w:rsidRDefault="00571DA9" w:rsidP="00571DA9">
      <w:pPr>
        <w:rPr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571DA9" w:rsidRDefault="00571DA9" w:rsidP="00571DA9">
      <w:pPr>
        <w:rPr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B008EE" w:rsidRDefault="00B008EE" w:rsidP="00B008EE">
      <w:pPr>
        <w:rPr>
          <w:b/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FD53A6" w:rsidRDefault="00FD53A6" w:rsidP="00B008EE">
      <w:pPr>
        <w:rPr>
          <w:b/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FD53A6" w:rsidRDefault="00FD53A6" w:rsidP="00B008EE">
      <w:pPr>
        <w:rPr>
          <w:b/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FD53A6" w:rsidRDefault="00FD53A6" w:rsidP="00B008EE">
      <w:pPr>
        <w:rPr>
          <w:b/>
          <w:szCs w:val="22"/>
        </w:rPr>
      </w:pPr>
    </w:p>
    <w:p w:rsidR="00FD53A6" w:rsidRPr="00FD53A6" w:rsidRDefault="00FD53A6" w:rsidP="00FD53A6">
      <w:pPr>
        <w:rPr>
          <w:color w:val="508E5B"/>
          <w:szCs w:val="22"/>
        </w:rPr>
      </w:pPr>
      <w:r w:rsidRPr="00FD53A6">
        <w:rPr>
          <w:color w:val="508E5B"/>
          <w:szCs w:val="22"/>
        </w:rPr>
        <w:t>_______________________________________________________</w:t>
      </w:r>
      <w:r>
        <w:rPr>
          <w:color w:val="508E5B"/>
          <w:szCs w:val="22"/>
        </w:rPr>
        <w:t>____</w:t>
      </w:r>
      <w:r w:rsidRPr="00FD53A6">
        <w:rPr>
          <w:color w:val="508E5B"/>
          <w:szCs w:val="22"/>
        </w:rPr>
        <w:t>___________________</w:t>
      </w:r>
    </w:p>
    <w:p w:rsidR="00FD53A6" w:rsidRDefault="00FD53A6" w:rsidP="00B008EE">
      <w:pPr>
        <w:rPr>
          <w:b/>
          <w:szCs w:val="22"/>
        </w:rPr>
      </w:pPr>
    </w:p>
    <w:p w:rsidR="00FD53A6" w:rsidRDefault="00FD53A6" w:rsidP="00B008EE">
      <w:pPr>
        <w:rPr>
          <w:b/>
          <w:szCs w:val="22"/>
        </w:rPr>
      </w:pPr>
    </w:p>
    <w:sectPr w:rsidR="00FD53A6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04B3" w:rsidRDefault="003104B3" w:rsidP="00263140">
      <w:r>
        <w:separator/>
      </w:r>
    </w:p>
  </w:endnote>
  <w:endnote w:type="continuationSeparator" w:id="0">
    <w:p w:rsidR="003104B3" w:rsidRDefault="003104B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31687">
    <w:pPr>
      <w:pStyle w:val="Fuzeile"/>
      <w:rPr>
        <w:rFonts w:ascii="ITCOfficinaSans LT Book" w:hAnsi="ITCOfficinaSans LT Book"/>
        <w:b/>
        <w:sz w:val="18"/>
        <w:szCs w:val="18"/>
      </w:rPr>
    </w:pPr>
    <w:r w:rsidRPr="0053168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A112A3">
      <w:rPr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04B3" w:rsidRDefault="003104B3" w:rsidP="00263140">
      <w:r>
        <w:separator/>
      </w:r>
    </w:p>
  </w:footnote>
  <w:footnote w:type="continuationSeparator" w:id="0">
    <w:p w:rsidR="003104B3" w:rsidRDefault="003104B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3168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53168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931EF">
      <w:rPr>
        <w:b/>
      </w:rPr>
      <w:t>Arbeitsblatt 1</w:t>
    </w:r>
    <w:r w:rsidR="00571DA9">
      <w:rPr>
        <w:b/>
      </w:rPr>
      <w:t xml:space="preserve"> E</w:t>
    </w:r>
    <w:r w:rsidR="000F4635" w:rsidRPr="00955C65">
      <w:rPr>
        <w:b/>
      </w:rPr>
      <w:tab/>
    </w: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955C65">
      <w:rPr>
        <w:sz w:val="18"/>
        <w:szCs w:val="18"/>
      </w:rPr>
      <w:br/>
    </w:r>
    <w:r w:rsidR="00072C19">
      <w:rPr>
        <w:sz w:val="18"/>
        <w:szCs w:val="18"/>
      </w:rPr>
      <w:t xml:space="preserve">Lebensraum Schwäbische Alb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="00072C19" w:rsidRPr="007778A5">
      <w:rPr>
        <w:sz w:val="18"/>
        <w:szCs w:val="18"/>
      </w:rPr>
      <w:t>4687030</w:t>
    </w:r>
    <w:r w:rsidR="00072C19" w:rsidRPr="00955C65">
      <w:rPr>
        <w:sz w:val="16"/>
        <w:szCs w:val="16"/>
      </w:rPr>
      <w:t xml:space="preserve"> </w:t>
    </w:r>
    <w:r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autoHyphenation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1CFB"/>
    <w:rsid w:val="00001B03"/>
    <w:rsid w:val="00027F5B"/>
    <w:rsid w:val="000429BB"/>
    <w:rsid w:val="00072C19"/>
    <w:rsid w:val="000A2378"/>
    <w:rsid w:val="000D7308"/>
    <w:rsid w:val="000E5125"/>
    <w:rsid w:val="000E70B2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04B3"/>
    <w:rsid w:val="003142A3"/>
    <w:rsid w:val="00384789"/>
    <w:rsid w:val="003931EF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1687"/>
    <w:rsid w:val="005357E7"/>
    <w:rsid w:val="00543741"/>
    <w:rsid w:val="00547257"/>
    <w:rsid w:val="005631E9"/>
    <w:rsid w:val="00571DA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9F780E"/>
    <w:rsid w:val="00A03955"/>
    <w:rsid w:val="00A112A3"/>
    <w:rsid w:val="00A14801"/>
    <w:rsid w:val="00A44108"/>
    <w:rsid w:val="00AB506B"/>
    <w:rsid w:val="00AE2A3F"/>
    <w:rsid w:val="00B008EE"/>
    <w:rsid w:val="00B24E76"/>
    <w:rsid w:val="00BE19EF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87BF0"/>
    <w:rsid w:val="00EC648E"/>
    <w:rsid w:val="00ED1CFB"/>
    <w:rsid w:val="00F0275C"/>
    <w:rsid w:val="00F25B77"/>
    <w:rsid w:val="00F55422"/>
    <w:rsid w:val="00FA189E"/>
    <w:rsid w:val="00FD53A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931EF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574B2-0543-4F6E-9A8C-FE3B431A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2</Pages>
  <Words>223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Auf Hügeln und Bergen</dc:title>
  <dc:creator>SWR Planet Schule</dc:creator>
  <cp:lastModifiedBy>Frietsch</cp:lastModifiedBy>
  <cp:revision>4</cp:revision>
  <cp:lastPrinted>2015-08-04T13:32:00Z</cp:lastPrinted>
  <dcterms:created xsi:type="dcterms:W3CDTF">2018-02-07T10:09:00Z</dcterms:created>
  <dcterms:modified xsi:type="dcterms:W3CDTF">2018-02-07T10:12:00Z</dcterms:modified>
</cp:coreProperties>
</file>