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72C19" w:rsidRDefault="00072C19" w:rsidP="00072C19"/>
    <w:p w:rsidR="00072C19" w:rsidRPr="00072C19" w:rsidRDefault="00072C19" w:rsidP="00072C19">
      <w:pPr>
        <w:rPr>
          <w:b/>
        </w:rPr>
      </w:pPr>
      <w:r w:rsidRPr="00072C19"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483.3pt;height:271.85pt;z-index:-1" wrapcoords="-35 0 -35 21538 21600 21538 21600 0 -35 0">
            <v:imagedata r:id="rId7" o:title="alb00049"/>
            <w10:wrap type="through"/>
          </v:shape>
        </w:pict>
      </w:r>
      <w:r w:rsidRPr="00072C19">
        <w:rPr>
          <w:b/>
        </w:rPr>
        <w:t>Aussagen – richtig oder falsch?</w:t>
      </w:r>
    </w:p>
    <w:p w:rsidR="00072C19" w:rsidRDefault="00072C19" w:rsidP="00072C19"/>
    <w:p w:rsidR="00072C19" w:rsidRDefault="00072C19" w:rsidP="00072C19"/>
    <w:p w:rsidR="00072C19" w:rsidRPr="000D47B7" w:rsidRDefault="00072C19" w:rsidP="00072C19">
      <w:pPr>
        <w:rPr>
          <w:color w:val="FF0000"/>
        </w:rPr>
      </w:pPr>
      <w:r>
        <w:t>1. Wo heute die Schwäbische Alb ist, war früher ein tropisches Meer.</w:t>
      </w:r>
      <w:r>
        <w:tab/>
      </w:r>
      <w:r>
        <w:tab/>
      </w:r>
    </w:p>
    <w:p w:rsidR="00072C19" w:rsidRDefault="00072C19" w:rsidP="00072C19"/>
    <w:p w:rsidR="00072C19" w:rsidRPr="000D47B7" w:rsidRDefault="00072C19" w:rsidP="00072C19">
      <w:pPr>
        <w:rPr>
          <w:color w:val="FF0000"/>
        </w:rPr>
      </w:pPr>
      <w:r>
        <w:t>2. Die Felsen der Alb bestehen aus den Überresten von Korallen.</w:t>
      </w:r>
      <w:r>
        <w:tab/>
      </w:r>
      <w:r>
        <w:tab/>
      </w:r>
      <w:r>
        <w:tab/>
      </w:r>
    </w:p>
    <w:p w:rsidR="00072C19" w:rsidRDefault="00072C19" w:rsidP="00072C19"/>
    <w:p w:rsidR="00072C19" w:rsidRPr="000D47B7" w:rsidRDefault="00072C19" w:rsidP="00072C19">
      <w:pPr>
        <w:rPr>
          <w:color w:val="FF0000"/>
        </w:rPr>
      </w:pPr>
      <w:r>
        <w:t>3. Auf der Schwäbischen Alb können ganze Flüsse verschwinden.</w:t>
      </w:r>
      <w:r>
        <w:tab/>
      </w:r>
      <w:r>
        <w:tab/>
      </w:r>
    </w:p>
    <w:p w:rsidR="00072C19" w:rsidRDefault="00072C19" w:rsidP="00072C19"/>
    <w:p w:rsidR="00072C19" w:rsidRPr="000D47B7" w:rsidRDefault="00072C19" w:rsidP="00072C19">
      <w:pPr>
        <w:rPr>
          <w:color w:val="FF0000"/>
        </w:rPr>
      </w:pPr>
      <w:r>
        <w:t>4. Durch Regenwasser entstehen im Untergrund der Alb Tropfsteinhöhlen.</w:t>
      </w:r>
      <w:r>
        <w:tab/>
      </w:r>
    </w:p>
    <w:p w:rsidR="00072C19" w:rsidRDefault="00072C19" w:rsidP="00072C19"/>
    <w:p w:rsidR="00072C19" w:rsidRDefault="00072C19" w:rsidP="00072C19">
      <w:r>
        <w:t>5. Schafe sorgen dafür, dass es auf der Schwäbischen Alb so viel Wald gibt.</w:t>
      </w:r>
      <w:r>
        <w:tab/>
      </w:r>
    </w:p>
    <w:p w:rsidR="00072C19" w:rsidRDefault="00072C19" w:rsidP="00072C19"/>
    <w:p w:rsidR="00072C19" w:rsidRDefault="00072C19" w:rsidP="00072C19"/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3CB2" w:rsidRDefault="00643CB2" w:rsidP="00263140">
      <w:r>
        <w:separator/>
      </w:r>
    </w:p>
  </w:endnote>
  <w:endnote w:type="continuationSeparator" w:id="0">
    <w:p w:rsidR="00643CB2" w:rsidRDefault="00643CB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31687">
    <w:pPr>
      <w:pStyle w:val="Fuzeile"/>
      <w:rPr>
        <w:rFonts w:ascii="ITCOfficinaSans LT Book" w:hAnsi="ITCOfficinaSans LT Book"/>
        <w:b/>
        <w:sz w:val="18"/>
        <w:szCs w:val="18"/>
      </w:rPr>
    </w:pPr>
    <w:r w:rsidRPr="0053168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3CB2" w:rsidRDefault="00643CB2" w:rsidP="00263140">
      <w:r>
        <w:separator/>
      </w:r>
    </w:p>
  </w:footnote>
  <w:footnote w:type="continuationSeparator" w:id="0">
    <w:p w:rsidR="00643CB2" w:rsidRDefault="00643CB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3168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3168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72C19">
      <w:rPr>
        <w:rFonts w:cs="Arial"/>
        <w:b/>
      </w:rPr>
      <w:t>Info</w:t>
    </w:r>
    <w:r w:rsidR="002841AF" w:rsidRPr="00955C65">
      <w:rPr>
        <w:rFonts w:cs="Arial"/>
        <w:b/>
      </w:rPr>
      <w:t>blatt</w:t>
    </w:r>
    <w:r w:rsidR="000F4635" w:rsidRPr="00955C65">
      <w:rPr>
        <w:rFonts w:cs="Arial"/>
        <w:b/>
      </w:rPr>
      <w:tab/>
    </w: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072C19">
      <w:rPr>
        <w:rFonts w:cs="Arial"/>
        <w:sz w:val="18"/>
        <w:szCs w:val="18"/>
      </w:rPr>
      <w:t xml:space="preserve">Lebensraum Schwäbische Alb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072C19" w:rsidRPr="007778A5">
      <w:rPr>
        <w:sz w:val="18"/>
        <w:szCs w:val="18"/>
      </w:rPr>
      <w:t>4687030</w:t>
    </w:r>
    <w:r w:rsidR="00072C19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CB2"/>
    <w:rsid w:val="00001B03"/>
    <w:rsid w:val="00027F5B"/>
    <w:rsid w:val="000429BB"/>
    <w:rsid w:val="00072C19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1687"/>
    <w:rsid w:val="005357E7"/>
    <w:rsid w:val="00543741"/>
    <w:rsid w:val="00547257"/>
    <w:rsid w:val="005631E9"/>
    <w:rsid w:val="005940D8"/>
    <w:rsid w:val="00623C59"/>
    <w:rsid w:val="00630C9D"/>
    <w:rsid w:val="00643CB2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9D00DA-6F85-404E-B0DD-B7E992E5F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54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1</cp:revision>
  <cp:lastPrinted>2015-08-04T13:32:00Z</cp:lastPrinted>
  <dcterms:created xsi:type="dcterms:W3CDTF">2018-02-07T10:00:00Z</dcterms:created>
  <dcterms:modified xsi:type="dcterms:W3CDTF">2018-02-07T10:02:00Z</dcterms:modified>
</cp:coreProperties>
</file>