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415094" w:rsidRPr="00415094" w:rsidRDefault="00A60D1C" w:rsidP="00172A27">
      <w:pPr>
        <w:shd w:val="clear" w:color="auto" w:fill="EE7C0A"/>
        <w:ind w:firstLine="993"/>
        <w:rPr>
          <w:rFonts w:cs="Arial"/>
          <w:b/>
          <w:color w:val="FFFFFF" w:themeColor="background1"/>
        </w:rPr>
      </w:pPr>
      <w:r>
        <w:rPr>
          <w:b/>
          <w:color w:val="FFFFFF" w:themeColor="background1"/>
        </w:rPr>
        <w:t xml:space="preserve">Spinnengedicht </w:t>
      </w:r>
    </w:p>
    <w:p w:rsidR="00415094" w:rsidRPr="00415094" w:rsidRDefault="00415094" w:rsidP="00415094">
      <w:pPr>
        <w:rPr>
          <w:rFonts w:eastAsiaTheme="minorHAnsi" w:cs="Arial"/>
          <w:sz w:val="20"/>
          <w:szCs w:val="20"/>
          <w:lang w:eastAsia="en-US"/>
        </w:rPr>
      </w:pPr>
    </w:p>
    <w:p w:rsidR="00172A27" w:rsidRDefault="00172A27" w:rsidP="00172A27">
      <w:pPr>
        <w:spacing w:line="360" w:lineRule="auto"/>
        <w:ind w:firstLine="993"/>
        <w:rPr>
          <w:rFonts w:eastAsia="Georgia"/>
        </w:rPr>
      </w:pP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 xml:space="preserve">Man hört es oft zur </w:t>
      </w:r>
      <w:proofErr w:type="spellStart"/>
      <w:r w:rsidRPr="00172A27">
        <w:rPr>
          <w:rFonts w:eastAsia="Georgia"/>
        </w:rPr>
        <w:t>Herbsteszeit</w:t>
      </w:r>
      <w:proofErr w:type="spellEnd"/>
      <w:r w:rsidRPr="00172A27">
        <w:rPr>
          <w:rFonts w:eastAsia="Georgia"/>
        </w:rPr>
        <w:t xml:space="preserve">, 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dass jemand plötzlich lauthals schreit,</w:t>
      </w:r>
    </w:p>
    <w:p w:rsidR="00A60D1C" w:rsidRPr="00172A27" w:rsidRDefault="00172A27" w:rsidP="00172A27">
      <w:pPr>
        <w:spacing w:line="360" w:lineRule="auto"/>
        <w:ind w:firstLine="993"/>
        <w:rPr>
          <w:rFonts w:eastAsia="Georgia"/>
        </w:rPr>
      </w:pPr>
      <w:r>
        <w:rPr>
          <w:rFonts w:eastAsia="Georgia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5" type="#_x0000_t75" style="position:absolute;left:0;text-align:left;margin-left:151.6pt;margin-top:11.1pt;width:403.6pt;height:388.15pt;z-index:-2" wrapcoords="-34 0 -34 21565 21600 21565 21600 0 -34 0">
            <v:imagedata r:id="rId8" o:title="08_spinnennetz_clker" blacklevel="26214f"/>
          </v:shape>
        </w:pict>
      </w:r>
      <w:r w:rsidR="00A60D1C" w:rsidRPr="00172A27">
        <w:rPr>
          <w:rFonts w:eastAsia="Georgia"/>
        </w:rPr>
        <w:t>betritt er Stiegen in den Keller,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wird das Geschrei noch lauter, greller.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 xml:space="preserve">Was ist es, das ihn lässt erstarren 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und krampfend an der Stell' verharren?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Man eilt zu Hilfe, da man glaubt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ein Menschenleben wird geraubt.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Man hält in Händen einen Schlappen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den Übeltäter zu ertappen.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Stattdessen sieht man ruhig sitzen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die Spinne in der Kellerritzen.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Sie stellt sich tot, bewegt kein Glied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und ist auch nur damit bemüht,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sich schnellstens wieder zu verstecken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in einer der vier Kellerecken.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Nun hat man ihn schon mal dabei,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den Lederschlappen   - 1-2-3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da klatscht es  kraftvoll an die Wand…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 xml:space="preserve">beim </w:t>
      </w:r>
      <w:proofErr w:type="spellStart"/>
      <w:r w:rsidRPr="00172A27">
        <w:rPr>
          <w:rFonts w:eastAsia="Georgia"/>
        </w:rPr>
        <w:t>Aushol'n</w:t>
      </w:r>
      <w:proofErr w:type="spellEnd"/>
      <w:r w:rsidRPr="00172A27">
        <w:rPr>
          <w:rFonts w:eastAsia="Georgia"/>
        </w:rPr>
        <w:t xml:space="preserve"> schon das Tier verschwand.  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Das Tierchen denkt: Der spinnt ja wohl,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Was die Attacke denn jetzt soll?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Lass mich im Eckchen ruhig liegen,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 xml:space="preserve">ich stör euch nicht, bin ganz verschwiegen, 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bleib eh' nicht länger mehr hier hocken,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>die Heizungsluft wird mir zu trocken.</w:t>
      </w:r>
    </w:p>
    <w:p w:rsidR="00A60D1C" w:rsidRPr="00172A27" w:rsidRDefault="00172A27" w:rsidP="00172A27">
      <w:pPr>
        <w:spacing w:line="360" w:lineRule="auto"/>
        <w:ind w:firstLine="993"/>
        <w:rPr>
          <w:rFonts w:eastAsia="Georgia"/>
        </w:rPr>
      </w:pPr>
      <w:r>
        <w:rPr>
          <w:rFonts w:eastAsia="Georgia"/>
          <w:b/>
          <w:i/>
          <w:noProof/>
          <w:sz w:val="20"/>
          <w:szCs w:val="20"/>
        </w:rPr>
        <w:pict>
          <v:shape id="_x0000_s1046" type="#_x0000_t75" style="position:absolute;left:0;text-align:left;margin-left:371.1pt;margin-top:14.6pt;width:114.75pt;height:110.35pt;z-index:-1" wrapcoords="-34 0 -34 21565 21600 21565 21600 0 -34 0">
            <v:imagedata r:id="rId8" o:title="08_spinnennetz_clker" blacklevel="26214f"/>
            <w10:wrap type="through"/>
          </v:shape>
        </w:pict>
      </w:r>
      <w:r w:rsidR="00A60D1C" w:rsidRPr="00172A27">
        <w:rPr>
          <w:rFonts w:eastAsia="Georgia"/>
        </w:rPr>
        <w:t xml:space="preserve">Versucht mich doch nur zu </w:t>
      </w:r>
      <w:proofErr w:type="spellStart"/>
      <w:r w:rsidR="00A60D1C" w:rsidRPr="00172A27">
        <w:rPr>
          <w:rFonts w:eastAsia="Georgia"/>
        </w:rPr>
        <w:t>versteh'n</w:t>
      </w:r>
      <w:proofErr w:type="spellEnd"/>
      <w:r w:rsidR="00A60D1C" w:rsidRPr="00172A27">
        <w:rPr>
          <w:rFonts w:eastAsia="Georgia"/>
        </w:rPr>
        <w:t>,</w:t>
      </w:r>
    </w:p>
    <w:p w:rsidR="00A60D1C" w:rsidRPr="00172A27" w:rsidRDefault="00A60D1C" w:rsidP="00172A27">
      <w:pPr>
        <w:spacing w:line="360" w:lineRule="auto"/>
        <w:ind w:firstLine="993"/>
        <w:rPr>
          <w:rFonts w:eastAsia="Georgia"/>
        </w:rPr>
      </w:pPr>
      <w:r w:rsidRPr="00172A27">
        <w:rPr>
          <w:rFonts w:eastAsia="Georgia"/>
        </w:rPr>
        <w:t xml:space="preserve">ihr werdet mich nie </w:t>
      </w:r>
      <w:proofErr w:type="spellStart"/>
      <w:r w:rsidRPr="00172A27">
        <w:rPr>
          <w:rFonts w:eastAsia="Georgia"/>
        </w:rPr>
        <w:t>wiederseh'n</w:t>
      </w:r>
      <w:proofErr w:type="spellEnd"/>
      <w:r w:rsidRPr="00172A27">
        <w:rPr>
          <w:rFonts w:eastAsia="Georgia"/>
        </w:rPr>
        <w:t xml:space="preserve">.                                 </w:t>
      </w:r>
    </w:p>
    <w:p w:rsidR="00A60D1C" w:rsidRDefault="00A60D1C" w:rsidP="00A60D1C">
      <w:pPr>
        <w:rPr>
          <w:rFonts w:eastAsia="Georgia"/>
          <w:b/>
          <w:i/>
          <w:sz w:val="20"/>
          <w:szCs w:val="20"/>
        </w:rPr>
      </w:pPr>
    </w:p>
    <w:p w:rsidR="00A60D1C" w:rsidRDefault="00A60D1C" w:rsidP="00A60D1C">
      <w:pPr>
        <w:rPr>
          <w:rFonts w:eastAsia="Georgia"/>
          <w:b/>
          <w:i/>
          <w:sz w:val="20"/>
          <w:szCs w:val="20"/>
        </w:rPr>
      </w:pPr>
    </w:p>
    <w:p w:rsidR="00A60D1C" w:rsidRPr="00602909" w:rsidRDefault="00A60D1C" w:rsidP="00172A27">
      <w:pPr>
        <w:ind w:left="993"/>
        <w:rPr>
          <w:sz w:val="20"/>
          <w:szCs w:val="20"/>
        </w:rPr>
      </w:pPr>
      <w:r w:rsidRPr="00602909">
        <w:rPr>
          <w:rFonts w:eastAsia="Georgia"/>
          <w:b/>
          <w:i/>
          <w:sz w:val="20"/>
          <w:szCs w:val="20"/>
        </w:rPr>
        <w:t xml:space="preserve">Angelika </w:t>
      </w:r>
      <w:proofErr w:type="spellStart"/>
      <w:r w:rsidRPr="00602909">
        <w:rPr>
          <w:rFonts w:eastAsia="Georgia"/>
          <w:b/>
          <w:i/>
          <w:sz w:val="20"/>
          <w:szCs w:val="20"/>
        </w:rPr>
        <w:t>Dähler</w:t>
      </w:r>
      <w:proofErr w:type="spellEnd"/>
      <w:r w:rsidRPr="00602909">
        <w:rPr>
          <w:rFonts w:eastAsia="Georgia"/>
          <w:b/>
          <w:i/>
          <w:sz w:val="20"/>
          <w:szCs w:val="20"/>
        </w:rPr>
        <w:t>, 15.01.2015</w:t>
      </w:r>
    </w:p>
    <w:p w:rsidR="000429BB" w:rsidRPr="006970E8" w:rsidRDefault="000429BB" w:rsidP="00A60D1C">
      <w:pPr>
        <w:rPr>
          <w:rFonts w:cs="Arial"/>
          <w:color w:val="000000"/>
        </w:rPr>
      </w:pPr>
    </w:p>
    <w:sectPr w:rsidR="000429BB" w:rsidRPr="006970E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5D9F" w:rsidRDefault="00E85D9F" w:rsidP="00263140">
      <w:r>
        <w:separator/>
      </w:r>
    </w:p>
  </w:endnote>
  <w:endnote w:type="continuationSeparator" w:id="0">
    <w:p w:rsidR="00E85D9F" w:rsidRDefault="00E85D9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557EB">
    <w:pPr>
      <w:pStyle w:val="Fuzeile"/>
      <w:rPr>
        <w:rFonts w:ascii="ITCOfficinaSans LT Book" w:hAnsi="ITCOfficinaSans LT Book"/>
        <w:b/>
        <w:sz w:val="18"/>
        <w:szCs w:val="18"/>
      </w:rPr>
    </w:pPr>
    <w:r w:rsidRPr="00E557E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970E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5D9F" w:rsidRDefault="00E85D9F" w:rsidP="00263140">
      <w:r>
        <w:separator/>
      </w:r>
    </w:p>
  </w:footnote>
  <w:footnote w:type="continuationSeparator" w:id="0">
    <w:p w:rsidR="00E85D9F" w:rsidRDefault="00E85D9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557E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557E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15094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A60D1C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A60D1C">
      <w:rPr>
        <w:rFonts w:cs="Arial"/>
        <w:b/>
      </w:rPr>
      <w:t>Spinnengedicht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51DA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Tiere und Pflanzen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Die Wespenspinne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51DA9">
      <w:rPr>
        <w:rFonts w:cs="Arial"/>
        <w:bCs/>
        <w:sz w:val="16"/>
        <w:szCs w:val="16"/>
      </w:rPr>
      <w:t>4680025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855952"/>
    <w:multiLevelType w:val="multilevel"/>
    <w:tmpl w:val="EBC21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205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72A27"/>
    <w:rsid w:val="001870CF"/>
    <w:rsid w:val="001B690E"/>
    <w:rsid w:val="001C0552"/>
    <w:rsid w:val="001D4930"/>
    <w:rsid w:val="002204B9"/>
    <w:rsid w:val="00263140"/>
    <w:rsid w:val="002841AF"/>
    <w:rsid w:val="002A66EB"/>
    <w:rsid w:val="003142A3"/>
    <w:rsid w:val="00384789"/>
    <w:rsid w:val="003979D8"/>
    <w:rsid w:val="003A076E"/>
    <w:rsid w:val="003B7796"/>
    <w:rsid w:val="003D7836"/>
    <w:rsid w:val="00401AD6"/>
    <w:rsid w:val="00415094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72B34"/>
    <w:rsid w:val="006832F7"/>
    <w:rsid w:val="006970E8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1DA9"/>
    <w:rsid w:val="00A60D1C"/>
    <w:rsid w:val="00A86954"/>
    <w:rsid w:val="00AB506B"/>
    <w:rsid w:val="00AE2A3F"/>
    <w:rsid w:val="00B24E76"/>
    <w:rsid w:val="00BF2E90"/>
    <w:rsid w:val="00BF6418"/>
    <w:rsid w:val="00C1110B"/>
    <w:rsid w:val="00C15078"/>
    <w:rsid w:val="00C4168F"/>
    <w:rsid w:val="00C52051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557EB"/>
    <w:rsid w:val="00E741FA"/>
    <w:rsid w:val="00E85D9F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9F95C-636F-460B-BF0A-E4678F14D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149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Auf Feldern und Wiese - Wespenspinne</dc:title>
  <dc:creator>SWR Planet Schule</dc:creator>
  <cp:lastModifiedBy>Frietsch</cp:lastModifiedBy>
  <cp:revision>3</cp:revision>
  <cp:lastPrinted>2015-08-04T13:32:00Z</cp:lastPrinted>
  <dcterms:created xsi:type="dcterms:W3CDTF">2020-05-22T16:31:00Z</dcterms:created>
  <dcterms:modified xsi:type="dcterms:W3CDTF">2020-05-22T16:36:00Z</dcterms:modified>
</cp:coreProperties>
</file>