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A51DA9" w:rsidRDefault="00A51DA9" w:rsidP="00A51DA9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 w:rsidRPr="00A51DA9">
        <w:rPr>
          <w:rFonts w:cs="Arial"/>
          <w:b/>
          <w:bCs/>
          <w:color w:val="FFFFFF" w:themeColor="background1"/>
        </w:rPr>
        <w:t xml:space="preserve">Geliebt und gefürchtet – Spinnen 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Pr="006970E8" w:rsidRDefault="000429BB" w:rsidP="000429BB">
      <w:pPr>
        <w:rPr>
          <w:rFonts w:cs="Arial"/>
          <w:color w:val="000000"/>
        </w:rPr>
      </w:pPr>
    </w:p>
    <w:p w:rsidR="00A51DA9" w:rsidRPr="00C52051" w:rsidRDefault="00A51DA9" w:rsidP="000429BB">
      <w:pPr>
        <w:rPr>
          <w:rFonts w:cs="Arial"/>
          <w:b/>
          <w:color w:val="000000"/>
          <w:sz w:val="20"/>
          <w:szCs w:val="20"/>
        </w:rPr>
      </w:pPr>
      <w:r w:rsidRPr="006970E8">
        <w:rPr>
          <w:rFonts w:cs="Arial"/>
          <w:b/>
          <w:color w:val="000000"/>
        </w:rPr>
        <w:t>5-Finger-Reflexion zum Thema:</w:t>
      </w:r>
      <w:r w:rsidRPr="00C52051">
        <w:rPr>
          <w:rFonts w:cs="Arial"/>
          <w:b/>
          <w:color w:val="000000"/>
          <w:sz w:val="20"/>
          <w:szCs w:val="20"/>
        </w:rPr>
        <w:t xml:space="preserve"> </w:t>
      </w:r>
      <w:r w:rsidR="006970E8">
        <w:rPr>
          <w:rFonts w:cs="Arial"/>
          <w:b/>
          <w:color w:val="000000"/>
          <w:sz w:val="20"/>
          <w:szCs w:val="20"/>
        </w:rPr>
        <w:t>________________________________________________</w:t>
      </w:r>
    </w:p>
    <w:p w:rsidR="000D7308" w:rsidRPr="00C52051" w:rsidRDefault="000D7308" w:rsidP="000429BB">
      <w:pPr>
        <w:rPr>
          <w:rFonts w:cs="Arial"/>
          <w:color w:val="000000"/>
          <w:sz w:val="20"/>
          <w:szCs w:val="20"/>
        </w:rPr>
      </w:pPr>
    </w:p>
    <w:p w:rsidR="00A51DA9" w:rsidRPr="00C52051" w:rsidRDefault="00A51DA9" w:rsidP="000429BB">
      <w:pPr>
        <w:rPr>
          <w:rFonts w:cs="Arial"/>
          <w:color w:val="000000"/>
          <w:sz w:val="20"/>
          <w:szCs w:val="20"/>
        </w:rPr>
      </w:pPr>
    </w:p>
    <w:p w:rsidR="00A51DA9" w:rsidRDefault="00A51DA9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44.65pt;margin-top:9.75pt;width:359.3pt;height:289.5pt;z-index:-6" wrapcoords="-34 0 -34 21565 21600 21565 21600 0 -34 0">
            <v:imagedata r:id="rId8" o:title="Proprioception_DSC_8257_Mv2[1]" croptop="11502f" cropbottom="16455f" cropleft="14154f" cropright="4536f"/>
            <w10:wrap type="through"/>
          </v:shape>
        </w:pict>
      </w: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-207.8pt;margin-top:7.5pt;width:286.5pt;height:0;z-index:2" o:connectortype="straight"/>
        </w:pict>
      </w: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 id="_x0000_s1029" type="#_x0000_t32" style="position:absolute;margin-left:-82.55pt;margin-top:8.5pt;width:231.3pt;height:0;z-index:3" o:connectortype="straight"/>
        </w:pict>
      </w: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C52051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 id="_x0000_s1030" type="#_x0000_t32" style="position:absolute;margin-left:-47.3pt;margin-top:8.55pt;width:231.3pt;height:0;z-index:4" o:connectortype="straight"/>
        </w:pict>
      </w:r>
    </w:p>
    <w:p w:rsidR="00C52051" w:rsidRPr="00C52051" w:rsidRDefault="00C52051" w:rsidP="000429BB">
      <w:pPr>
        <w:rPr>
          <w:rFonts w:cs="Arial"/>
          <w:color w:val="000000"/>
          <w:sz w:val="20"/>
          <w:szCs w:val="20"/>
        </w:rPr>
      </w:pPr>
    </w:p>
    <w:p w:rsidR="00A51DA9" w:rsidRDefault="00A51DA9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 id="_x0000_s1034" type="#_x0000_t32" style="position:absolute;margin-left:-59.85pt;margin-top:5.55pt;width:231.3pt;height:0;z-index:6" o:connectortype="straight"/>
        </w:pict>
      </w: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  <w:r>
        <w:rPr>
          <w:rFonts w:cs="Arial"/>
          <w:noProof/>
          <w:color w:val="000000"/>
          <w:sz w:val="20"/>
          <w:szCs w:val="20"/>
        </w:rPr>
        <w:pict>
          <v:shape id="_x0000_s1033" type="#_x0000_t32" style="position:absolute;margin-left:-111.75pt;margin-top:9.65pt;width:231.3pt;height:0;z-index:5" o:connectortype="straight"/>
        </w:pict>
      </w: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Default="006970E8" w:rsidP="000429BB">
      <w:pPr>
        <w:rPr>
          <w:rFonts w:cs="Arial"/>
          <w:color w:val="000000"/>
          <w:sz w:val="20"/>
          <w:szCs w:val="20"/>
        </w:rPr>
      </w:pPr>
    </w:p>
    <w:p w:rsidR="006970E8" w:rsidRPr="006970E8" w:rsidRDefault="006970E8" w:rsidP="000429BB">
      <w:pPr>
        <w:rPr>
          <w:rFonts w:cs="Arial"/>
          <w:b/>
          <w:color w:val="000000"/>
          <w:sz w:val="20"/>
          <w:szCs w:val="20"/>
        </w:rPr>
      </w:pPr>
    </w:p>
    <w:p w:rsidR="00C52051" w:rsidRPr="006970E8" w:rsidRDefault="00C52051" w:rsidP="00C52051">
      <w:pPr>
        <w:spacing w:after="200" w:line="276" w:lineRule="auto"/>
        <w:rPr>
          <w:rFonts w:eastAsia="Calibri" w:cs="Arial"/>
          <w:b/>
          <w:lang w:eastAsia="en-US"/>
        </w:rPr>
      </w:pPr>
      <w:r w:rsidRPr="006970E8">
        <w:rPr>
          <w:rFonts w:eastAsia="Calibri" w:cs="Arial"/>
          <w:b/>
          <w:lang w:eastAsia="en-US"/>
        </w:rPr>
        <w:t xml:space="preserve">Zur Erinnerung: </w:t>
      </w:r>
    </w:p>
    <w:p w:rsidR="00C52051" w:rsidRPr="006970E8" w:rsidRDefault="00C52051" w:rsidP="00C52051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cs="Arial"/>
        </w:rPr>
      </w:pPr>
      <w:r w:rsidRPr="006970E8">
        <w:rPr>
          <w:rFonts w:cs="Arial"/>
        </w:rPr>
        <w:t>Der Daumen: „Das war top! Mir hat gefallen, dass…“</w:t>
      </w:r>
    </w:p>
    <w:p w:rsidR="00C52051" w:rsidRPr="006970E8" w:rsidRDefault="00C52051" w:rsidP="00C52051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cs="Arial"/>
        </w:rPr>
      </w:pPr>
      <w:r w:rsidRPr="006970E8">
        <w:rPr>
          <w:rFonts w:cs="Arial"/>
        </w:rPr>
        <w:t>Der Zeigefinger:  „Das weiß ich jetzt!“</w:t>
      </w:r>
    </w:p>
    <w:p w:rsidR="00C52051" w:rsidRPr="006970E8" w:rsidRDefault="00C52051" w:rsidP="00C52051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cs="Arial"/>
        </w:rPr>
      </w:pPr>
      <w:r w:rsidRPr="006970E8">
        <w:rPr>
          <w:rFonts w:cs="Arial"/>
        </w:rPr>
        <w:t>Der Mittelfinger: „Das hat mir nicht so gut gefallen, weil…“</w:t>
      </w:r>
    </w:p>
    <w:p w:rsidR="00C52051" w:rsidRPr="006970E8" w:rsidRDefault="00C52051" w:rsidP="00C52051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cs="Arial"/>
        </w:rPr>
      </w:pPr>
      <w:r w:rsidRPr="006970E8">
        <w:rPr>
          <w:rFonts w:cs="Arial"/>
        </w:rPr>
        <w:t>Der Ringfinger: „Das würde ich gerne weiter tun…"</w:t>
      </w:r>
    </w:p>
    <w:p w:rsidR="00C52051" w:rsidRPr="006970E8" w:rsidRDefault="00C52051" w:rsidP="00C52051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cs="Arial"/>
        </w:rPr>
      </w:pPr>
      <w:r w:rsidRPr="006970E8">
        <w:rPr>
          <w:rFonts w:cs="Arial"/>
        </w:rPr>
        <w:t>Der kleine Finger: „Nebenbei bemerkt…“</w:t>
      </w:r>
    </w:p>
    <w:p w:rsidR="00A51DA9" w:rsidRPr="006970E8" w:rsidRDefault="00A51DA9" w:rsidP="000429BB">
      <w:pPr>
        <w:rPr>
          <w:rFonts w:cs="Arial"/>
          <w:color w:val="000000"/>
        </w:rPr>
      </w:pPr>
    </w:p>
    <w:sectPr w:rsidR="00A51DA9" w:rsidRPr="006970E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247E" w:rsidRDefault="0071247E" w:rsidP="00263140">
      <w:r>
        <w:separator/>
      </w:r>
    </w:p>
  </w:endnote>
  <w:endnote w:type="continuationSeparator" w:id="0">
    <w:p w:rsidR="0071247E" w:rsidRDefault="0071247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557EB">
    <w:pPr>
      <w:pStyle w:val="Fuzeile"/>
      <w:rPr>
        <w:rFonts w:ascii="ITCOfficinaSans LT Book" w:hAnsi="ITCOfficinaSans LT Book"/>
        <w:b/>
        <w:sz w:val="18"/>
        <w:szCs w:val="18"/>
      </w:rPr>
    </w:pPr>
    <w:r w:rsidRPr="00E557E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970E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247E" w:rsidRDefault="0071247E" w:rsidP="00263140">
      <w:r>
        <w:separator/>
      </w:r>
    </w:p>
  </w:footnote>
  <w:footnote w:type="continuationSeparator" w:id="0">
    <w:p w:rsidR="0071247E" w:rsidRDefault="0071247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557E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557E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A51DA9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A51DA9">
      <w:rPr>
        <w:rFonts w:cs="Arial"/>
        <w:b/>
      </w:rPr>
      <w:t>5-Finger-Reflexion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1D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Tiere und Pflanzen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Wespenspinne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51DA9">
      <w:rPr>
        <w:rFonts w:cs="Arial"/>
        <w:bCs/>
        <w:sz w:val="16"/>
        <w:szCs w:val="16"/>
      </w:rPr>
      <w:t>4680025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855952"/>
    <w:multiLevelType w:val="multilevel"/>
    <w:tmpl w:val="EBC21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205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70E8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247E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1DA9"/>
    <w:rsid w:val="00AB506B"/>
    <w:rsid w:val="00AE2A3F"/>
    <w:rsid w:val="00B24E76"/>
    <w:rsid w:val="00BF2E90"/>
    <w:rsid w:val="00BF6418"/>
    <w:rsid w:val="00C1110B"/>
    <w:rsid w:val="00C15078"/>
    <w:rsid w:val="00C4168F"/>
    <w:rsid w:val="00C52051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557EB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2" type="connector" idref="#_x0000_s1028"/>
        <o:r id="V:Rule3" type="connector" idref="#_x0000_s1029"/>
        <o:r id="V:Rule4" type="connector" idref="#_x0000_s1030"/>
        <o:r id="V:Rule7" type="connector" idref="#_x0000_s1033"/>
        <o:r id="V:Rule8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74C0DF-F466-41D9-9A15-DACC0068F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57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Feldern und Wiese - Wespenspinne</dc:title>
  <dc:creator>SWR Planet Schule</dc:creator>
  <cp:lastModifiedBy>Frietsch</cp:lastModifiedBy>
  <cp:revision>1</cp:revision>
  <cp:lastPrinted>2015-08-04T13:32:00Z</cp:lastPrinted>
  <dcterms:created xsi:type="dcterms:W3CDTF">2020-05-22T14:52:00Z</dcterms:created>
  <dcterms:modified xsi:type="dcterms:W3CDTF">2020-05-22T16:19:00Z</dcterms:modified>
</cp:coreProperties>
</file>