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55CA4" w14:textId="10BCD85F" w:rsidR="00C763D0" w:rsidRDefault="00C763D0" w:rsidP="00AD1BE0">
      <w:pPr>
        <w:pStyle w:val="Arialberschrift"/>
        <w:ind w:firstLine="0"/>
        <w:rPr>
          <w:rFonts w:cs="Arial"/>
          <w:color w:val="1F497D" w:themeColor="text2"/>
        </w:rPr>
      </w:pPr>
      <w:r w:rsidRPr="00C763D0">
        <w:rPr>
          <w:rFonts w:cs="Arial"/>
          <w:i/>
          <w:iCs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1E6D774B" wp14:editId="4AB831FC">
            <wp:simplePos x="0" y="0"/>
            <wp:positionH relativeFrom="column">
              <wp:posOffset>3006090</wp:posOffset>
            </wp:positionH>
            <wp:positionV relativeFrom="paragraph">
              <wp:posOffset>113030</wp:posOffset>
            </wp:positionV>
            <wp:extent cx="3200400" cy="1406525"/>
            <wp:effectExtent l="0" t="0" r="0" b="3175"/>
            <wp:wrapThrough wrapText="bothSides">
              <wp:wrapPolygon edited="0">
                <wp:start x="0" y="0"/>
                <wp:lineTo x="0" y="21356"/>
                <wp:lineTo x="21471" y="21356"/>
                <wp:lineTo x="21471" y="0"/>
                <wp:lineTo x="0" y="0"/>
              </wp:wrapPolygon>
            </wp:wrapThrough>
            <wp:docPr id="31111285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1112859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1406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5E2F60" w14:textId="51815E2A" w:rsidR="00AD1BE0" w:rsidRPr="00AD1BE0" w:rsidRDefault="00C763D0" w:rsidP="00AD1BE0">
      <w:pPr>
        <w:pStyle w:val="Arialberschrift"/>
        <w:ind w:firstLine="0"/>
        <w:rPr>
          <w:rFonts w:cs="Arial"/>
          <w:color w:val="1F497D" w:themeColor="text2"/>
        </w:rPr>
      </w:pPr>
      <w:r>
        <w:rPr>
          <w:rFonts w:cs="Arial"/>
          <w:color w:val="1F497D" w:themeColor="text2"/>
        </w:rPr>
        <w:t>Kunst im Blick</w:t>
      </w:r>
    </w:p>
    <w:p w14:paraId="3A4C6B37" w14:textId="04E85093" w:rsidR="00AD1BE0" w:rsidRPr="00AD1BE0" w:rsidRDefault="00AD1BE0" w:rsidP="00AD1BE0">
      <w:pPr>
        <w:pStyle w:val="Arialberschrift"/>
        <w:ind w:firstLine="0"/>
        <w:rPr>
          <w:rFonts w:cs="Arial"/>
          <w:color w:val="1F497D" w:themeColor="text2"/>
          <w:sz w:val="24"/>
          <w:szCs w:val="24"/>
        </w:rPr>
      </w:pPr>
    </w:p>
    <w:p w14:paraId="214BA2FC" w14:textId="1119D6ED" w:rsidR="00C763D0" w:rsidRPr="00C763D0" w:rsidRDefault="00C763D0" w:rsidP="00C763D0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  <w:r w:rsidRPr="00C763D0">
        <w:rPr>
          <w:rFonts w:ascii="Arial" w:hAnsi="Arial" w:cs="Arial"/>
          <w:sz w:val="20"/>
          <w:szCs w:val="20"/>
        </w:rPr>
        <w:t>Füllt in Kleingruppen die Tabelle zu den Kunstepochen aus. Nutzt dafür das Lernspiel „</w:t>
      </w:r>
      <w:proofErr w:type="spellStart"/>
      <w:r w:rsidRPr="00C763D0">
        <w:rPr>
          <w:rFonts w:ascii="Arial" w:hAnsi="Arial" w:cs="Arial"/>
          <w:sz w:val="20"/>
          <w:szCs w:val="20"/>
        </w:rPr>
        <w:t>Timebrush</w:t>
      </w:r>
      <w:proofErr w:type="spellEnd"/>
      <w:r w:rsidRPr="00C763D0">
        <w:rPr>
          <w:rFonts w:ascii="Arial" w:hAnsi="Arial" w:cs="Arial"/>
          <w:sz w:val="20"/>
          <w:szCs w:val="20"/>
        </w:rPr>
        <w:t>“ und ggf. Internetrecherche. Tragt ein: Zeit, typische Stilmittel, ein bekanntes Werk pro Epoche.</w:t>
      </w:r>
    </w:p>
    <w:p w14:paraId="6DB8585D" w14:textId="2529CA09" w:rsidR="00C763D0" w:rsidRPr="00C763D0" w:rsidRDefault="00C763D0" w:rsidP="00C763D0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299B0473" w14:textId="77777777" w:rsidR="00C763D0" w:rsidRDefault="00C763D0" w:rsidP="00C763D0">
      <w:pPr>
        <w:pStyle w:val="TheSansText"/>
        <w:ind w:left="142" w:firstLine="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422D82D" w14:textId="37C55D5A" w:rsidR="00C763D0" w:rsidRPr="00C763D0" w:rsidRDefault="00C763D0" w:rsidP="00C763D0">
      <w:pPr>
        <w:pStyle w:val="TheSansText"/>
        <w:ind w:left="142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C763D0">
        <w:rPr>
          <w:rFonts w:ascii="Arial" w:hAnsi="Arial" w:cs="Arial"/>
          <w:b/>
          <w:bCs/>
          <w:i/>
          <w:iCs/>
          <w:sz w:val="20"/>
          <w:szCs w:val="20"/>
        </w:rPr>
        <w:t xml:space="preserve">Hinweis: </w:t>
      </w:r>
      <w:r w:rsidRPr="00C763D0">
        <w:rPr>
          <w:rFonts w:ascii="Arial" w:hAnsi="Arial" w:cs="Arial"/>
          <w:i/>
          <w:iCs/>
          <w:sz w:val="20"/>
          <w:szCs w:val="20"/>
        </w:rPr>
        <w:t>Achtet besonders auf typische Merkmale der Epochen, die euch helfen, echte Kunstwerke von KI-generierten Bildern zu unterscheiden.</w:t>
      </w:r>
      <w:r w:rsidRPr="00C763D0">
        <w:rPr>
          <w:noProof/>
        </w:rPr>
        <w:t xml:space="preserve"> </w:t>
      </w:r>
    </w:p>
    <w:p w14:paraId="57CC21DE" w14:textId="77777777" w:rsidR="00C763D0" w:rsidRPr="00C763D0" w:rsidRDefault="00C763D0" w:rsidP="00C763D0">
      <w:pPr>
        <w:pStyle w:val="TheSansText"/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9697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1816"/>
        <w:gridCol w:w="2112"/>
        <w:gridCol w:w="3660"/>
        <w:gridCol w:w="2109"/>
      </w:tblGrid>
      <w:tr w:rsidR="00C763D0" w:rsidRPr="00C763D0" w14:paraId="011FBB46" w14:textId="77777777" w:rsidTr="00C763D0">
        <w:trPr>
          <w:trHeight w:val="847"/>
        </w:trPr>
        <w:tc>
          <w:tcPr>
            <w:tcW w:w="1816" w:type="dxa"/>
            <w:shd w:val="clear" w:color="auto" w:fill="DBE5F1" w:themeFill="accent1" w:themeFillTint="33"/>
            <w:vAlign w:val="center"/>
          </w:tcPr>
          <w:p w14:paraId="4D3C3497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9BA50C3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Epoche</w:t>
            </w:r>
          </w:p>
          <w:p w14:paraId="1BB8FC65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2" w:type="dxa"/>
            <w:shd w:val="clear" w:color="auto" w:fill="DBE5F1" w:themeFill="accent1" w:themeFillTint="33"/>
            <w:vAlign w:val="center"/>
          </w:tcPr>
          <w:p w14:paraId="22B760F8" w14:textId="3B067B28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Zeitliche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Einordnung</w:t>
            </w:r>
          </w:p>
        </w:tc>
        <w:tc>
          <w:tcPr>
            <w:tcW w:w="3660" w:type="dxa"/>
            <w:shd w:val="clear" w:color="auto" w:fill="DBE5F1" w:themeFill="accent1" w:themeFillTint="33"/>
            <w:vAlign w:val="center"/>
          </w:tcPr>
          <w:p w14:paraId="700FDF5C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Typische Stilmittel</w:t>
            </w:r>
          </w:p>
        </w:tc>
        <w:tc>
          <w:tcPr>
            <w:tcW w:w="2109" w:type="dxa"/>
            <w:shd w:val="clear" w:color="auto" w:fill="DBE5F1" w:themeFill="accent1" w:themeFillTint="33"/>
            <w:vAlign w:val="center"/>
          </w:tcPr>
          <w:p w14:paraId="2BF8C163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Bekanntes Werk</w:t>
            </w:r>
          </w:p>
        </w:tc>
      </w:tr>
      <w:tr w:rsidR="00C763D0" w:rsidRPr="00C763D0" w14:paraId="1DAA51FA" w14:textId="77777777" w:rsidTr="00C763D0">
        <w:trPr>
          <w:trHeight w:val="1118"/>
        </w:trPr>
        <w:tc>
          <w:tcPr>
            <w:tcW w:w="1816" w:type="dxa"/>
            <w:vAlign w:val="center"/>
          </w:tcPr>
          <w:p w14:paraId="39602AC5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Renaissance</w:t>
            </w:r>
          </w:p>
        </w:tc>
        <w:tc>
          <w:tcPr>
            <w:tcW w:w="2112" w:type="dxa"/>
            <w:vAlign w:val="center"/>
          </w:tcPr>
          <w:p w14:paraId="3955A634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5D5E7A4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A2454C0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ED3F8E0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24FFB33F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008C33C2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63D0" w:rsidRPr="00C763D0" w14:paraId="4478D1BA" w14:textId="77777777" w:rsidTr="00C763D0">
        <w:trPr>
          <w:trHeight w:val="1135"/>
        </w:trPr>
        <w:tc>
          <w:tcPr>
            <w:tcW w:w="1816" w:type="dxa"/>
            <w:vAlign w:val="center"/>
          </w:tcPr>
          <w:p w14:paraId="2A1795A7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Barock</w:t>
            </w:r>
          </w:p>
        </w:tc>
        <w:tc>
          <w:tcPr>
            <w:tcW w:w="2112" w:type="dxa"/>
            <w:vAlign w:val="center"/>
          </w:tcPr>
          <w:p w14:paraId="65D4DEA0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26D961A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12429E1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3676CB0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41C16E82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34B95183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63D0" w:rsidRPr="00C763D0" w14:paraId="4C7BC4DD" w14:textId="77777777" w:rsidTr="00C763D0">
        <w:trPr>
          <w:trHeight w:val="1118"/>
        </w:trPr>
        <w:tc>
          <w:tcPr>
            <w:tcW w:w="1816" w:type="dxa"/>
            <w:vAlign w:val="center"/>
          </w:tcPr>
          <w:p w14:paraId="6A129CD1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Romantik</w:t>
            </w:r>
          </w:p>
        </w:tc>
        <w:tc>
          <w:tcPr>
            <w:tcW w:w="2112" w:type="dxa"/>
            <w:vAlign w:val="center"/>
          </w:tcPr>
          <w:p w14:paraId="6716EC5E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576C84F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8EF69B2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3B6BA30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5411AC30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450784BB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63D0" w:rsidRPr="00C763D0" w14:paraId="32DA398D" w14:textId="77777777" w:rsidTr="00C763D0">
        <w:trPr>
          <w:trHeight w:val="1135"/>
        </w:trPr>
        <w:tc>
          <w:tcPr>
            <w:tcW w:w="1816" w:type="dxa"/>
            <w:vAlign w:val="center"/>
          </w:tcPr>
          <w:p w14:paraId="433C1E56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Realismus</w:t>
            </w:r>
          </w:p>
        </w:tc>
        <w:tc>
          <w:tcPr>
            <w:tcW w:w="2112" w:type="dxa"/>
            <w:vAlign w:val="center"/>
          </w:tcPr>
          <w:p w14:paraId="7464B117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5EAB61E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85972FE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A9D48CD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4EFEA1BC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198F8B28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63D0" w:rsidRPr="00C763D0" w14:paraId="6C13DE8A" w14:textId="77777777" w:rsidTr="00C763D0">
        <w:trPr>
          <w:trHeight w:val="1118"/>
        </w:trPr>
        <w:tc>
          <w:tcPr>
            <w:tcW w:w="1816" w:type="dxa"/>
            <w:vAlign w:val="center"/>
          </w:tcPr>
          <w:p w14:paraId="78DE9CA7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Impressionismus</w:t>
            </w:r>
          </w:p>
        </w:tc>
        <w:tc>
          <w:tcPr>
            <w:tcW w:w="2112" w:type="dxa"/>
            <w:vAlign w:val="center"/>
          </w:tcPr>
          <w:p w14:paraId="0F2CA8FC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F5B77D4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310E745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A850115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4B875340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2191A92D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63D0" w:rsidRPr="00C763D0" w14:paraId="0523F03D" w14:textId="77777777" w:rsidTr="00C763D0">
        <w:trPr>
          <w:trHeight w:val="1135"/>
        </w:trPr>
        <w:tc>
          <w:tcPr>
            <w:tcW w:w="1816" w:type="dxa"/>
            <w:vAlign w:val="center"/>
          </w:tcPr>
          <w:p w14:paraId="514D4101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Expressionismus</w:t>
            </w:r>
          </w:p>
        </w:tc>
        <w:tc>
          <w:tcPr>
            <w:tcW w:w="2112" w:type="dxa"/>
            <w:vAlign w:val="center"/>
          </w:tcPr>
          <w:p w14:paraId="1BC39A5C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A056A7A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CD2A6DA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85805E9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23E79A48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07167F72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63D0" w:rsidRPr="00C763D0" w14:paraId="1BFA8F3E" w14:textId="77777777" w:rsidTr="00C763D0">
        <w:trPr>
          <w:trHeight w:val="1118"/>
        </w:trPr>
        <w:tc>
          <w:tcPr>
            <w:tcW w:w="1816" w:type="dxa"/>
            <w:vAlign w:val="center"/>
          </w:tcPr>
          <w:p w14:paraId="4EC41400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Surrealismus</w:t>
            </w:r>
          </w:p>
        </w:tc>
        <w:tc>
          <w:tcPr>
            <w:tcW w:w="2112" w:type="dxa"/>
            <w:vAlign w:val="center"/>
          </w:tcPr>
          <w:p w14:paraId="5340148C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C6122D0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5816B3E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0FBEFA9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7C25DA77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533B10A6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763D0" w:rsidRPr="00C763D0" w14:paraId="2E1B2AEE" w14:textId="77777777" w:rsidTr="00C763D0">
        <w:trPr>
          <w:trHeight w:val="1135"/>
        </w:trPr>
        <w:tc>
          <w:tcPr>
            <w:tcW w:w="1816" w:type="dxa"/>
            <w:vAlign w:val="center"/>
          </w:tcPr>
          <w:p w14:paraId="7655F651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Street-Art</w:t>
            </w:r>
          </w:p>
        </w:tc>
        <w:tc>
          <w:tcPr>
            <w:tcW w:w="2112" w:type="dxa"/>
            <w:vAlign w:val="center"/>
          </w:tcPr>
          <w:p w14:paraId="5AD7757D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6C32430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7500EDE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55734CA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6D90F090" w14:textId="77777777" w:rsidR="00C763D0" w:rsidRPr="00C763D0" w:rsidRDefault="00C763D0" w:rsidP="003A2D59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09" w:type="dxa"/>
            <w:vAlign w:val="center"/>
          </w:tcPr>
          <w:p w14:paraId="6C69B394" w14:textId="77777777" w:rsidR="00C763D0" w:rsidRPr="00C763D0" w:rsidRDefault="00C763D0" w:rsidP="003A2D59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2D83F609" w14:textId="77777777" w:rsidR="00C763D0" w:rsidRPr="00C763D0" w:rsidRDefault="00C763D0" w:rsidP="00C763D0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</w:p>
    <w:sectPr w:rsidR="00C763D0" w:rsidRPr="00C763D0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14C4E1" w14:textId="77777777" w:rsidR="00220156" w:rsidRDefault="00220156" w:rsidP="003A7C35">
      <w:pPr>
        <w:spacing w:after="0" w:line="240" w:lineRule="auto"/>
      </w:pPr>
      <w:r>
        <w:separator/>
      </w:r>
    </w:p>
  </w:endnote>
  <w:endnote w:type="continuationSeparator" w:id="0">
    <w:p w14:paraId="31216531" w14:textId="77777777" w:rsidR="00220156" w:rsidRDefault="0022015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BE55F" w14:textId="77777777" w:rsidR="00C03CD9" w:rsidRDefault="00C03CD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F077C" w14:textId="74CCED50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FF930" w14:textId="77777777" w:rsidR="00C03CD9" w:rsidRDefault="00C03CD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545E5" w14:textId="77777777" w:rsidR="00220156" w:rsidRDefault="00220156" w:rsidP="003A7C35">
      <w:pPr>
        <w:spacing w:after="0" w:line="240" w:lineRule="auto"/>
      </w:pPr>
      <w:r>
        <w:separator/>
      </w:r>
    </w:p>
  </w:footnote>
  <w:footnote w:type="continuationSeparator" w:id="0">
    <w:p w14:paraId="07133354" w14:textId="77777777" w:rsidR="00220156" w:rsidRDefault="0022015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B9980" w14:textId="77777777" w:rsidR="00C03CD9" w:rsidRDefault="00C03CD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71E03" w14:textId="56B99970" w:rsidR="00685FD6" w:rsidRDefault="00C763D0" w:rsidP="00106CD8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2940532D" wp14:editId="6822E804">
          <wp:simplePos x="0" y="0"/>
          <wp:positionH relativeFrom="column">
            <wp:posOffset>3966210</wp:posOffset>
          </wp:positionH>
          <wp:positionV relativeFrom="paragraph">
            <wp:posOffset>-360045</wp:posOffset>
          </wp:positionV>
          <wp:extent cx="533400" cy="533400"/>
          <wp:effectExtent l="0" t="0" r="0" b="0"/>
          <wp:wrapThrough wrapText="bothSides">
            <wp:wrapPolygon edited="0">
              <wp:start x="0" y="0"/>
              <wp:lineTo x="0" y="20829"/>
              <wp:lineTo x="20829" y="20829"/>
              <wp:lineTo x="20829" y="0"/>
              <wp:lineTo x="0" y="0"/>
            </wp:wrapPolygon>
          </wp:wrapThrough>
          <wp:docPr id="1603906980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3906980" name="Grafik 160390698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400" cy="533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0CE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363D3E14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1899434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6E2E4B0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Kunst im Blick</w:t>
    </w:r>
    <w:r w:rsidR="0076320C">
      <w:rPr>
        <w:sz w:val="20"/>
        <w:szCs w:val="20"/>
      </w:rPr>
      <w:t xml:space="preserve"> </w:t>
    </w:r>
    <w:r w:rsidR="002134EC" w:rsidRPr="002134EC">
      <w:rPr>
        <w:b/>
        <w:noProof/>
        <w:sz w:val="20"/>
        <w:szCs w:val="20"/>
      </w:rPr>
      <w:t xml:space="preserve"> </w:t>
    </w:r>
  </w:p>
  <w:p w14:paraId="0E57455D" w14:textId="04351474" w:rsidR="00685FD6" w:rsidRPr="00000978" w:rsidRDefault="00420CE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2D85E1D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70043375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54A08D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50CC652" w14:textId="74DCBC98" w:rsidR="00685FD6" w:rsidRDefault="00106CD8" w:rsidP="00685FD6">
    <w:pPr>
      <w:pStyle w:val="ArialBeschreibunggrau"/>
      <w:ind w:firstLine="132"/>
    </w:pPr>
    <w:proofErr w:type="spellStart"/>
    <w:r>
      <w:t>Timebrush</w:t>
    </w:r>
    <w:proofErr w:type="spellEnd"/>
    <w:r w:rsidR="00C763D0">
      <w:t xml:space="preserve"> - Lernspiel</w:t>
    </w:r>
  </w:p>
  <w:p w14:paraId="7BA93510" w14:textId="77777777" w:rsidR="00C03CD9" w:rsidRPr="00C03CD9" w:rsidRDefault="00C03CD9" w:rsidP="00685FD6">
    <w:pPr>
      <w:pStyle w:val="ArialBeschreibunggrau"/>
      <w:ind w:firstLine="132"/>
      <w:rPr>
        <w:szCs w:val="16"/>
      </w:rPr>
    </w:pPr>
    <w:r w:rsidRPr="00C03CD9">
      <w:rPr>
        <w:rFonts w:cs="Arial"/>
        <w:szCs w:val="16"/>
      </w:rPr>
      <w:t>www.planet-schule.de/mm/timebrush</w:t>
    </w:r>
    <w:r w:rsidRPr="00C03CD9">
      <w:rPr>
        <w:szCs w:val="16"/>
      </w:rPr>
      <w:t xml:space="preserve"> </w:t>
    </w:r>
  </w:p>
  <w:p w14:paraId="0B2A3C22" w14:textId="571FD7DE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E5199C6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C26C3" w14:textId="77777777" w:rsidR="00C03CD9" w:rsidRDefault="00C03CD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43E08"/>
    <w:multiLevelType w:val="hybridMultilevel"/>
    <w:tmpl w:val="49C4773A"/>
    <w:lvl w:ilvl="0" w:tplc="7ED8C71A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005861"/>
    <w:multiLevelType w:val="hybridMultilevel"/>
    <w:tmpl w:val="9EDCCE86"/>
    <w:lvl w:ilvl="0" w:tplc="32149B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7E019B0"/>
    <w:multiLevelType w:val="hybridMultilevel"/>
    <w:tmpl w:val="66149BE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6825856">
    <w:abstractNumId w:val="1"/>
  </w:num>
  <w:num w:numId="2" w16cid:durableId="190459338">
    <w:abstractNumId w:val="0"/>
  </w:num>
  <w:num w:numId="3" w16cid:durableId="648440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CD8"/>
    <w:rsid w:val="00023327"/>
    <w:rsid w:val="00062D53"/>
    <w:rsid w:val="000A7D6B"/>
    <w:rsid w:val="000C3BC8"/>
    <w:rsid w:val="000C5BEC"/>
    <w:rsid w:val="00106CD8"/>
    <w:rsid w:val="001773CA"/>
    <w:rsid w:val="001916AF"/>
    <w:rsid w:val="001975E4"/>
    <w:rsid w:val="00200DF4"/>
    <w:rsid w:val="002134EC"/>
    <w:rsid w:val="00220156"/>
    <w:rsid w:val="00281DDB"/>
    <w:rsid w:val="002A6752"/>
    <w:rsid w:val="00335E90"/>
    <w:rsid w:val="003A7C35"/>
    <w:rsid w:val="00412CBA"/>
    <w:rsid w:val="00420CEB"/>
    <w:rsid w:val="00462615"/>
    <w:rsid w:val="004F3446"/>
    <w:rsid w:val="0052199E"/>
    <w:rsid w:val="00560917"/>
    <w:rsid w:val="0060637E"/>
    <w:rsid w:val="00685FD6"/>
    <w:rsid w:val="006F2769"/>
    <w:rsid w:val="00751706"/>
    <w:rsid w:val="0076320C"/>
    <w:rsid w:val="007B436A"/>
    <w:rsid w:val="007E3664"/>
    <w:rsid w:val="008B0864"/>
    <w:rsid w:val="008C5CBF"/>
    <w:rsid w:val="00976021"/>
    <w:rsid w:val="00AA60EB"/>
    <w:rsid w:val="00AD1BE0"/>
    <w:rsid w:val="00AF605E"/>
    <w:rsid w:val="00B45B82"/>
    <w:rsid w:val="00B52DEC"/>
    <w:rsid w:val="00B933C3"/>
    <w:rsid w:val="00C03CD9"/>
    <w:rsid w:val="00C10AA7"/>
    <w:rsid w:val="00C111CB"/>
    <w:rsid w:val="00C763D0"/>
    <w:rsid w:val="00CF08A5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2D0854"/>
  <w15:docId w15:val="{4FC92769-C016-4A5C-B9DC-CD66CC364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C763D0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213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C763D0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763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78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Timebrush · Mensch oder Maschine: So erkennst du KI-Bilder</dc:title>
  <dc:creator>planet schule</dc:creator>
  <cp:lastModifiedBy>Martina Frietsch</cp:lastModifiedBy>
  <cp:revision>4</cp:revision>
  <dcterms:created xsi:type="dcterms:W3CDTF">2026-05-05T11:53:00Z</dcterms:created>
  <dcterms:modified xsi:type="dcterms:W3CDTF">2026-05-05T12:15:00Z</dcterms:modified>
</cp:coreProperties>
</file>