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E2F60" w14:textId="2D42E9EA" w:rsidR="00AD1BE0" w:rsidRPr="00AD1BE0" w:rsidRDefault="00AD1BE0" w:rsidP="00AD1BE0">
      <w:pPr>
        <w:pStyle w:val="Arialberschrift"/>
        <w:ind w:firstLine="0"/>
        <w:rPr>
          <w:rFonts w:cs="Arial"/>
          <w:color w:val="1F497D" w:themeColor="text2"/>
        </w:rPr>
      </w:pPr>
      <w:r w:rsidRPr="00AD1BE0">
        <w:rPr>
          <w:rFonts w:cs="Arial"/>
          <w:color w:val="1F497D" w:themeColor="text2"/>
        </w:rPr>
        <w:t>Ist das echt oder kann das weg?</w:t>
      </w:r>
    </w:p>
    <w:p w14:paraId="3A4C6B37" w14:textId="77777777" w:rsidR="00AD1BE0" w:rsidRPr="00AD1BE0" w:rsidRDefault="00AD1BE0" w:rsidP="00AD1BE0">
      <w:pPr>
        <w:pStyle w:val="Arialberschrift"/>
        <w:ind w:firstLine="0"/>
        <w:rPr>
          <w:rFonts w:cs="Arial"/>
          <w:color w:val="1F497D" w:themeColor="text2"/>
          <w:sz w:val="24"/>
          <w:szCs w:val="24"/>
        </w:rPr>
      </w:pPr>
    </w:p>
    <w:p w14:paraId="20B9E1B1" w14:textId="7B289BDD" w:rsidR="00AD1BE0" w:rsidRPr="00AD1BE0" w:rsidRDefault="00AD1BE0" w:rsidP="00AD1BE0">
      <w:pPr>
        <w:ind w:left="142" w:firstLine="0"/>
        <w:rPr>
          <w:rFonts w:ascii="Arial" w:hAnsi="Arial" w:cs="Arial"/>
        </w:rPr>
      </w:pPr>
      <w:r w:rsidRPr="00AD1BE0">
        <w:rPr>
          <w:rFonts w:ascii="Arial" w:hAnsi="Arial" w:cs="Arial"/>
        </w:rPr>
        <w:t xml:space="preserve">Schaue dir die einzelnen Bilder genau an und beantworte die darunter stehenden Aufgaben: </w:t>
      </w:r>
    </w:p>
    <w:p w14:paraId="7D735417" w14:textId="12DBEB66" w:rsidR="0076320C" w:rsidRDefault="00412CBA" w:rsidP="00AD1BE0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 wp14:anchorId="3401A05D" wp14:editId="3C1EE698">
            <wp:simplePos x="0" y="0"/>
            <wp:positionH relativeFrom="column">
              <wp:posOffset>3099880</wp:posOffset>
            </wp:positionH>
            <wp:positionV relativeFrom="paragraph">
              <wp:posOffset>2464435</wp:posOffset>
            </wp:positionV>
            <wp:extent cx="3190240" cy="2136775"/>
            <wp:effectExtent l="0" t="0" r="0" b="0"/>
            <wp:wrapThrough wrapText="bothSides">
              <wp:wrapPolygon edited="0">
                <wp:start x="0" y="0"/>
                <wp:lineTo x="0" y="21375"/>
                <wp:lineTo x="21411" y="21375"/>
                <wp:lineTo x="21411" y="0"/>
                <wp:lineTo x="0" y="0"/>
              </wp:wrapPolygon>
            </wp:wrapThrough>
            <wp:docPr id="283689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36896" name="Grafik 2836896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7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240" cy="2136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D1BE0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20492801" wp14:editId="2D54EA76">
            <wp:simplePos x="0" y="0"/>
            <wp:positionH relativeFrom="column">
              <wp:posOffset>3086100</wp:posOffset>
            </wp:positionH>
            <wp:positionV relativeFrom="paragraph">
              <wp:posOffset>163195</wp:posOffset>
            </wp:positionV>
            <wp:extent cx="3205480" cy="2136775"/>
            <wp:effectExtent l="0" t="0" r="0" b="0"/>
            <wp:wrapThrough wrapText="bothSides">
              <wp:wrapPolygon edited="0">
                <wp:start x="0" y="0"/>
                <wp:lineTo x="0" y="21375"/>
                <wp:lineTo x="21437" y="21375"/>
                <wp:lineTo x="21437" y="0"/>
                <wp:lineTo x="0" y="0"/>
              </wp:wrapPolygon>
            </wp:wrapThrough>
            <wp:docPr id="183431869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431869" name="Grafik 183431869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5480" cy="2136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D1BE0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453388ED" wp14:editId="7D98F45F">
            <wp:simplePos x="0" y="0"/>
            <wp:positionH relativeFrom="column">
              <wp:posOffset>-178435</wp:posOffset>
            </wp:positionH>
            <wp:positionV relativeFrom="paragraph">
              <wp:posOffset>163195</wp:posOffset>
            </wp:positionV>
            <wp:extent cx="3205480" cy="2136775"/>
            <wp:effectExtent l="0" t="0" r="0" b="0"/>
            <wp:wrapThrough wrapText="bothSides">
              <wp:wrapPolygon edited="0">
                <wp:start x="0" y="0"/>
                <wp:lineTo x="0" y="21375"/>
                <wp:lineTo x="21437" y="21375"/>
                <wp:lineTo x="21437" y="0"/>
                <wp:lineTo x="0" y="0"/>
              </wp:wrapPolygon>
            </wp:wrapThrough>
            <wp:docPr id="175516612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516612" name="Grafik 17551661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5480" cy="213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B0B31B" w14:textId="5C352D6E" w:rsidR="00AF605E" w:rsidRDefault="00AD1BE0" w:rsidP="00AD1BE0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 wp14:anchorId="6C129B23" wp14:editId="2B043761">
            <wp:simplePos x="0" y="0"/>
            <wp:positionH relativeFrom="column">
              <wp:posOffset>-178435</wp:posOffset>
            </wp:positionH>
            <wp:positionV relativeFrom="paragraph">
              <wp:posOffset>2300605</wp:posOffset>
            </wp:positionV>
            <wp:extent cx="3205480" cy="2136775"/>
            <wp:effectExtent l="0" t="0" r="0" b="0"/>
            <wp:wrapThrough wrapText="bothSides">
              <wp:wrapPolygon edited="0">
                <wp:start x="0" y="0"/>
                <wp:lineTo x="0" y="21375"/>
                <wp:lineTo x="21437" y="21375"/>
                <wp:lineTo x="21437" y="0"/>
                <wp:lineTo x="0" y="0"/>
              </wp:wrapPolygon>
            </wp:wrapThrough>
            <wp:docPr id="480618729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0618729" name="Grafik 480618729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5480" cy="2136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439FDE6" w14:textId="77777777" w:rsidR="00AF605E" w:rsidRDefault="00AF605E" w:rsidP="00AD1BE0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4F07622E" w14:textId="2C8E4B9A" w:rsidR="00AF605E" w:rsidRDefault="00AF605E" w:rsidP="00AF605E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AF605E">
        <w:rPr>
          <w:rFonts w:ascii="Arial" w:hAnsi="Arial" w:cs="Arial"/>
          <w:b/>
          <w:bCs/>
          <w:sz w:val="20"/>
          <w:szCs w:val="20"/>
        </w:rPr>
        <w:t xml:space="preserve">Entscheide für jedes Bild: </w:t>
      </w:r>
    </w:p>
    <w:p w14:paraId="638E184E" w14:textId="77777777" w:rsidR="00AF605E" w:rsidRPr="00AF605E" w:rsidRDefault="00AF605E" w:rsidP="00AF605E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enraster"/>
        <w:tblW w:w="4588" w:type="dxa"/>
        <w:tblInd w:w="137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5"/>
        <w:gridCol w:w="4163"/>
      </w:tblGrid>
      <w:tr w:rsidR="00AF605E" w14:paraId="28F87412" w14:textId="77777777" w:rsidTr="00AF605E">
        <w:trPr>
          <w:trHeight w:val="379"/>
        </w:trPr>
        <w:tc>
          <w:tcPr>
            <w:tcW w:w="425" w:type="dxa"/>
          </w:tcPr>
          <w:p w14:paraId="00CAFA3C" w14:textId="77777777" w:rsidR="00AF605E" w:rsidRDefault="00AF605E" w:rsidP="00AF605E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nil"/>
              <w:bottom w:val="nil"/>
              <w:right w:val="nil"/>
            </w:tcBorders>
          </w:tcPr>
          <w:p w14:paraId="05EE7B2F" w14:textId="545E793C" w:rsidR="00AF605E" w:rsidRDefault="00AF605E" w:rsidP="00AF605E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Hat ein Mensch das Bild fotografiert?</w:t>
            </w:r>
          </w:p>
        </w:tc>
      </w:tr>
      <w:tr w:rsidR="00AF605E" w14:paraId="57175694" w14:textId="77777777" w:rsidTr="00AF605E">
        <w:trPr>
          <w:trHeight w:val="379"/>
        </w:trPr>
        <w:tc>
          <w:tcPr>
            <w:tcW w:w="425" w:type="dxa"/>
          </w:tcPr>
          <w:p w14:paraId="5E89AC23" w14:textId="77777777" w:rsidR="00AF605E" w:rsidRDefault="00AF605E" w:rsidP="00AF605E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nil"/>
              <w:bottom w:val="nil"/>
              <w:right w:val="nil"/>
            </w:tcBorders>
          </w:tcPr>
          <w:p w14:paraId="629DB436" w14:textId="1CDCD9CC" w:rsidR="00AF605E" w:rsidRDefault="00AF605E" w:rsidP="00AF605E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Ist das Bild KI-generiert?</w:t>
            </w:r>
          </w:p>
        </w:tc>
      </w:tr>
    </w:tbl>
    <w:p w14:paraId="4F023125" w14:textId="77777777" w:rsidR="00AF605E" w:rsidRDefault="00AF605E" w:rsidP="00AF605E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64825E8B" w14:textId="77777777" w:rsidR="00AF605E" w:rsidRPr="00AF605E" w:rsidRDefault="00AF605E" w:rsidP="00AF605E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7871E9C3" w14:textId="77777777" w:rsidR="00AF605E" w:rsidRPr="00AF605E" w:rsidRDefault="00AF605E" w:rsidP="00AF605E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sz w:val="20"/>
          <w:szCs w:val="20"/>
        </w:rPr>
      </w:pPr>
      <w:r w:rsidRPr="00AF605E">
        <w:rPr>
          <w:rFonts w:ascii="Arial" w:hAnsi="Arial" w:cs="Arial"/>
          <w:sz w:val="20"/>
          <w:szCs w:val="20"/>
        </w:rPr>
        <w:t>Welche Hinweise sprechen dafür?</w:t>
      </w:r>
    </w:p>
    <w:p w14:paraId="4521DF64" w14:textId="687BD7E3" w:rsidR="00AF605E" w:rsidRPr="00AF605E" w:rsidRDefault="00AF605E" w:rsidP="00AF605E">
      <w:pPr>
        <w:pStyle w:val="TheSansText"/>
        <w:spacing w:after="0" w:line="360" w:lineRule="auto"/>
        <w:ind w:left="142" w:firstLine="0"/>
        <w:jc w:val="right"/>
        <w:rPr>
          <w:rFonts w:ascii="Arial" w:hAnsi="Arial" w:cs="Arial"/>
          <w:sz w:val="20"/>
          <w:szCs w:val="20"/>
        </w:rPr>
      </w:pPr>
      <w:r w:rsidRPr="00AF605E"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  <w:r w:rsidRPr="00AF605E">
        <w:rPr>
          <w:rFonts w:ascii="Arial" w:hAnsi="Arial" w:cs="Arial"/>
          <w:sz w:val="20"/>
          <w:szCs w:val="20"/>
        </w:rPr>
        <w:br/>
        <w:t>______________________________________________________________________________________</w:t>
      </w:r>
    </w:p>
    <w:p w14:paraId="3F83DB6A" w14:textId="72161D31" w:rsidR="00AF605E" w:rsidRPr="00AF605E" w:rsidRDefault="00AF605E" w:rsidP="00AF605E">
      <w:pPr>
        <w:pStyle w:val="TheSansText"/>
        <w:spacing w:after="0" w:line="360" w:lineRule="auto"/>
        <w:ind w:left="142" w:firstLine="0"/>
        <w:jc w:val="right"/>
        <w:rPr>
          <w:rFonts w:ascii="Arial" w:hAnsi="Arial" w:cs="Arial"/>
          <w:sz w:val="20"/>
          <w:szCs w:val="20"/>
        </w:rPr>
      </w:pPr>
      <w:r w:rsidRPr="00AF605E"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4085546A" w14:textId="77777777" w:rsidR="00AF605E" w:rsidRPr="00AF605E" w:rsidRDefault="00AF605E" w:rsidP="00AF605E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5604375B" w14:textId="77777777" w:rsidR="00AF605E" w:rsidRPr="00AF605E" w:rsidRDefault="00AF605E" w:rsidP="00AF605E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AF605E">
        <w:rPr>
          <w:rFonts w:ascii="Arial" w:hAnsi="Arial" w:cs="Arial"/>
          <w:sz w:val="20"/>
          <w:szCs w:val="20"/>
        </w:rPr>
        <w:t>Was sagt dein Bauchgefühl?</w:t>
      </w:r>
      <w:r w:rsidRPr="00AF605E">
        <w:rPr>
          <w:rFonts w:ascii="Arial" w:hAnsi="Arial" w:cs="Arial"/>
          <w:sz w:val="20"/>
          <w:szCs w:val="20"/>
        </w:rPr>
        <w:br/>
        <w:t>Wie sicher bist du? (0% = gar nicht sicher bis 100% = ganz sicher)</w:t>
      </w:r>
    </w:p>
    <w:p w14:paraId="7ACC7785" w14:textId="77777777" w:rsidR="00AF605E" w:rsidRPr="00AF605E" w:rsidRDefault="00AF605E" w:rsidP="00AF605E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9820" w:type="dxa"/>
        <w:tblInd w:w="1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982"/>
        <w:gridCol w:w="982"/>
        <w:gridCol w:w="982"/>
        <w:gridCol w:w="982"/>
        <w:gridCol w:w="982"/>
        <w:gridCol w:w="982"/>
        <w:gridCol w:w="982"/>
        <w:gridCol w:w="982"/>
        <w:gridCol w:w="982"/>
        <w:gridCol w:w="982"/>
      </w:tblGrid>
      <w:tr w:rsidR="00AF605E" w:rsidRPr="00AF605E" w14:paraId="6A730949" w14:textId="77777777" w:rsidTr="00AF605E">
        <w:trPr>
          <w:trHeight w:val="482"/>
        </w:trPr>
        <w:tc>
          <w:tcPr>
            <w:tcW w:w="982" w:type="dxa"/>
            <w:vAlign w:val="center"/>
          </w:tcPr>
          <w:p w14:paraId="111224E0" w14:textId="77777777" w:rsidR="00AF605E" w:rsidRPr="00AF605E" w:rsidRDefault="00AF605E" w:rsidP="00AF605E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82" w:type="dxa"/>
            <w:vAlign w:val="center"/>
          </w:tcPr>
          <w:p w14:paraId="001D6D16" w14:textId="77777777" w:rsidR="00AF605E" w:rsidRPr="00AF605E" w:rsidRDefault="00AF605E" w:rsidP="00AF605E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82" w:type="dxa"/>
            <w:vAlign w:val="center"/>
          </w:tcPr>
          <w:p w14:paraId="03EE91F4" w14:textId="77777777" w:rsidR="00AF605E" w:rsidRPr="00AF605E" w:rsidRDefault="00AF605E" w:rsidP="00AF605E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982" w:type="dxa"/>
            <w:vAlign w:val="center"/>
          </w:tcPr>
          <w:p w14:paraId="7261F084" w14:textId="77777777" w:rsidR="00AF605E" w:rsidRPr="00AF605E" w:rsidRDefault="00AF605E" w:rsidP="00AF605E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982" w:type="dxa"/>
            <w:vAlign w:val="center"/>
          </w:tcPr>
          <w:p w14:paraId="3254ECFA" w14:textId="77777777" w:rsidR="00AF605E" w:rsidRPr="00AF605E" w:rsidRDefault="00AF605E" w:rsidP="00AF605E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982" w:type="dxa"/>
            <w:vAlign w:val="center"/>
          </w:tcPr>
          <w:p w14:paraId="7F14119A" w14:textId="77777777" w:rsidR="00AF605E" w:rsidRPr="00AF605E" w:rsidRDefault="00AF605E" w:rsidP="00AF605E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982" w:type="dxa"/>
            <w:vAlign w:val="center"/>
          </w:tcPr>
          <w:p w14:paraId="3FF43888" w14:textId="77777777" w:rsidR="00AF605E" w:rsidRPr="00AF605E" w:rsidRDefault="00AF605E" w:rsidP="00AF605E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982" w:type="dxa"/>
            <w:vAlign w:val="center"/>
          </w:tcPr>
          <w:p w14:paraId="17298F5A" w14:textId="77777777" w:rsidR="00AF605E" w:rsidRPr="00AF605E" w:rsidRDefault="00AF605E" w:rsidP="00AF605E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982" w:type="dxa"/>
            <w:vAlign w:val="center"/>
          </w:tcPr>
          <w:p w14:paraId="306D3049" w14:textId="77777777" w:rsidR="00AF605E" w:rsidRPr="00AF605E" w:rsidRDefault="00AF605E" w:rsidP="00AF605E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982" w:type="dxa"/>
            <w:vAlign w:val="center"/>
          </w:tcPr>
          <w:p w14:paraId="67E22A06" w14:textId="77777777" w:rsidR="00AF605E" w:rsidRPr="00AF605E" w:rsidRDefault="00AF605E" w:rsidP="00AF605E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</w:tbl>
    <w:p w14:paraId="5A381EF1" w14:textId="77777777" w:rsidR="00AF605E" w:rsidRPr="00AF605E" w:rsidRDefault="00AF605E" w:rsidP="00AF605E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47CAED88" w14:textId="77777777" w:rsidR="00AF605E" w:rsidRPr="00AF605E" w:rsidRDefault="00AF605E" w:rsidP="00AF605E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sz w:val="20"/>
          <w:szCs w:val="20"/>
        </w:rPr>
      </w:pPr>
    </w:p>
    <w:sectPr w:rsidR="00AF605E" w:rsidRPr="00AF605E" w:rsidSect="0056091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8D2F2" w14:textId="77777777" w:rsidR="00644CDF" w:rsidRDefault="00644CDF" w:rsidP="003A7C35">
      <w:pPr>
        <w:spacing w:after="0" w:line="240" w:lineRule="auto"/>
      </w:pPr>
      <w:r>
        <w:separator/>
      </w:r>
    </w:p>
  </w:endnote>
  <w:endnote w:type="continuationSeparator" w:id="0">
    <w:p w14:paraId="331595B4" w14:textId="77777777" w:rsidR="00644CDF" w:rsidRDefault="00644CD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charset w:val="00"/>
    <w:family w:val="swiss"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07DDB" w14:textId="77777777" w:rsidR="00555179" w:rsidRDefault="0055517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F077C" w14:textId="638D3B0A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  <w:r w:rsidR="00412CBA">
      <w:rPr>
        <w:rFonts w:ascii="Arial" w:eastAsia="TheSans C5 Plain" w:hAnsi="Arial" w:cs="Arial"/>
        <w:bCs/>
        <w:color w:val="909191"/>
        <w:sz w:val="18"/>
        <w:szCs w:val="18"/>
      </w:rPr>
      <w:t>; Fotos: KI, Frietsch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D13F3" w14:textId="77777777" w:rsidR="00555179" w:rsidRDefault="0055517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169187" w14:textId="77777777" w:rsidR="00644CDF" w:rsidRDefault="00644CDF" w:rsidP="003A7C35">
      <w:pPr>
        <w:spacing w:after="0" w:line="240" w:lineRule="auto"/>
      </w:pPr>
      <w:r>
        <w:separator/>
      </w:r>
    </w:p>
  </w:footnote>
  <w:footnote w:type="continuationSeparator" w:id="0">
    <w:p w14:paraId="1C17B3F2" w14:textId="77777777" w:rsidR="00644CDF" w:rsidRDefault="00644CD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8F4D2" w14:textId="77777777" w:rsidR="00555179" w:rsidRDefault="0055517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71E03" w14:textId="6BB13CE1" w:rsidR="00685FD6" w:rsidRDefault="002134EC" w:rsidP="00106CD8">
    <w:pPr>
      <w:pStyle w:val="ArialTitelgrau"/>
      <w:ind w:firstLine="142"/>
    </w:pPr>
    <w:r>
      <w:rPr>
        <w:b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4B85A116" wp14:editId="0DAA7B04">
          <wp:simplePos x="0" y="0"/>
          <wp:positionH relativeFrom="column">
            <wp:posOffset>3975735</wp:posOffset>
          </wp:positionH>
          <wp:positionV relativeFrom="paragraph">
            <wp:posOffset>-364490</wp:posOffset>
          </wp:positionV>
          <wp:extent cx="533400" cy="533400"/>
          <wp:effectExtent l="0" t="0" r="0" b="0"/>
          <wp:wrapThrough wrapText="bothSides">
            <wp:wrapPolygon edited="0">
              <wp:start x="0" y="0"/>
              <wp:lineTo x="0" y="20829"/>
              <wp:lineTo x="20829" y="20829"/>
              <wp:lineTo x="20829" y="0"/>
              <wp:lineTo x="0" y="0"/>
            </wp:wrapPolygon>
          </wp:wrapThrough>
          <wp:docPr id="1039236916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3400" cy="533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0CE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4BF7AAD6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1899434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A199B89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AD1BE0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AD1BE0">
      <w:rPr>
        <w:sz w:val="20"/>
        <w:szCs w:val="20"/>
      </w:rPr>
      <w:t>Ist das echt oder kann das weg?</w:t>
    </w:r>
    <w:r w:rsidR="0076320C">
      <w:rPr>
        <w:sz w:val="20"/>
        <w:szCs w:val="20"/>
      </w:rPr>
      <w:t xml:space="preserve"> </w:t>
    </w:r>
    <w:r w:rsidRPr="002134EC">
      <w:rPr>
        <w:b/>
        <w:noProof/>
        <w:sz w:val="20"/>
        <w:szCs w:val="20"/>
      </w:rPr>
      <w:t xml:space="preserve"> </w:t>
    </w:r>
  </w:p>
  <w:p w14:paraId="0E57455D" w14:textId="04351474" w:rsidR="00685FD6" w:rsidRPr="00000978" w:rsidRDefault="00420CE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2D85E1D3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3970" r="8890" b="14605"/>
              <wp:wrapNone/>
              <wp:docPr id="70043375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54A08D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63A3ED74" w14:textId="77777777" w:rsidR="00555179" w:rsidRDefault="00555179" w:rsidP="00555179">
    <w:pPr>
      <w:pStyle w:val="ArialBeschreibunggrau"/>
      <w:ind w:firstLine="132"/>
    </w:pPr>
    <w:r>
      <w:t xml:space="preserve">Erklär’s mir </w:t>
    </w:r>
    <w:r>
      <w:rPr>
        <w:rFonts w:cs="Arial"/>
      </w:rPr>
      <w:t>·</w:t>
    </w:r>
    <w:r>
      <w:t xml:space="preserve"> Timebrush</w:t>
    </w:r>
  </w:p>
  <w:p w14:paraId="22D972CE" w14:textId="77777777" w:rsidR="00555179" w:rsidRDefault="00555179" w:rsidP="00555179">
    <w:pPr>
      <w:pStyle w:val="ArialBeschreibunggrau"/>
      <w:ind w:firstLine="132"/>
    </w:pPr>
    <w:r>
      <w:t>www.</w:t>
    </w:r>
    <w:r w:rsidRPr="00B45B82">
      <w:t>planet-schule.de/x/</w:t>
    </w:r>
    <w:r>
      <w:t>erklaers</w:t>
    </w:r>
    <w:r w:rsidRPr="00B45B82">
      <w:t>-timebrush</w:t>
    </w:r>
  </w:p>
  <w:p w14:paraId="0B2A3C22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E5199C6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6860A" w14:textId="77777777" w:rsidR="00555179" w:rsidRDefault="0055517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43E08"/>
    <w:multiLevelType w:val="hybridMultilevel"/>
    <w:tmpl w:val="49C4773A"/>
    <w:lvl w:ilvl="0" w:tplc="7ED8C71A">
      <w:start w:val="1"/>
      <w:numFmt w:val="upp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005861"/>
    <w:multiLevelType w:val="hybridMultilevel"/>
    <w:tmpl w:val="9EDCCE86"/>
    <w:lvl w:ilvl="0" w:tplc="32149B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7E019B0"/>
    <w:multiLevelType w:val="hybridMultilevel"/>
    <w:tmpl w:val="66149BE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6825856">
    <w:abstractNumId w:val="1"/>
  </w:num>
  <w:num w:numId="2" w16cid:durableId="190459338">
    <w:abstractNumId w:val="0"/>
  </w:num>
  <w:num w:numId="3" w16cid:durableId="648440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CD8"/>
    <w:rsid w:val="00023327"/>
    <w:rsid w:val="00062D53"/>
    <w:rsid w:val="000C3BC8"/>
    <w:rsid w:val="000C5BEC"/>
    <w:rsid w:val="00106CD8"/>
    <w:rsid w:val="001773CA"/>
    <w:rsid w:val="001975E4"/>
    <w:rsid w:val="00200DF4"/>
    <w:rsid w:val="002134EC"/>
    <w:rsid w:val="00281DDB"/>
    <w:rsid w:val="00335E90"/>
    <w:rsid w:val="003A7C35"/>
    <w:rsid w:val="00412CBA"/>
    <w:rsid w:val="00420CEB"/>
    <w:rsid w:val="00462615"/>
    <w:rsid w:val="004F3446"/>
    <w:rsid w:val="0052199E"/>
    <w:rsid w:val="00555179"/>
    <w:rsid w:val="00560917"/>
    <w:rsid w:val="0060637E"/>
    <w:rsid w:val="00644CDF"/>
    <w:rsid w:val="00680160"/>
    <w:rsid w:val="00685FD6"/>
    <w:rsid w:val="006F2769"/>
    <w:rsid w:val="00751706"/>
    <w:rsid w:val="0076320C"/>
    <w:rsid w:val="007B436A"/>
    <w:rsid w:val="007E3664"/>
    <w:rsid w:val="008B0864"/>
    <w:rsid w:val="008C5CBF"/>
    <w:rsid w:val="00976021"/>
    <w:rsid w:val="00AA60EB"/>
    <w:rsid w:val="00AD1BE0"/>
    <w:rsid w:val="00AF605E"/>
    <w:rsid w:val="00B44903"/>
    <w:rsid w:val="00B45B82"/>
    <w:rsid w:val="00B52DEC"/>
    <w:rsid w:val="00B933C3"/>
    <w:rsid w:val="00C111CB"/>
    <w:rsid w:val="00CF08A5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2D0854"/>
  <w15:docId w15:val="{4FC92769-C016-4A5C-B9DC-CD66CC364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2134EC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2134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4" Type="http://schemas.openxmlformats.org/officeDocument/2006/relationships/image" Target="media/image8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89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Timebrush · Mensch oder Maschine: So erkennst du KI-Bilder</dc:title>
  <dc:creator>planet schule</dc:creator>
  <cp:lastModifiedBy>Martina Frietsch</cp:lastModifiedBy>
  <cp:revision>5</cp:revision>
  <dcterms:created xsi:type="dcterms:W3CDTF">2026-05-05T11:16:00Z</dcterms:created>
  <dcterms:modified xsi:type="dcterms:W3CDTF">2026-05-26T12:19:00Z</dcterms:modified>
</cp:coreProperties>
</file>