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5C6C7" w14:textId="2BAF8DFA" w:rsidR="0076320C" w:rsidRDefault="0076320C" w:rsidP="00CF08A5">
      <w:pPr>
        <w:pStyle w:val="Arialberschrift"/>
        <w:ind w:firstLine="0"/>
      </w:pPr>
    </w:p>
    <w:p w14:paraId="41977C8B" w14:textId="08E68C36" w:rsidR="00B45B82" w:rsidRDefault="00B569B0" w:rsidP="00CF08A5">
      <w:pPr>
        <w:pStyle w:val="Arialberschrift"/>
        <w:ind w:firstLine="0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2D66F6F" wp14:editId="62B9B473">
            <wp:simplePos x="0" y="0"/>
            <wp:positionH relativeFrom="column">
              <wp:posOffset>4643120</wp:posOffset>
            </wp:positionH>
            <wp:positionV relativeFrom="paragraph">
              <wp:posOffset>94615</wp:posOffset>
            </wp:positionV>
            <wp:extent cx="1557655" cy="1396365"/>
            <wp:effectExtent l="0" t="0" r="4445" b="0"/>
            <wp:wrapThrough wrapText="bothSides">
              <wp:wrapPolygon edited="0">
                <wp:start x="0" y="0"/>
                <wp:lineTo x="0" y="21217"/>
                <wp:lineTo x="21397" y="21217"/>
                <wp:lineTo x="21397" y="0"/>
                <wp:lineTo x="0" y="0"/>
              </wp:wrapPolygon>
            </wp:wrapThrough>
            <wp:docPr id="483939431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3939431" name="Grafik 483939431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871" r="203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655" cy="13963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76320C">
        <w:t>Timebrush</w:t>
      </w:r>
      <w:proofErr w:type="spellEnd"/>
      <w:r w:rsidR="0076320C">
        <w:t xml:space="preserve">: </w:t>
      </w:r>
      <w:r w:rsidR="002134EC">
        <w:t>KI-</w:t>
      </w:r>
      <w:r w:rsidR="0076320C">
        <w:t>Kunst verstehen</w:t>
      </w:r>
    </w:p>
    <w:p w14:paraId="334E53A8" w14:textId="77777777" w:rsidR="0076320C" w:rsidRPr="002134EC" w:rsidRDefault="0076320C" w:rsidP="00CF08A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761287B9" w14:textId="77777777" w:rsidR="00B569B0" w:rsidRDefault="00B569B0" w:rsidP="0076320C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1EFF489E" w14:textId="77777777" w:rsidR="00B569B0" w:rsidRDefault="00B569B0" w:rsidP="0076320C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689538FF" w14:textId="77777777" w:rsidR="00B569B0" w:rsidRDefault="0076320C" w:rsidP="0076320C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sz w:val="20"/>
          <w:szCs w:val="20"/>
        </w:rPr>
        <w:t>Schaue dir den Film „</w:t>
      </w:r>
      <w:proofErr w:type="spellStart"/>
      <w:r w:rsidRPr="0076320C">
        <w:rPr>
          <w:rFonts w:ascii="Arial" w:hAnsi="Arial" w:cs="Arial"/>
          <w:sz w:val="20"/>
          <w:szCs w:val="20"/>
        </w:rPr>
        <w:t>Timebrush</w:t>
      </w:r>
      <w:proofErr w:type="spellEnd"/>
      <w:r w:rsidRPr="0076320C">
        <w:rPr>
          <w:rFonts w:ascii="Arial" w:hAnsi="Arial" w:cs="Arial"/>
          <w:sz w:val="20"/>
          <w:szCs w:val="20"/>
        </w:rPr>
        <w:t xml:space="preserve">“ an und </w:t>
      </w:r>
    </w:p>
    <w:p w14:paraId="4FE41E82" w14:textId="4291A5DF" w:rsidR="0076320C" w:rsidRPr="0076320C" w:rsidRDefault="0076320C" w:rsidP="0076320C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sz w:val="20"/>
          <w:szCs w:val="20"/>
        </w:rPr>
        <w:t>beantworte anschließend die folgenden Fragen.</w:t>
      </w:r>
    </w:p>
    <w:p w14:paraId="7D735417" w14:textId="77777777" w:rsidR="0076320C" w:rsidRPr="0076320C" w:rsidRDefault="0076320C" w:rsidP="0076320C">
      <w:pPr>
        <w:pStyle w:val="TheSansText"/>
        <w:ind w:left="0" w:firstLine="0"/>
        <w:jc w:val="both"/>
        <w:rPr>
          <w:rFonts w:ascii="Arial" w:hAnsi="Arial" w:cs="Arial"/>
          <w:sz w:val="20"/>
          <w:szCs w:val="20"/>
        </w:rPr>
      </w:pPr>
    </w:p>
    <w:p w14:paraId="4C6DE1A7" w14:textId="77777777" w:rsidR="0076320C" w:rsidRPr="0076320C" w:rsidRDefault="0076320C" w:rsidP="0076320C">
      <w:pPr>
        <w:pStyle w:val="TheSansText"/>
        <w:ind w:left="0" w:firstLine="0"/>
        <w:jc w:val="both"/>
        <w:rPr>
          <w:rFonts w:ascii="Arial" w:hAnsi="Arial" w:cs="Arial"/>
          <w:sz w:val="20"/>
          <w:szCs w:val="20"/>
        </w:rPr>
      </w:pPr>
    </w:p>
    <w:p w14:paraId="2E76A1B4" w14:textId="059B4165" w:rsidR="0076320C" w:rsidRDefault="0076320C" w:rsidP="0076320C">
      <w:pPr>
        <w:pStyle w:val="TheSansText"/>
        <w:spacing w:line="360" w:lineRule="auto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76320C">
        <w:rPr>
          <w:rFonts w:ascii="Arial" w:hAnsi="Arial" w:cs="Arial"/>
          <w:b/>
          <w:bCs/>
          <w:sz w:val="20"/>
          <w:szCs w:val="20"/>
        </w:rPr>
        <w:t>A.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76320C">
        <w:rPr>
          <w:rFonts w:ascii="Arial" w:hAnsi="Arial" w:cs="Arial"/>
          <w:b/>
          <w:bCs/>
          <w:sz w:val="20"/>
          <w:szCs w:val="20"/>
        </w:rPr>
        <w:t>Welche drei Informationen aus dem Film findest du am wichtigsten?</w:t>
      </w:r>
    </w:p>
    <w:p w14:paraId="7A3DA04D" w14:textId="6D3CA6D2" w:rsidR="0076320C" w:rsidRPr="0076320C" w:rsidRDefault="0076320C" w:rsidP="0076320C">
      <w:pPr>
        <w:pStyle w:val="TheSansText"/>
        <w:spacing w:line="360" w:lineRule="auto"/>
        <w:ind w:left="142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 </w:t>
      </w: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</w:t>
      </w:r>
      <w:r w:rsidR="00B569B0">
        <w:rPr>
          <w:rFonts w:ascii="Arial" w:hAnsi="Arial" w:cs="Arial"/>
          <w:sz w:val="20"/>
          <w:szCs w:val="20"/>
        </w:rPr>
        <w:t>____</w:t>
      </w:r>
      <w:r w:rsidRPr="0076320C">
        <w:rPr>
          <w:rFonts w:ascii="Arial" w:hAnsi="Arial" w:cs="Arial"/>
          <w:sz w:val="20"/>
          <w:szCs w:val="20"/>
        </w:rPr>
        <w:t>______</w:t>
      </w:r>
      <w:r w:rsidR="00B569B0">
        <w:rPr>
          <w:rFonts w:ascii="Arial" w:hAnsi="Arial" w:cs="Arial"/>
          <w:sz w:val="20"/>
          <w:szCs w:val="20"/>
        </w:rPr>
        <w:t>_</w:t>
      </w:r>
      <w:r w:rsidRPr="0076320C">
        <w:rPr>
          <w:rFonts w:ascii="Arial" w:hAnsi="Arial" w:cs="Arial"/>
          <w:sz w:val="20"/>
          <w:szCs w:val="20"/>
        </w:rPr>
        <w:t xml:space="preserve">__ </w:t>
      </w:r>
    </w:p>
    <w:p w14:paraId="5CAA4991" w14:textId="75303063" w:rsidR="0076320C" w:rsidRPr="0076320C" w:rsidRDefault="0076320C" w:rsidP="0076320C">
      <w:pPr>
        <w:pStyle w:val="TheSansText"/>
        <w:spacing w:line="360" w:lineRule="auto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2. </w:t>
      </w: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</w:t>
      </w:r>
      <w:r w:rsidR="00B569B0" w:rsidRPr="0076320C">
        <w:rPr>
          <w:rFonts w:ascii="Arial" w:hAnsi="Arial" w:cs="Arial"/>
          <w:sz w:val="20"/>
          <w:szCs w:val="20"/>
        </w:rPr>
        <w:t>__</w:t>
      </w:r>
      <w:r w:rsidR="00B569B0">
        <w:rPr>
          <w:rFonts w:ascii="Arial" w:hAnsi="Arial" w:cs="Arial"/>
          <w:sz w:val="20"/>
          <w:szCs w:val="20"/>
        </w:rPr>
        <w:t>_</w:t>
      </w:r>
      <w:r w:rsidR="00B569B0" w:rsidRPr="0076320C">
        <w:rPr>
          <w:rFonts w:ascii="Arial" w:hAnsi="Arial" w:cs="Arial"/>
          <w:sz w:val="20"/>
          <w:szCs w:val="20"/>
        </w:rPr>
        <w:t>__</w:t>
      </w:r>
      <w:r w:rsidRPr="0076320C">
        <w:rPr>
          <w:rFonts w:ascii="Arial" w:hAnsi="Arial" w:cs="Arial"/>
          <w:sz w:val="20"/>
          <w:szCs w:val="20"/>
        </w:rPr>
        <w:t>_____</w:t>
      </w:r>
    </w:p>
    <w:p w14:paraId="18264EA9" w14:textId="54BD457E" w:rsidR="0076320C" w:rsidRPr="0076320C" w:rsidRDefault="0076320C" w:rsidP="0076320C">
      <w:pPr>
        <w:pStyle w:val="TheSansText"/>
        <w:spacing w:line="360" w:lineRule="auto"/>
        <w:ind w:left="142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3. </w:t>
      </w: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</w:t>
      </w:r>
      <w:r w:rsidR="00B569B0" w:rsidRPr="0076320C">
        <w:rPr>
          <w:rFonts w:ascii="Arial" w:hAnsi="Arial" w:cs="Arial"/>
          <w:sz w:val="20"/>
          <w:szCs w:val="20"/>
        </w:rPr>
        <w:t>__</w:t>
      </w:r>
      <w:r w:rsidR="00B569B0">
        <w:rPr>
          <w:rFonts w:ascii="Arial" w:hAnsi="Arial" w:cs="Arial"/>
          <w:sz w:val="20"/>
          <w:szCs w:val="20"/>
        </w:rPr>
        <w:t>_</w:t>
      </w:r>
      <w:r w:rsidR="00B569B0" w:rsidRPr="0076320C">
        <w:rPr>
          <w:rFonts w:ascii="Arial" w:hAnsi="Arial" w:cs="Arial"/>
          <w:sz w:val="20"/>
          <w:szCs w:val="20"/>
        </w:rPr>
        <w:t>__</w:t>
      </w:r>
      <w:r w:rsidRPr="0076320C">
        <w:rPr>
          <w:rFonts w:ascii="Arial" w:hAnsi="Arial" w:cs="Arial"/>
          <w:sz w:val="20"/>
          <w:szCs w:val="20"/>
        </w:rPr>
        <w:t>_____</w:t>
      </w:r>
    </w:p>
    <w:p w14:paraId="5CF9507E" w14:textId="77777777" w:rsidR="0076320C" w:rsidRPr="0076320C" w:rsidRDefault="0076320C" w:rsidP="0076320C">
      <w:pPr>
        <w:pStyle w:val="TheSansText"/>
        <w:spacing w:line="36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6391E11D" w14:textId="4E4E48E4" w:rsidR="0076320C" w:rsidRDefault="0076320C" w:rsidP="0076320C">
      <w:pPr>
        <w:pStyle w:val="TheSansText"/>
        <w:spacing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B. </w:t>
      </w:r>
      <w:r w:rsidRPr="0076320C">
        <w:rPr>
          <w:rFonts w:ascii="Arial" w:hAnsi="Arial" w:cs="Arial"/>
          <w:b/>
          <w:bCs/>
          <w:sz w:val="20"/>
          <w:szCs w:val="20"/>
        </w:rPr>
        <w:t xml:space="preserve">Der Film nennt verschiedene Merkmale, um KI-Bilder zu entlarven. </w:t>
      </w:r>
      <w:r w:rsidRPr="0076320C">
        <w:rPr>
          <w:rFonts w:ascii="Arial" w:hAnsi="Arial" w:cs="Arial"/>
          <w:b/>
          <w:bCs/>
          <w:sz w:val="20"/>
          <w:szCs w:val="20"/>
        </w:rPr>
        <w:br/>
        <w:t>Doch warum entstehen diese Merkmale deiner Meinung nach überhaupt?</w:t>
      </w:r>
    </w:p>
    <w:p w14:paraId="6CF9C2D6" w14:textId="77777777" w:rsidR="0076320C" w:rsidRPr="0076320C" w:rsidRDefault="0076320C" w:rsidP="0076320C">
      <w:pPr>
        <w:pStyle w:val="TheSansText"/>
        <w:spacing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0937C381" w14:textId="21DD3353" w:rsid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 xml:space="preserve">_______ </w:t>
      </w:r>
    </w:p>
    <w:p w14:paraId="4A954C70" w14:textId="77777777" w:rsid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 xml:space="preserve">_______ </w:t>
      </w:r>
    </w:p>
    <w:p w14:paraId="5CA246EB" w14:textId="77777777" w:rsid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 xml:space="preserve">_______ </w:t>
      </w:r>
    </w:p>
    <w:p w14:paraId="5887843B" w14:textId="77777777" w:rsid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 xml:space="preserve">_______ </w:t>
      </w:r>
    </w:p>
    <w:p w14:paraId="259DDCAE" w14:textId="77777777" w:rsidR="0076320C" w:rsidRP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5AA0B4BB" w14:textId="77777777" w:rsidR="0076320C" w:rsidRDefault="0076320C" w:rsidP="0076320C">
      <w:pPr>
        <w:pStyle w:val="TheSansText"/>
        <w:spacing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C. </w:t>
      </w:r>
      <w:r w:rsidRPr="0076320C">
        <w:rPr>
          <w:rFonts w:ascii="Arial" w:hAnsi="Arial" w:cs="Arial"/>
          <w:b/>
          <w:bCs/>
          <w:sz w:val="20"/>
          <w:szCs w:val="20"/>
        </w:rPr>
        <w:t>Wieso wird im Film gesagt, dass es immer schwieriger werden wird</w:t>
      </w:r>
      <w:r>
        <w:rPr>
          <w:rFonts w:ascii="Arial" w:hAnsi="Arial" w:cs="Arial"/>
          <w:b/>
          <w:bCs/>
          <w:sz w:val="20"/>
          <w:szCs w:val="20"/>
        </w:rPr>
        <w:t>,</w:t>
      </w:r>
      <w:r w:rsidRPr="0076320C">
        <w:rPr>
          <w:rFonts w:ascii="Arial" w:hAnsi="Arial" w:cs="Arial"/>
          <w:b/>
          <w:bCs/>
          <w:sz w:val="20"/>
          <w:szCs w:val="20"/>
        </w:rPr>
        <w:t xml:space="preserve"> echte Bilder und Kunstwerke von KI-generiertem Material zu unterscheiden?</w:t>
      </w:r>
    </w:p>
    <w:p w14:paraId="3DE69EDE" w14:textId="44B4795D" w:rsid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b/>
          <w:bCs/>
          <w:sz w:val="20"/>
          <w:szCs w:val="20"/>
        </w:rPr>
        <w:t xml:space="preserve"> </w:t>
      </w:r>
      <w:r w:rsidRPr="0076320C">
        <w:rPr>
          <w:rFonts w:ascii="Arial" w:hAnsi="Arial" w:cs="Arial"/>
          <w:b/>
          <w:bCs/>
          <w:sz w:val="20"/>
          <w:szCs w:val="20"/>
        </w:rPr>
        <w:br/>
      </w: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 xml:space="preserve">_______ </w:t>
      </w:r>
    </w:p>
    <w:p w14:paraId="536988AF" w14:textId="77777777" w:rsid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 xml:space="preserve">_______ </w:t>
      </w:r>
    </w:p>
    <w:p w14:paraId="12AD79D8" w14:textId="77777777" w:rsid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 xml:space="preserve">_______ </w:t>
      </w:r>
    </w:p>
    <w:p w14:paraId="242805E6" w14:textId="77777777" w:rsid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 xml:space="preserve">_______ </w:t>
      </w:r>
    </w:p>
    <w:p w14:paraId="311F755D" w14:textId="2E770566" w:rsidR="0076320C" w:rsidRP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18FFA69A" w14:textId="77777777" w:rsidR="0076320C" w:rsidRDefault="0076320C" w:rsidP="0076320C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D. </w:t>
      </w:r>
      <w:r w:rsidRPr="0076320C">
        <w:rPr>
          <w:rFonts w:ascii="Arial" w:hAnsi="Arial" w:cs="Arial"/>
          <w:b/>
          <w:bCs/>
          <w:sz w:val="20"/>
          <w:szCs w:val="20"/>
        </w:rPr>
        <w:t>Ergänze den folgende S</w:t>
      </w:r>
      <w:r>
        <w:rPr>
          <w:rFonts w:ascii="Arial" w:hAnsi="Arial" w:cs="Arial"/>
          <w:b/>
          <w:bCs/>
          <w:sz w:val="20"/>
          <w:szCs w:val="20"/>
        </w:rPr>
        <w:t>ä</w:t>
      </w:r>
      <w:r w:rsidRPr="0076320C">
        <w:rPr>
          <w:rFonts w:ascii="Arial" w:hAnsi="Arial" w:cs="Arial"/>
          <w:b/>
          <w:bCs/>
          <w:sz w:val="20"/>
          <w:szCs w:val="20"/>
        </w:rPr>
        <w:t>tz</w:t>
      </w:r>
      <w:r>
        <w:rPr>
          <w:rFonts w:ascii="Arial" w:hAnsi="Arial" w:cs="Arial"/>
          <w:b/>
          <w:bCs/>
          <w:sz w:val="20"/>
          <w:szCs w:val="20"/>
        </w:rPr>
        <w:t>e</w:t>
      </w:r>
      <w:r w:rsidRPr="0076320C">
        <w:rPr>
          <w:rFonts w:ascii="Arial" w:hAnsi="Arial" w:cs="Arial"/>
          <w:b/>
          <w:bCs/>
          <w:sz w:val="20"/>
          <w:szCs w:val="20"/>
        </w:rPr>
        <w:t>:</w:t>
      </w:r>
      <w:r w:rsidRPr="0076320C">
        <w:rPr>
          <w:rFonts w:ascii="Arial" w:hAnsi="Arial" w:cs="Arial"/>
          <w:b/>
          <w:bCs/>
          <w:sz w:val="20"/>
          <w:szCs w:val="20"/>
        </w:rPr>
        <w:br/>
      </w:r>
      <w:r w:rsidRPr="0076320C">
        <w:rPr>
          <w:rFonts w:ascii="Arial" w:hAnsi="Arial" w:cs="Arial"/>
          <w:sz w:val="20"/>
          <w:szCs w:val="20"/>
        </w:rPr>
        <w:t>„Man kann KI-Bilder erkennen. Aber nur, wenn …“</w:t>
      </w:r>
    </w:p>
    <w:p w14:paraId="001E5434" w14:textId="77777777" w:rsidR="0076320C" w:rsidRDefault="0076320C" w:rsidP="0076320C">
      <w:pPr>
        <w:pStyle w:val="TheSansText"/>
        <w:spacing w:line="276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b/>
          <w:bCs/>
          <w:sz w:val="20"/>
          <w:szCs w:val="20"/>
        </w:rPr>
        <w:br/>
      </w: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76320C">
        <w:rPr>
          <w:rFonts w:ascii="Arial" w:hAnsi="Arial" w:cs="Arial"/>
          <w:b/>
          <w:bCs/>
          <w:sz w:val="20"/>
          <w:szCs w:val="20"/>
        </w:rPr>
        <w:br/>
      </w:r>
      <w:r w:rsidRPr="0076320C">
        <w:rPr>
          <w:rFonts w:ascii="Arial" w:hAnsi="Arial" w:cs="Arial"/>
          <w:b/>
          <w:bCs/>
          <w:sz w:val="20"/>
          <w:szCs w:val="20"/>
        </w:rPr>
        <w:br/>
      </w:r>
      <w:r w:rsidRPr="0076320C">
        <w:rPr>
          <w:rFonts w:ascii="Arial" w:hAnsi="Arial" w:cs="Arial"/>
          <w:sz w:val="20"/>
          <w:szCs w:val="20"/>
        </w:rPr>
        <w:t>„Man kann KI-Bilder nicht mehr erkennen, wenn …“</w:t>
      </w:r>
    </w:p>
    <w:p w14:paraId="1EE64515" w14:textId="22A71D5E" w:rsidR="0076320C" w:rsidRPr="0076320C" w:rsidRDefault="0076320C" w:rsidP="0076320C">
      <w:pPr>
        <w:pStyle w:val="TheSansText"/>
        <w:spacing w:line="276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b/>
          <w:bCs/>
          <w:sz w:val="20"/>
          <w:szCs w:val="20"/>
        </w:rPr>
        <w:br/>
      </w: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76320C">
        <w:rPr>
          <w:rFonts w:ascii="Arial" w:hAnsi="Arial" w:cs="Arial"/>
          <w:sz w:val="20"/>
          <w:szCs w:val="20"/>
        </w:rPr>
        <w:br/>
      </w:r>
    </w:p>
    <w:p w14:paraId="21CA3C35" w14:textId="77777777" w:rsidR="0076320C" w:rsidRDefault="0076320C" w:rsidP="0076320C">
      <w:pPr>
        <w:pStyle w:val="TheSansText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</w:p>
    <w:p w14:paraId="02F4F75F" w14:textId="2690F315" w:rsidR="0076320C" w:rsidRPr="0076320C" w:rsidRDefault="0076320C" w:rsidP="0076320C">
      <w:pPr>
        <w:pStyle w:val="TheSansText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E. </w:t>
      </w:r>
      <w:r w:rsidRPr="0076320C">
        <w:rPr>
          <w:rFonts w:ascii="Arial" w:hAnsi="Arial" w:cs="Arial"/>
          <w:b/>
          <w:bCs/>
          <w:sz w:val="20"/>
          <w:szCs w:val="20"/>
        </w:rPr>
        <w:t>Wenn du den Film mit maximal drei Worten zusammenfassen müsstest, welche wären das?</w:t>
      </w:r>
    </w:p>
    <w:p w14:paraId="0AC2A898" w14:textId="48A7F0B4" w:rsidR="0076320C" w:rsidRPr="0076320C" w:rsidRDefault="0076320C" w:rsidP="0076320C">
      <w:pPr>
        <w:pStyle w:val="TheSansText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76320C">
        <w:rPr>
          <w:rFonts w:ascii="Arial" w:hAnsi="Arial" w:cs="Arial"/>
          <w:b/>
          <w:bCs/>
          <w:sz w:val="20"/>
          <w:szCs w:val="20"/>
        </w:rPr>
        <w:br/>
      </w:r>
      <w:r w:rsidRPr="0076320C">
        <w:rPr>
          <w:rFonts w:ascii="Arial" w:hAnsi="Arial" w:cs="Arial"/>
          <w:sz w:val="20"/>
          <w:szCs w:val="20"/>
        </w:rPr>
        <w:t>_______________________________________________________________________________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</w:p>
    <w:p w14:paraId="5843E77F" w14:textId="77777777" w:rsidR="002134EC" w:rsidRPr="0076320C" w:rsidRDefault="002134EC" w:rsidP="0076320C">
      <w:pPr>
        <w:pStyle w:val="Arialberschrift"/>
        <w:ind w:firstLine="0"/>
        <w:rPr>
          <w:rFonts w:cs="Arial"/>
          <w:b w:val="0"/>
          <w:sz w:val="20"/>
          <w:szCs w:val="20"/>
        </w:rPr>
      </w:pPr>
    </w:p>
    <w:sectPr w:rsidR="002134EC" w:rsidRPr="0076320C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D2850" w14:textId="77777777" w:rsidR="00227E1E" w:rsidRDefault="00227E1E" w:rsidP="003A7C35">
      <w:pPr>
        <w:spacing w:after="0" w:line="240" w:lineRule="auto"/>
      </w:pPr>
      <w:r>
        <w:separator/>
      </w:r>
    </w:p>
  </w:endnote>
  <w:endnote w:type="continuationSeparator" w:id="0">
    <w:p w14:paraId="6AB8906A" w14:textId="77777777" w:rsidR="00227E1E" w:rsidRDefault="00227E1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F077C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5493C" w14:textId="77777777" w:rsidR="00227E1E" w:rsidRDefault="00227E1E" w:rsidP="003A7C35">
      <w:pPr>
        <w:spacing w:after="0" w:line="240" w:lineRule="auto"/>
      </w:pPr>
      <w:r>
        <w:separator/>
      </w:r>
    </w:p>
  </w:footnote>
  <w:footnote w:type="continuationSeparator" w:id="0">
    <w:p w14:paraId="64B178FF" w14:textId="77777777" w:rsidR="00227E1E" w:rsidRDefault="00227E1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71E03" w14:textId="55F35600" w:rsidR="00685FD6" w:rsidRDefault="002134EC" w:rsidP="00106CD8">
    <w:pPr>
      <w:pStyle w:val="ArialTitelgrau"/>
      <w:ind w:firstLine="142"/>
    </w:pPr>
    <w:r>
      <w:rPr>
        <w:b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4B85A116" wp14:editId="0DAA7B04">
          <wp:simplePos x="0" y="0"/>
          <wp:positionH relativeFrom="column">
            <wp:posOffset>3975735</wp:posOffset>
          </wp:positionH>
          <wp:positionV relativeFrom="paragraph">
            <wp:posOffset>-364490</wp:posOffset>
          </wp:positionV>
          <wp:extent cx="533400" cy="533400"/>
          <wp:effectExtent l="0" t="0" r="0" b="0"/>
          <wp:wrapThrough wrapText="bothSides">
            <wp:wrapPolygon edited="0">
              <wp:start x="0" y="0"/>
              <wp:lineTo x="0" y="20829"/>
              <wp:lineTo x="20829" y="20829"/>
              <wp:lineTo x="20829" y="0"/>
              <wp:lineTo x="0" y="0"/>
            </wp:wrapPolygon>
          </wp:wrapThrough>
          <wp:docPr id="1039236916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3400" cy="533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0CE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BF7AAD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1899434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199B89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76320C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proofErr w:type="spellStart"/>
    <w:r w:rsidR="0076320C">
      <w:rPr>
        <w:sz w:val="20"/>
        <w:szCs w:val="20"/>
      </w:rPr>
      <w:t>Timebrush</w:t>
    </w:r>
    <w:proofErr w:type="spellEnd"/>
    <w:r w:rsidR="0076320C">
      <w:rPr>
        <w:sz w:val="20"/>
        <w:szCs w:val="20"/>
      </w:rPr>
      <w:t xml:space="preserve">: </w:t>
    </w:r>
    <w:r w:rsidR="00106CD8">
      <w:rPr>
        <w:sz w:val="20"/>
        <w:szCs w:val="20"/>
      </w:rPr>
      <w:t>KI-</w:t>
    </w:r>
    <w:r w:rsidR="0076320C">
      <w:rPr>
        <w:sz w:val="20"/>
        <w:szCs w:val="20"/>
      </w:rPr>
      <w:t xml:space="preserve">Kunst verstehen </w:t>
    </w:r>
    <w:r w:rsidRPr="002134EC">
      <w:rPr>
        <w:b/>
        <w:noProof/>
        <w:sz w:val="20"/>
        <w:szCs w:val="20"/>
      </w:rPr>
      <w:t xml:space="preserve"> </w:t>
    </w:r>
  </w:p>
  <w:p w14:paraId="0E57455D" w14:textId="04351474" w:rsidR="00685FD6" w:rsidRPr="00000978" w:rsidRDefault="00420CE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2D85E1D3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70043375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54A08D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BAF8F94" w14:textId="77777777" w:rsidR="004A7130" w:rsidRDefault="004A7130" w:rsidP="004A7130">
    <w:pPr>
      <w:pStyle w:val="ArialBeschreibunggrau"/>
      <w:ind w:firstLine="132"/>
    </w:pPr>
    <w:proofErr w:type="spellStart"/>
    <w:r>
      <w:t>Erklär’s</w:t>
    </w:r>
    <w:proofErr w:type="spellEnd"/>
    <w:r>
      <w:t xml:space="preserve"> mir </w:t>
    </w:r>
    <w:r>
      <w:rPr>
        <w:rFonts w:cs="Arial"/>
      </w:rPr>
      <w:t>·</w:t>
    </w:r>
    <w:r>
      <w:t xml:space="preserve"> </w:t>
    </w:r>
    <w:proofErr w:type="spellStart"/>
    <w:r>
      <w:t>Timebrush</w:t>
    </w:r>
    <w:proofErr w:type="spellEnd"/>
  </w:p>
  <w:p w14:paraId="29240672" w14:textId="77777777" w:rsidR="004A7130" w:rsidRDefault="004A7130" w:rsidP="004A7130">
    <w:pPr>
      <w:pStyle w:val="ArialBeschreibunggrau"/>
      <w:ind w:firstLine="132"/>
    </w:pPr>
    <w:r>
      <w:t>www.</w:t>
    </w:r>
    <w:r w:rsidRPr="00B45B82">
      <w:t>planet-schule.de/x/</w:t>
    </w:r>
    <w:r>
      <w:t>erklaers</w:t>
    </w:r>
    <w:r w:rsidRPr="00B45B82">
      <w:t>-timebrush</w:t>
    </w:r>
  </w:p>
  <w:p w14:paraId="0B2A3C2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E5199C6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43E08"/>
    <w:multiLevelType w:val="hybridMultilevel"/>
    <w:tmpl w:val="49C4773A"/>
    <w:lvl w:ilvl="0" w:tplc="7ED8C71A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005861"/>
    <w:multiLevelType w:val="hybridMultilevel"/>
    <w:tmpl w:val="9EDCCE86"/>
    <w:lvl w:ilvl="0" w:tplc="32149B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2136825856">
    <w:abstractNumId w:val="1"/>
  </w:num>
  <w:num w:numId="2" w16cid:durableId="1904593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CD8"/>
    <w:rsid w:val="00023327"/>
    <w:rsid w:val="00062D53"/>
    <w:rsid w:val="000C3BC8"/>
    <w:rsid w:val="000C5BEC"/>
    <w:rsid w:val="000F4F92"/>
    <w:rsid w:val="00106CD8"/>
    <w:rsid w:val="001773CA"/>
    <w:rsid w:val="001975E4"/>
    <w:rsid w:val="00200DF4"/>
    <w:rsid w:val="002134EC"/>
    <w:rsid w:val="00227E1E"/>
    <w:rsid w:val="00281DDB"/>
    <w:rsid w:val="00335E90"/>
    <w:rsid w:val="003A7C35"/>
    <w:rsid w:val="00420CEB"/>
    <w:rsid w:val="00441C2F"/>
    <w:rsid w:val="00462615"/>
    <w:rsid w:val="004A7130"/>
    <w:rsid w:val="004F3446"/>
    <w:rsid w:val="0052199E"/>
    <w:rsid w:val="00560917"/>
    <w:rsid w:val="0060637E"/>
    <w:rsid w:val="00680160"/>
    <w:rsid w:val="00685FD6"/>
    <w:rsid w:val="006F2769"/>
    <w:rsid w:val="00751706"/>
    <w:rsid w:val="0076320C"/>
    <w:rsid w:val="007B436A"/>
    <w:rsid w:val="007E3664"/>
    <w:rsid w:val="008B0864"/>
    <w:rsid w:val="008C5CBF"/>
    <w:rsid w:val="00976021"/>
    <w:rsid w:val="00AA60EB"/>
    <w:rsid w:val="00B45B82"/>
    <w:rsid w:val="00B569B0"/>
    <w:rsid w:val="00B933C3"/>
    <w:rsid w:val="00C111CB"/>
    <w:rsid w:val="00CF08A5"/>
    <w:rsid w:val="00D93C58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2D0854"/>
  <w15:docId w15:val="{4FC92769-C016-4A5C-B9DC-CD66CC364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2134EC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2134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264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Timebrush · Mensch oder Maschine: So erkennst du KI-Bilder</dc:title>
  <dc:creator>planet schule</dc:creator>
  <cp:lastModifiedBy>Martina Frietsch</cp:lastModifiedBy>
  <cp:revision>5</cp:revision>
  <dcterms:created xsi:type="dcterms:W3CDTF">2026-05-05T11:08:00Z</dcterms:created>
  <dcterms:modified xsi:type="dcterms:W3CDTF">2026-05-26T12:19:00Z</dcterms:modified>
</cp:coreProperties>
</file>