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77C8B" w14:textId="741B76F5" w:rsidR="00B45B82" w:rsidRPr="002134EC" w:rsidRDefault="002134EC" w:rsidP="00CF08A5">
      <w:pPr>
        <w:pStyle w:val="Arialberschrift"/>
        <w:ind w:firstLine="0"/>
        <w:rPr>
          <w:b w:val="0"/>
          <w:bCs w:val="0"/>
          <w:sz w:val="20"/>
          <w:szCs w:val="20"/>
        </w:rPr>
      </w:pPr>
      <w:r>
        <w:t>KI-Basics</w:t>
      </w:r>
    </w:p>
    <w:p w14:paraId="53FC6674" w14:textId="77777777" w:rsidR="002134EC" w:rsidRPr="002134EC" w:rsidRDefault="002134EC" w:rsidP="00CF08A5">
      <w:pPr>
        <w:pStyle w:val="Arialberschrift"/>
        <w:ind w:firstLine="0"/>
        <w:rPr>
          <w:b w:val="0"/>
          <w:bCs w:val="0"/>
          <w:sz w:val="20"/>
          <w:szCs w:val="20"/>
        </w:rPr>
      </w:pPr>
    </w:p>
    <w:tbl>
      <w:tblPr>
        <w:tblStyle w:val="Tabellenraster"/>
        <w:tblW w:w="9778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106"/>
        <w:gridCol w:w="5672"/>
      </w:tblGrid>
      <w:tr w:rsidR="00023327" w14:paraId="146DD549" w14:textId="77777777" w:rsidTr="00313B08">
        <w:trPr>
          <w:trHeight w:val="660"/>
        </w:trPr>
        <w:tc>
          <w:tcPr>
            <w:tcW w:w="4106" w:type="dxa"/>
            <w:vAlign w:val="center"/>
          </w:tcPr>
          <w:p w14:paraId="20A59BBC" w14:textId="4D381AAF" w:rsidR="00023327" w:rsidRDefault="00023327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heißt auf Englisch …</w:t>
            </w:r>
          </w:p>
        </w:tc>
        <w:tc>
          <w:tcPr>
            <w:tcW w:w="5672" w:type="dxa"/>
            <w:vAlign w:val="center"/>
          </w:tcPr>
          <w:p w14:paraId="0C542DCD" w14:textId="04891689" w:rsidR="00023327" w:rsidRDefault="00023327" w:rsidP="00313B08">
            <w:pPr>
              <w:pStyle w:val="ArialText"/>
              <w:spacing w:after="0"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ein Bild oder Video, das mithilfe von KI verändert oder komplett erstellt wurde.</w:t>
            </w:r>
          </w:p>
        </w:tc>
      </w:tr>
      <w:tr w:rsidR="00023327" w14:paraId="1ADCCE92" w14:textId="77777777" w:rsidTr="00313B08">
        <w:trPr>
          <w:trHeight w:val="645"/>
        </w:trPr>
        <w:tc>
          <w:tcPr>
            <w:tcW w:w="4106" w:type="dxa"/>
            <w:vAlign w:val="center"/>
          </w:tcPr>
          <w:p w14:paraId="0575388E" w14:textId="23219FDC" w:rsidR="00023327" w:rsidRDefault="00057EA1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ist nicht wirklich intelligent, …</w:t>
            </w:r>
          </w:p>
        </w:tc>
        <w:tc>
          <w:tcPr>
            <w:tcW w:w="5672" w:type="dxa"/>
            <w:vAlign w:val="center"/>
          </w:tcPr>
          <w:p w14:paraId="7D074486" w14:textId="4C8B4956" w:rsidR="00023327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desto zielgerichteter sind die Antworten der KI.</w:t>
            </w:r>
          </w:p>
        </w:tc>
      </w:tr>
      <w:tr w:rsidR="00023327" w14:paraId="0457815E" w14:textId="77777777" w:rsidTr="00313B08">
        <w:trPr>
          <w:trHeight w:val="674"/>
        </w:trPr>
        <w:tc>
          <w:tcPr>
            <w:tcW w:w="4106" w:type="dxa"/>
            <w:vAlign w:val="center"/>
          </w:tcPr>
          <w:p w14:paraId="72DDFF94" w14:textId="3169BCF3" w:rsidR="00023327" w:rsidRDefault="00057EA1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Algorithmus ist …</w:t>
            </w:r>
          </w:p>
        </w:tc>
        <w:tc>
          <w:tcPr>
            <w:tcW w:w="5672" w:type="dxa"/>
            <w:vAlign w:val="center"/>
          </w:tcPr>
          <w:p w14:paraId="49A2C474" w14:textId="1B5A37EA" w:rsidR="00023327" w:rsidRDefault="003C4ABB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das, was du in die KI (z. B. bei ChatGPT, Gemini, Claude etc.) eingibst.</w:t>
            </w:r>
          </w:p>
        </w:tc>
      </w:tr>
      <w:tr w:rsidR="00023327" w14:paraId="0CD196AC" w14:textId="77777777" w:rsidTr="00313B08">
        <w:trPr>
          <w:trHeight w:val="586"/>
        </w:trPr>
        <w:tc>
          <w:tcPr>
            <w:tcW w:w="4106" w:type="dxa"/>
            <w:vAlign w:val="center"/>
          </w:tcPr>
          <w:p w14:paraId="4868328B" w14:textId="476FAF77" w:rsidR="00023327" w:rsidRDefault="00057EA1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Beispiel für einen Algorithmus ist …</w:t>
            </w:r>
          </w:p>
        </w:tc>
        <w:tc>
          <w:tcPr>
            <w:tcW w:w="5672" w:type="dxa"/>
            <w:vAlign w:val="center"/>
          </w:tcPr>
          <w:p w14:paraId="6067E539" w14:textId="11D67A53" w:rsidR="00023327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 xml:space="preserve">… </w:t>
            </w:r>
            <w:proofErr w:type="spellStart"/>
            <w:r>
              <w:rPr>
                <w:b/>
                <w:bCs/>
                <w:color w:val="1F497D" w:themeColor="text2"/>
              </w:rPr>
              <w:t>Artificial</w:t>
            </w:r>
            <w:proofErr w:type="spellEnd"/>
            <w:r>
              <w:rPr>
                <w:b/>
                <w:bCs/>
                <w:color w:val="1F497D" w:themeColor="text2"/>
              </w:rPr>
              <w:t xml:space="preserve"> </w:t>
            </w:r>
            <w:proofErr w:type="spellStart"/>
            <w:r>
              <w:rPr>
                <w:b/>
                <w:bCs/>
                <w:color w:val="1F497D" w:themeColor="text2"/>
              </w:rPr>
              <w:t>Intelligence</w:t>
            </w:r>
            <w:proofErr w:type="spellEnd"/>
            <w:r>
              <w:rPr>
                <w:b/>
                <w:bCs/>
                <w:color w:val="1F497D" w:themeColor="text2"/>
              </w:rPr>
              <w:t xml:space="preserve"> (AI).</w:t>
            </w:r>
          </w:p>
        </w:tc>
      </w:tr>
      <w:tr w:rsidR="00023327" w14:paraId="145C2337" w14:textId="77777777" w:rsidTr="00313B08">
        <w:trPr>
          <w:trHeight w:val="645"/>
        </w:trPr>
        <w:tc>
          <w:tcPr>
            <w:tcW w:w="4106" w:type="dxa"/>
            <w:vAlign w:val="center"/>
          </w:tcPr>
          <w:p w14:paraId="56F73A60" w14:textId="379C8764" w:rsidR="00023327" w:rsidRDefault="00057EA1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Maschinelles Lernen bedeutet …</w:t>
            </w:r>
          </w:p>
        </w:tc>
        <w:tc>
          <w:tcPr>
            <w:tcW w:w="5672" w:type="dxa"/>
            <w:vAlign w:val="center"/>
          </w:tcPr>
          <w:p w14:paraId="65875887" w14:textId="6C1F71CE" w:rsidR="00023327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ist es wichtig, Informationen zu prüfen und nicht alles sofort zu glauben.</w:t>
            </w:r>
          </w:p>
        </w:tc>
      </w:tr>
      <w:tr w:rsidR="003C4ABB" w14:paraId="3AAFBC5A" w14:textId="77777777" w:rsidTr="00313B08">
        <w:trPr>
          <w:trHeight w:val="900"/>
        </w:trPr>
        <w:tc>
          <w:tcPr>
            <w:tcW w:w="4106" w:type="dxa"/>
            <w:vAlign w:val="center"/>
          </w:tcPr>
          <w:p w14:paraId="33256871" w14:textId="2FAE2730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Beim maschinellen Lernen …</w:t>
            </w:r>
          </w:p>
        </w:tc>
        <w:tc>
          <w:tcPr>
            <w:tcW w:w="5672" w:type="dxa"/>
            <w:vAlign w:val="center"/>
          </w:tcPr>
          <w:p w14:paraId="3D24752B" w14:textId="231C5ADC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macht es immer schwerer, echte von falschen Informationen zu unterscheiden.</w:t>
            </w:r>
          </w:p>
        </w:tc>
      </w:tr>
      <w:tr w:rsidR="003C4ABB" w14:paraId="70072DA8" w14:textId="77777777" w:rsidTr="00313B08">
        <w:trPr>
          <w:trHeight w:val="660"/>
        </w:trPr>
        <w:tc>
          <w:tcPr>
            <w:tcW w:w="4106" w:type="dxa"/>
            <w:vAlign w:val="center"/>
          </w:tcPr>
          <w:p w14:paraId="1B830E51" w14:textId="47221D1A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Wenn die Trainingsdaten einer KI einseitig und unqualifiziert sind …</w:t>
            </w:r>
          </w:p>
        </w:tc>
        <w:tc>
          <w:tcPr>
            <w:tcW w:w="5672" w:type="dxa"/>
            <w:vAlign w:val="center"/>
          </w:tcPr>
          <w:p w14:paraId="0DC8EBB5" w14:textId="47D3CAEA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die oftmals so aussehen, als wären sie von Menschen gemacht worden.</w:t>
            </w:r>
          </w:p>
        </w:tc>
      </w:tr>
      <w:tr w:rsidR="003C4ABB" w14:paraId="3EF12889" w14:textId="77777777" w:rsidTr="00313B08">
        <w:trPr>
          <w:trHeight w:val="674"/>
        </w:trPr>
        <w:tc>
          <w:tcPr>
            <w:tcW w:w="4106" w:type="dxa"/>
            <w:vAlign w:val="center"/>
          </w:tcPr>
          <w:p w14:paraId="07041242" w14:textId="17519A5C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Prompt ist …</w:t>
            </w:r>
          </w:p>
        </w:tc>
        <w:tc>
          <w:tcPr>
            <w:tcW w:w="5672" w:type="dxa"/>
            <w:vAlign w:val="center"/>
          </w:tcPr>
          <w:p w14:paraId="423D263F" w14:textId="70994E75" w:rsidR="003C4ABB" w:rsidRDefault="00313B08" w:rsidP="00313B08">
            <w:pPr>
              <w:pStyle w:val="ArialText"/>
              <w:spacing w:after="0"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das heißt, sie erfindet falsche Informationen, die echt klingen.</w:t>
            </w:r>
          </w:p>
        </w:tc>
      </w:tr>
      <w:tr w:rsidR="003C4ABB" w14:paraId="656D9675" w14:textId="77777777" w:rsidTr="00313B08">
        <w:trPr>
          <w:trHeight w:val="645"/>
        </w:trPr>
        <w:tc>
          <w:tcPr>
            <w:tcW w:w="4106" w:type="dxa"/>
            <w:vAlign w:val="center"/>
          </w:tcPr>
          <w:p w14:paraId="3D682204" w14:textId="32CAD85A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Je besser und genauer dein Prompt …</w:t>
            </w:r>
          </w:p>
        </w:tc>
        <w:tc>
          <w:tcPr>
            <w:tcW w:w="5672" w:type="dxa"/>
            <w:vAlign w:val="center"/>
          </w:tcPr>
          <w:p w14:paraId="5EEDD768" w14:textId="4BB3B281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kann die KI später nur auf diese „falschen“ bzw. „unqualifizierten“ Ergebnisse zurückgreifen und bietet möglicherweise Antworten, die unfair sind.</w:t>
            </w:r>
          </w:p>
        </w:tc>
      </w:tr>
      <w:tr w:rsidR="003C4ABB" w14:paraId="7BC71929" w14:textId="77777777" w:rsidTr="00313B08">
        <w:trPr>
          <w:trHeight w:val="885"/>
        </w:trPr>
        <w:tc>
          <w:tcPr>
            <w:tcW w:w="4106" w:type="dxa"/>
            <w:vAlign w:val="center"/>
          </w:tcPr>
          <w:p w14:paraId="23C3A8BF" w14:textId="0EBF7230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versteht Texte nicht wie Menschen, …</w:t>
            </w:r>
          </w:p>
        </w:tc>
        <w:tc>
          <w:tcPr>
            <w:tcW w:w="5672" w:type="dxa"/>
            <w:vAlign w:val="center"/>
          </w:tcPr>
          <w:p w14:paraId="242D5FF6" w14:textId="233C2EB4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aus Daten zu lernen und sich durch Erfahrung automatisch zu verbessern.</w:t>
            </w:r>
          </w:p>
        </w:tc>
      </w:tr>
      <w:tr w:rsidR="003C4ABB" w14:paraId="13B4D289" w14:textId="77777777" w:rsidTr="00313B08">
        <w:trPr>
          <w:trHeight w:val="645"/>
        </w:trPr>
        <w:tc>
          <w:tcPr>
            <w:tcW w:w="4106" w:type="dxa"/>
            <w:vAlign w:val="center"/>
          </w:tcPr>
          <w:p w14:paraId="2DC67D16" w14:textId="7EBDC711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kann Texte, Bilder und Videos erzeugen,</w:t>
            </w:r>
          </w:p>
        </w:tc>
        <w:tc>
          <w:tcPr>
            <w:tcW w:w="5672" w:type="dxa"/>
            <w:vAlign w:val="center"/>
          </w:tcPr>
          <w:p w14:paraId="32B98F22" w14:textId="56D886AE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sondern berechnet (auf Basis der Daten, mit denen sie trainiert wurde), welche Wörter besonders gut zusammenpassen.</w:t>
            </w:r>
          </w:p>
        </w:tc>
      </w:tr>
      <w:tr w:rsidR="003C4ABB" w14:paraId="6368A7D2" w14:textId="77777777" w:rsidTr="00313B08">
        <w:trPr>
          <w:trHeight w:val="970"/>
        </w:trPr>
        <w:tc>
          <w:tcPr>
            <w:tcW w:w="4106" w:type="dxa"/>
            <w:vAlign w:val="center"/>
          </w:tcPr>
          <w:p w14:paraId="0E23AE93" w14:textId="3C159685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Dass KI und Menschen oft sehr ähnliche Inhalte erstellen können, …</w:t>
            </w:r>
          </w:p>
        </w:tc>
        <w:tc>
          <w:tcPr>
            <w:tcW w:w="5672" w:type="dxa"/>
            <w:vAlign w:val="center"/>
          </w:tcPr>
          <w:p w14:paraId="09ECFB12" w14:textId="79F25C03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wie TikTok oder Instagram dir Beiträge (nach bestimmten Themen oder deinen Vorlieben) vorschlagen.</w:t>
            </w:r>
          </w:p>
        </w:tc>
      </w:tr>
      <w:tr w:rsidR="003C4ABB" w14:paraId="7B9B5317" w14:textId="77777777" w:rsidTr="00313B08">
        <w:trPr>
          <w:trHeight w:val="900"/>
        </w:trPr>
        <w:tc>
          <w:tcPr>
            <w:tcW w:w="4106" w:type="dxa"/>
            <w:vAlign w:val="center"/>
          </w:tcPr>
          <w:p w14:paraId="39C1E793" w14:textId="32459486" w:rsidR="003C4ABB" w:rsidRDefault="003C4ABB" w:rsidP="00DB4E7B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Deepfake ist …</w:t>
            </w:r>
          </w:p>
        </w:tc>
        <w:tc>
          <w:tcPr>
            <w:tcW w:w="5672" w:type="dxa"/>
            <w:vAlign w:val="center"/>
          </w:tcPr>
          <w:p w14:paraId="5EDDBCA8" w14:textId="697DEA5F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 xml:space="preserve">… schaut sich die KI im Rahmen von Trainingsdaten ganz viele Beispiele an und erkennt darin bestimmte Muster, die sie später ganz automatisch anwenden und weiterentwickeln kann. </w:t>
            </w:r>
          </w:p>
        </w:tc>
      </w:tr>
      <w:tr w:rsidR="003C4ABB" w14:paraId="2C148A61" w14:textId="77777777" w:rsidTr="00313B08">
        <w:trPr>
          <w:trHeight w:val="752"/>
        </w:trPr>
        <w:tc>
          <w:tcPr>
            <w:tcW w:w="4106" w:type="dxa"/>
            <w:vAlign w:val="center"/>
          </w:tcPr>
          <w:p w14:paraId="64A8E26F" w14:textId="4AC42E0C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Gerade weil KI sehr realitätsnahe Ergebnisse erstellen kann, …</w:t>
            </w:r>
          </w:p>
        </w:tc>
        <w:tc>
          <w:tcPr>
            <w:tcW w:w="5672" w:type="dxa"/>
            <w:vAlign w:val="center"/>
          </w:tcPr>
          <w:p w14:paraId="3E039FC1" w14:textId="191F6EAB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 xml:space="preserve">… keine persönlichen Daten einzugeben, damit sie geschützt bleiben. </w:t>
            </w:r>
          </w:p>
        </w:tc>
      </w:tr>
      <w:tr w:rsidR="003C4ABB" w14:paraId="2A60E61F" w14:textId="77777777" w:rsidTr="00313B08">
        <w:trPr>
          <w:trHeight w:val="645"/>
        </w:trPr>
        <w:tc>
          <w:tcPr>
            <w:tcW w:w="4106" w:type="dxa"/>
            <w:vAlign w:val="center"/>
          </w:tcPr>
          <w:p w14:paraId="4D587C38" w14:textId="10ED582D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Manchmal „halluziniert“ eine KI, …</w:t>
            </w:r>
          </w:p>
        </w:tc>
        <w:tc>
          <w:tcPr>
            <w:tcW w:w="5672" w:type="dxa"/>
            <w:vAlign w:val="center"/>
          </w:tcPr>
          <w:p w14:paraId="56A245E9" w14:textId="60ED5CE5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 xml:space="preserve">… eine Art „Schritt-für-Schritt“-Anleitung, die einem Computer sagt, in welcher Reihenfolge eine Aufgabe gelöst werden muss. </w:t>
            </w:r>
          </w:p>
        </w:tc>
      </w:tr>
      <w:tr w:rsidR="003C4ABB" w14:paraId="14C46DDA" w14:textId="77777777" w:rsidTr="00313B08">
        <w:trPr>
          <w:trHeight w:val="885"/>
        </w:trPr>
        <w:tc>
          <w:tcPr>
            <w:tcW w:w="4106" w:type="dxa"/>
            <w:vAlign w:val="center"/>
          </w:tcPr>
          <w:p w14:paraId="723BD409" w14:textId="7C5C5FDB" w:rsidR="003C4ABB" w:rsidRDefault="003C4ABB" w:rsidP="00313B08">
            <w:pPr>
              <w:pStyle w:val="ArialText"/>
              <w:spacing w:after="0" w:line="240" w:lineRule="auto"/>
              <w:ind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Beim Umgang mit KI sollte man darauf achten, …</w:t>
            </w:r>
          </w:p>
        </w:tc>
        <w:tc>
          <w:tcPr>
            <w:tcW w:w="5672" w:type="dxa"/>
            <w:vAlign w:val="center"/>
          </w:tcPr>
          <w:p w14:paraId="7C4240FF" w14:textId="0D11ABA4" w:rsidR="003C4ABB" w:rsidRDefault="00313B08" w:rsidP="00313B08">
            <w:pPr>
              <w:pStyle w:val="ArialText"/>
              <w:spacing w:line="240" w:lineRule="auto"/>
              <w:ind w:left="0" w:firstLine="0"/>
              <w:rPr>
                <w:b/>
                <w:bCs/>
                <w:color w:val="1F497D" w:themeColor="text2"/>
              </w:rPr>
            </w:pPr>
            <w:proofErr w:type="gramStart"/>
            <w:r>
              <w:rPr>
                <w:b/>
                <w:bCs/>
                <w:color w:val="1F497D" w:themeColor="text2"/>
              </w:rPr>
              <w:t>…</w:t>
            </w:r>
            <w:proofErr w:type="gramEnd"/>
            <w:r>
              <w:rPr>
                <w:b/>
                <w:bCs/>
                <w:color w:val="1F497D" w:themeColor="text2"/>
              </w:rPr>
              <w:t xml:space="preserve"> weil sie nicht selbst denkt, sondern nur mit Daten arbeitet.</w:t>
            </w:r>
          </w:p>
        </w:tc>
      </w:tr>
    </w:tbl>
    <w:p w14:paraId="5843E77F" w14:textId="77777777" w:rsidR="002134EC" w:rsidRPr="00B45B82" w:rsidRDefault="002134EC" w:rsidP="00CF08A5">
      <w:pPr>
        <w:pStyle w:val="Arialberschrift"/>
        <w:ind w:firstLine="0"/>
        <w:rPr>
          <w:b w:val="0"/>
          <w:sz w:val="20"/>
          <w:szCs w:val="20"/>
        </w:rPr>
      </w:pPr>
    </w:p>
    <w:sectPr w:rsidR="002134EC" w:rsidRPr="00B45B82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A61C9" w14:textId="77777777" w:rsidR="005D7AC6" w:rsidRDefault="005D7AC6" w:rsidP="003A7C35">
      <w:pPr>
        <w:spacing w:after="0" w:line="240" w:lineRule="auto"/>
      </w:pPr>
      <w:r>
        <w:separator/>
      </w:r>
    </w:p>
  </w:endnote>
  <w:endnote w:type="continuationSeparator" w:id="0">
    <w:p w14:paraId="5B0D9160" w14:textId="77777777" w:rsidR="005D7AC6" w:rsidRDefault="005D7AC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077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7F295" w14:textId="77777777" w:rsidR="005D7AC6" w:rsidRDefault="005D7AC6" w:rsidP="003A7C35">
      <w:pPr>
        <w:spacing w:after="0" w:line="240" w:lineRule="auto"/>
      </w:pPr>
      <w:r>
        <w:separator/>
      </w:r>
    </w:p>
  </w:footnote>
  <w:footnote w:type="continuationSeparator" w:id="0">
    <w:p w14:paraId="7CD3E4D8" w14:textId="77777777" w:rsidR="005D7AC6" w:rsidRDefault="005D7AC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71E03" w14:textId="636F6E24" w:rsidR="00685FD6" w:rsidRDefault="002134EC" w:rsidP="00106CD8">
    <w:pPr>
      <w:pStyle w:val="ArialTitelgrau"/>
      <w:ind w:firstLine="142"/>
    </w:pPr>
    <w:r>
      <w:rPr>
        <w:b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B85A116" wp14:editId="0DAA7B04">
          <wp:simplePos x="0" y="0"/>
          <wp:positionH relativeFrom="column">
            <wp:posOffset>3975735</wp:posOffset>
          </wp:positionH>
          <wp:positionV relativeFrom="paragraph">
            <wp:posOffset>-364490</wp:posOffset>
          </wp:positionV>
          <wp:extent cx="533400" cy="533400"/>
          <wp:effectExtent l="0" t="0" r="0" b="0"/>
          <wp:wrapThrough wrapText="bothSides">
            <wp:wrapPolygon edited="0">
              <wp:start x="0" y="0"/>
              <wp:lineTo x="0" y="20829"/>
              <wp:lineTo x="20829" y="20829"/>
              <wp:lineTo x="20829" y="0"/>
              <wp:lineTo x="0" y="0"/>
            </wp:wrapPolygon>
          </wp:wrapThrough>
          <wp:docPr id="1039236916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400" cy="533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0CE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BF7AAD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1899434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199B89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106CD8">
      <w:rPr>
        <w:sz w:val="20"/>
        <w:szCs w:val="20"/>
      </w:rPr>
      <w:t>KI-Basics</w:t>
    </w:r>
    <w:r w:rsidRPr="002134EC">
      <w:rPr>
        <w:b/>
        <w:noProof/>
        <w:sz w:val="20"/>
        <w:szCs w:val="20"/>
      </w:rPr>
      <w:t xml:space="preserve"> </w:t>
    </w:r>
  </w:p>
  <w:p w14:paraId="0E57455D" w14:textId="04351474" w:rsidR="00685FD6" w:rsidRPr="00000978" w:rsidRDefault="00420CE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2D85E1D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0043375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54A08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50CC652" w14:textId="36EF7091" w:rsidR="00685FD6" w:rsidRDefault="00846344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 </w:t>
    </w:r>
    <w:r>
      <w:rPr>
        <w:rFonts w:cs="Arial"/>
      </w:rPr>
      <w:t>·</w:t>
    </w:r>
    <w:r w:rsidR="00B45B82">
      <w:t xml:space="preserve"> </w:t>
    </w:r>
    <w:proofErr w:type="spellStart"/>
    <w:r w:rsidR="00106CD8">
      <w:t>Timebrush</w:t>
    </w:r>
    <w:proofErr w:type="spellEnd"/>
  </w:p>
  <w:p w14:paraId="162100D9" w14:textId="36A2D593" w:rsidR="00685FD6" w:rsidRDefault="00B45B82" w:rsidP="00685FD6">
    <w:pPr>
      <w:pStyle w:val="ArialBeschreibunggrau"/>
      <w:ind w:firstLine="132"/>
    </w:pPr>
    <w:r>
      <w:t>www.</w:t>
    </w:r>
    <w:r w:rsidRPr="00B45B82">
      <w:t>planet-schule.de/x/</w:t>
    </w:r>
    <w:r w:rsidR="00846344">
      <w:t>erklaers</w:t>
    </w:r>
    <w:r w:rsidRPr="00B45B82">
      <w:t>-timebrush</w:t>
    </w:r>
  </w:p>
  <w:p w14:paraId="0B2A3C2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E5199C6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CD8"/>
    <w:rsid w:val="00023327"/>
    <w:rsid w:val="00057EA1"/>
    <w:rsid w:val="00062D53"/>
    <w:rsid w:val="000C3BC8"/>
    <w:rsid w:val="000C5BEC"/>
    <w:rsid w:val="00106CD8"/>
    <w:rsid w:val="001773CA"/>
    <w:rsid w:val="001975E4"/>
    <w:rsid w:val="00200DF4"/>
    <w:rsid w:val="002134EC"/>
    <w:rsid w:val="00281DDB"/>
    <w:rsid w:val="00313B08"/>
    <w:rsid w:val="00335E90"/>
    <w:rsid w:val="003A7C35"/>
    <w:rsid w:val="003C4ABB"/>
    <w:rsid w:val="00420CEB"/>
    <w:rsid w:val="00432BFC"/>
    <w:rsid w:val="00462615"/>
    <w:rsid w:val="004F3446"/>
    <w:rsid w:val="0052199E"/>
    <w:rsid w:val="00560917"/>
    <w:rsid w:val="0056714B"/>
    <w:rsid w:val="005D7AC6"/>
    <w:rsid w:val="0060637E"/>
    <w:rsid w:val="00680160"/>
    <w:rsid w:val="00685FD6"/>
    <w:rsid w:val="006F2769"/>
    <w:rsid w:val="00751706"/>
    <w:rsid w:val="007A6681"/>
    <w:rsid w:val="007B436A"/>
    <w:rsid w:val="00846344"/>
    <w:rsid w:val="008B0864"/>
    <w:rsid w:val="008C5CBF"/>
    <w:rsid w:val="00976021"/>
    <w:rsid w:val="009E3D10"/>
    <w:rsid w:val="00AA60EB"/>
    <w:rsid w:val="00B45B82"/>
    <w:rsid w:val="00B933C3"/>
    <w:rsid w:val="00C111CB"/>
    <w:rsid w:val="00CF08A5"/>
    <w:rsid w:val="00DB4E7B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D0854"/>
  <w15:docId w15:val="{4FC92769-C016-4A5C-B9DC-CD66CC364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134E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1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281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Timebrush · Mensch oder Maschine: So erkennst du KI-Bilder</dc:title>
  <dc:creator>planet schule</dc:creator>
  <cp:lastModifiedBy>Martina Frietsch</cp:lastModifiedBy>
  <cp:revision>3</cp:revision>
  <dcterms:created xsi:type="dcterms:W3CDTF">2026-05-26T09:19:00Z</dcterms:created>
  <dcterms:modified xsi:type="dcterms:W3CDTF">2026-05-26T12:19:00Z</dcterms:modified>
</cp:coreProperties>
</file>