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8180C0" w14:textId="40D1E9DE" w:rsidR="00560917" w:rsidRPr="005457B0" w:rsidRDefault="00FA2AFC" w:rsidP="00521765">
      <w:pPr>
        <w:pStyle w:val="Arialberschrift"/>
        <w:ind w:firstLine="0"/>
        <w:rPr>
          <w:b w:val="0"/>
        </w:rPr>
      </w:pPr>
      <w:r>
        <w:t>Wahlaufgabe „Gute Nachrichten“</w:t>
      </w:r>
    </w:p>
    <w:p w14:paraId="353532B2" w14:textId="77777777" w:rsidR="00560917" w:rsidRPr="00521765" w:rsidRDefault="00560917" w:rsidP="00521765">
      <w:pPr>
        <w:pStyle w:val="TheSansText"/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31A94F8D" w14:textId="77777777" w:rsidR="00560917" w:rsidRPr="00521765" w:rsidRDefault="00560917" w:rsidP="00521765">
      <w:pPr>
        <w:pStyle w:val="TheSansText"/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09E3DBB0" w14:textId="45472EDB" w:rsidR="00EF0C1D" w:rsidRDefault="00FA2AFC" w:rsidP="00521765">
      <w:pPr>
        <w:pStyle w:val="TheSansText"/>
        <w:spacing w:after="0" w:line="24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521765">
        <w:rPr>
          <w:rFonts w:ascii="Arial" w:hAnsi="Arial" w:cs="Arial"/>
          <w:b/>
          <w:bCs/>
          <w:sz w:val="20"/>
          <w:szCs w:val="20"/>
        </w:rPr>
        <w:t>Wähle eine de</w:t>
      </w:r>
      <w:r w:rsidR="00980E90">
        <w:rPr>
          <w:rFonts w:ascii="Arial" w:hAnsi="Arial" w:cs="Arial"/>
          <w:b/>
          <w:bCs/>
          <w:sz w:val="20"/>
          <w:szCs w:val="20"/>
        </w:rPr>
        <w:t>r</w:t>
      </w:r>
      <w:r w:rsidRPr="00521765">
        <w:rPr>
          <w:rFonts w:ascii="Arial" w:hAnsi="Arial" w:cs="Arial"/>
          <w:b/>
          <w:bCs/>
          <w:sz w:val="20"/>
          <w:szCs w:val="20"/>
        </w:rPr>
        <w:t xml:space="preserve"> untenstehenden Aufgaben aus, die du gerne bearbeiten möchtest. </w:t>
      </w:r>
    </w:p>
    <w:p w14:paraId="70FF6111" w14:textId="195FC3B6" w:rsidR="00560917" w:rsidRPr="00521765" w:rsidRDefault="00FA2AFC" w:rsidP="00521765">
      <w:pPr>
        <w:pStyle w:val="TheSansText"/>
        <w:spacing w:after="0" w:line="24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  <w:proofErr w:type="spellStart"/>
      <w:r w:rsidRPr="00521765">
        <w:rPr>
          <w:rFonts w:ascii="Arial" w:hAnsi="Arial" w:cs="Arial"/>
          <w:b/>
          <w:bCs/>
          <w:sz w:val="20"/>
          <w:szCs w:val="20"/>
        </w:rPr>
        <w:t>L</w:t>
      </w:r>
      <w:r w:rsidR="00521765">
        <w:rPr>
          <w:rFonts w:ascii="Arial" w:hAnsi="Arial" w:cs="Arial"/>
          <w:b/>
          <w:bCs/>
          <w:sz w:val="20"/>
          <w:szCs w:val="20"/>
        </w:rPr>
        <w:t>ies</w:t>
      </w:r>
      <w:proofErr w:type="spellEnd"/>
      <w:r w:rsidRPr="00521765">
        <w:rPr>
          <w:rFonts w:ascii="Arial" w:hAnsi="Arial" w:cs="Arial"/>
          <w:b/>
          <w:bCs/>
          <w:sz w:val="20"/>
          <w:szCs w:val="20"/>
        </w:rPr>
        <w:t xml:space="preserve"> dir zunächst beide Aufgaben aufmerksam durch und entscheide dann. </w:t>
      </w:r>
    </w:p>
    <w:p w14:paraId="0A5EC6FD" w14:textId="77777777" w:rsidR="00FA2AFC" w:rsidRPr="00521765" w:rsidRDefault="00FA2AFC" w:rsidP="00521765">
      <w:pPr>
        <w:pStyle w:val="TheSansText"/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5ECC3574" w14:textId="58E31592" w:rsidR="00560917" w:rsidRPr="00521765" w:rsidRDefault="00521765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521765">
        <w:rPr>
          <w:rFonts w:cs="Arial"/>
          <w:b/>
          <w:bCs/>
          <w:sz w:val="20"/>
          <w:szCs w:val="20"/>
        </w:rPr>
        <w:t>1.</w:t>
      </w:r>
      <w:r>
        <w:rPr>
          <w:rFonts w:cs="Arial"/>
          <w:sz w:val="20"/>
          <w:szCs w:val="20"/>
        </w:rPr>
        <w:t xml:space="preserve"> </w:t>
      </w:r>
      <w:r w:rsidR="00FA2AFC" w:rsidRPr="00521765">
        <w:rPr>
          <w:rFonts w:cs="Arial"/>
          <w:sz w:val="20"/>
          <w:szCs w:val="20"/>
        </w:rPr>
        <w:t xml:space="preserve">Verfasse im Verlauf der nächsten Woche deine eigene „Gute Nachricht“. </w:t>
      </w:r>
    </w:p>
    <w:p w14:paraId="3097D49E" w14:textId="77777777" w:rsidR="00521765" w:rsidRDefault="00521765" w:rsidP="00521765">
      <w:pPr>
        <w:pStyle w:val="ArialText"/>
        <w:spacing w:after="0" w:line="240" w:lineRule="auto"/>
        <w:ind w:firstLine="0"/>
        <w:rPr>
          <w:rStyle w:val="Fett"/>
          <w:rFonts w:cs="Arial"/>
          <w:sz w:val="20"/>
          <w:szCs w:val="20"/>
        </w:rPr>
      </w:pPr>
    </w:p>
    <w:p w14:paraId="3B3C13EA" w14:textId="79EDBDD0" w:rsidR="00FA2AFC" w:rsidRPr="00521765" w:rsidRDefault="00FA2AFC" w:rsidP="00521765">
      <w:pPr>
        <w:pStyle w:val="ArialText"/>
        <w:spacing w:after="0" w:line="240" w:lineRule="auto"/>
        <w:ind w:firstLine="0"/>
        <w:rPr>
          <w:rFonts w:eastAsia="Times New Roman" w:cs="Arial"/>
          <w:color w:val="auto"/>
          <w:kern w:val="0"/>
          <w:sz w:val="20"/>
          <w:szCs w:val="20"/>
        </w:rPr>
      </w:pPr>
      <w:r w:rsidRPr="00521765">
        <w:rPr>
          <w:rStyle w:val="Fett"/>
          <w:rFonts w:cs="Arial"/>
          <w:sz w:val="20"/>
          <w:szCs w:val="20"/>
        </w:rPr>
        <w:t>Wähle ein Thema:</w:t>
      </w:r>
      <w:r w:rsidRPr="00521765">
        <w:rPr>
          <w:rFonts w:cs="Arial"/>
          <w:sz w:val="20"/>
          <w:szCs w:val="20"/>
        </w:rPr>
        <w:br/>
        <w:t>Etwas Schönes oder Positives aus</w:t>
      </w:r>
    </w:p>
    <w:p w14:paraId="0AD4DCF1" w14:textId="3746DC21" w:rsidR="00FA2AFC" w:rsidRPr="00521765" w:rsidRDefault="00521765" w:rsidP="00521765">
      <w:pPr>
        <w:pStyle w:val="ArialText"/>
        <w:spacing w:after="0" w:line="24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- </w:t>
      </w:r>
      <w:r w:rsidR="00FA2AFC" w:rsidRPr="00521765">
        <w:rPr>
          <w:rFonts w:cs="Arial"/>
          <w:sz w:val="20"/>
          <w:szCs w:val="20"/>
        </w:rPr>
        <w:t>deinem Alltag (Familie, Freunde, Hobby, Schule)</w:t>
      </w:r>
    </w:p>
    <w:p w14:paraId="232CB05E" w14:textId="7158203A" w:rsidR="00FA2AFC" w:rsidRPr="00521765" w:rsidRDefault="00521765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- </w:t>
      </w:r>
      <w:r w:rsidR="00FA2AFC" w:rsidRPr="00521765">
        <w:rPr>
          <w:rFonts w:cs="Arial"/>
          <w:sz w:val="20"/>
          <w:szCs w:val="20"/>
        </w:rPr>
        <w:t>deiner Stadt (z. B. Projekt, Hilfeaktion, Sporterfolg)</w:t>
      </w:r>
    </w:p>
    <w:p w14:paraId="0476BD13" w14:textId="151BBE1E" w:rsidR="00FA2AFC" w:rsidRPr="00521765" w:rsidRDefault="00521765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- </w:t>
      </w:r>
      <w:r w:rsidR="00FA2AFC" w:rsidRPr="00521765">
        <w:rPr>
          <w:rFonts w:cs="Arial"/>
          <w:sz w:val="20"/>
          <w:szCs w:val="20"/>
        </w:rPr>
        <w:t>der Welt (z. B. Forschung, Umwelt, Frieden)</w:t>
      </w:r>
    </w:p>
    <w:p w14:paraId="26DC28BF" w14:textId="77777777" w:rsidR="00A1492B" w:rsidRPr="00521765" w:rsidRDefault="00A1492B" w:rsidP="00521765">
      <w:pPr>
        <w:pStyle w:val="ArialText"/>
        <w:spacing w:after="0" w:line="240" w:lineRule="auto"/>
        <w:ind w:firstLine="0"/>
        <w:rPr>
          <w:rStyle w:val="Fett"/>
          <w:rFonts w:cs="Arial"/>
          <w:sz w:val="20"/>
          <w:szCs w:val="20"/>
        </w:rPr>
      </w:pPr>
    </w:p>
    <w:p w14:paraId="5A403AD9" w14:textId="7B37CDB9" w:rsidR="00FA2AFC" w:rsidRPr="00521765" w:rsidRDefault="00FA2AFC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521765">
        <w:rPr>
          <w:rStyle w:val="Fett"/>
          <w:rFonts w:cs="Arial"/>
          <w:sz w:val="20"/>
          <w:szCs w:val="20"/>
        </w:rPr>
        <w:t>Baue deine Nachricht so auf:</w:t>
      </w:r>
    </w:p>
    <w:p w14:paraId="6D1E7278" w14:textId="42305918" w:rsidR="00FA2AFC" w:rsidRPr="00521765" w:rsidRDefault="00EF0C1D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>
        <w:rPr>
          <w:rStyle w:val="Fett"/>
          <w:rFonts w:cs="Arial"/>
          <w:b w:val="0"/>
          <w:bCs w:val="0"/>
          <w:sz w:val="20"/>
          <w:szCs w:val="20"/>
        </w:rPr>
        <w:t xml:space="preserve">- </w:t>
      </w:r>
      <w:r w:rsidR="00FA2AFC" w:rsidRPr="00521765">
        <w:rPr>
          <w:rStyle w:val="Fett"/>
          <w:rFonts w:cs="Arial"/>
          <w:b w:val="0"/>
          <w:bCs w:val="0"/>
          <w:sz w:val="20"/>
          <w:szCs w:val="20"/>
        </w:rPr>
        <w:t>Überschrift</w:t>
      </w:r>
      <w:r w:rsidR="00FA2AFC" w:rsidRPr="00521765">
        <w:rPr>
          <w:rStyle w:val="Fett"/>
          <w:rFonts w:cs="Arial"/>
          <w:sz w:val="20"/>
          <w:szCs w:val="20"/>
        </w:rPr>
        <w:t>:</w:t>
      </w:r>
      <w:r w:rsidR="00FA2AFC" w:rsidRPr="00521765">
        <w:rPr>
          <w:rFonts w:cs="Arial"/>
          <w:sz w:val="20"/>
          <w:szCs w:val="20"/>
        </w:rPr>
        <w:t xml:space="preserve"> kurz und spannend</w:t>
      </w:r>
    </w:p>
    <w:p w14:paraId="441A450D" w14:textId="4F1DE196" w:rsidR="00FA2AFC" w:rsidRPr="00521765" w:rsidRDefault="00A1492B" w:rsidP="00EF0C1D">
      <w:pPr>
        <w:pStyle w:val="ArialText"/>
        <w:spacing w:after="0" w:line="240" w:lineRule="auto"/>
        <w:ind w:left="284" w:firstLine="0"/>
        <w:rPr>
          <w:rFonts w:cs="Arial"/>
          <w:sz w:val="20"/>
          <w:szCs w:val="20"/>
        </w:rPr>
      </w:pPr>
      <w:r w:rsidRPr="00521765">
        <w:rPr>
          <w:rFonts w:cs="Arial"/>
          <w:sz w:val="20"/>
          <w:szCs w:val="20"/>
        </w:rPr>
        <w:t>B</w:t>
      </w:r>
      <w:r w:rsidR="00EF0C1D">
        <w:rPr>
          <w:rFonts w:cs="Arial"/>
          <w:sz w:val="20"/>
          <w:szCs w:val="20"/>
        </w:rPr>
        <w:t>eispiel</w:t>
      </w:r>
      <w:r w:rsidRPr="00521765">
        <w:rPr>
          <w:rFonts w:cs="Arial"/>
          <w:sz w:val="20"/>
          <w:szCs w:val="20"/>
        </w:rPr>
        <w:t xml:space="preserve">: </w:t>
      </w:r>
      <w:r w:rsidR="00FA2AFC" w:rsidRPr="00521765">
        <w:rPr>
          <w:rFonts w:cs="Arial"/>
          <w:sz w:val="20"/>
          <w:szCs w:val="20"/>
        </w:rPr>
        <w:t xml:space="preserve">„Klasse 6b sammelt 300 € für </w:t>
      </w:r>
      <w:r w:rsidRPr="00521765">
        <w:rPr>
          <w:rFonts w:cs="Arial"/>
          <w:sz w:val="20"/>
          <w:szCs w:val="20"/>
        </w:rPr>
        <w:t xml:space="preserve">das </w:t>
      </w:r>
      <w:r w:rsidR="00FA2AFC" w:rsidRPr="00521765">
        <w:rPr>
          <w:rFonts w:cs="Arial"/>
          <w:sz w:val="20"/>
          <w:szCs w:val="20"/>
        </w:rPr>
        <w:t>Tierheim“</w:t>
      </w:r>
    </w:p>
    <w:p w14:paraId="3ED7ED4C" w14:textId="4F361CA4" w:rsidR="00FA2AFC" w:rsidRPr="00521765" w:rsidRDefault="00521765" w:rsidP="00521765">
      <w:pPr>
        <w:pStyle w:val="ArialText"/>
        <w:spacing w:after="0" w:line="240" w:lineRule="auto"/>
        <w:ind w:firstLine="0"/>
        <w:rPr>
          <w:rFonts w:cs="Arial"/>
          <w:b/>
          <w:bCs/>
          <w:sz w:val="20"/>
          <w:szCs w:val="20"/>
        </w:rPr>
      </w:pPr>
      <w:r>
        <w:rPr>
          <w:rFonts w:cs="Arial"/>
          <w:sz w:val="20"/>
          <w:szCs w:val="20"/>
        </w:rPr>
        <w:t xml:space="preserve">- </w:t>
      </w:r>
      <w:r w:rsidR="00FA2AFC" w:rsidRPr="00521765">
        <w:rPr>
          <w:rStyle w:val="Fett"/>
          <w:rFonts w:cs="Arial"/>
          <w:b w:val="0"/>
          <w:bCs w:val="0"/>
          <w:sz w:val="20"/>
          <w:szCs w:val="20"/>
        </w:rPr>
        <w:t>Einleitung (1–2 Sätze):</w:t>
      </w:r>
      <w:r w:rsidR="00FA2AFC" w:rsidRPr="00521765">
        <w:rPr>
          <w:rFonts w:cs="Arial"/>
          <w:b/>
          <w:bCs/>
          <w:sz w:val="20"/>
          <w:szCs w:val="20"/>
        </w:rPr>
        <w:t xml:space="preserve"> </w:t>
      </w:r>
      <w:r w:rsidR="00FA2AFC" w:rsidRPr="00521765">
        <w:rPr>
          <w:rFonts w:cs="Arial"/>
          <w:sz w:val="20"/>
          <w:szCs w:val="20"/>
        </w:rPr>
        <w:t>Wer? Was? Wann? Wo?</w:t>
      </w:r>
    </w:p>
    <w:p w14:paraId="7CB753D3" w14:textId="69F590CC" w:rsidR="00FA2AFC" w:rsidRPr="00521765" w:rsidRDefault="00521765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- </w:t>
      </w:r>
      <w:r w:rsidR="00FA2AFC" w:rsidRPr="00521765">
        <w:rPr>
          <w:rStyle w:val="Fett"/>
          <w:rFonts w:cs="Arial"/>
          <w:b w:val="0"/>
          <w:bCs w:val="0"/>
          <w:sz w:val="20"/>
          <w:szCs w:val="20"/>
        </w:rPr>
        <w:t>Hauptteil (3–5 Sätze):</w:t>
      </w:r>
      <w:r w:rsidR="00FA2AFC" w:rsidRPr="00521765">
        <w:rPr>
          <w:rFonts w:cs="Arial"/>
          <w:sz w:val="20"/>
          <w:szCs w:val="20"/>
        </w:rPr>
        <w:t xml:space="preserve"> Wie ist es dazu gekommen? Was ist genau passiert?</w:t>
      </w:r>
    </w:p>
    <w:p w14:paraId="2017AFFA" w14:textId="0CC0DE6B" w:rsidR="00FA2AFC" w:rsidRPr="00521765" w:rsidRDefault="00521765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- </w:t>
      </w:r>
      <w:r w:rsidR="00FA2AFC" w:rsidRPr="00521765">
        <w:rPr>
          <w:rStyle w:val="Fett"/>
          <w:rFonts w:cs="Arial"/>
          <w:b w:val="0"/>
          <w:bCs w:val="0"/>
          <w:sz w:val="20"/>
          <w:szCs w:val="20"/>
        </w:rPr>
        <w:t>Schlusssatz:</w:t>
      </w:r>
      <w:r w:rsidR="00FA2AFC" w:rsidRPr="00521765">
        <w:rPr>
          <w:rFonts w:cs="Arial"/>
          <w:sz w:val="20"/>
          <w:szCs w:val="20"/>
        </w:rPr>
        <w:t xml:space="preserve"> Warum ist das eine gute Nachricht?</w:t>
      </w:r>
    </w:p>
    <w:p w14:paraId="00AF3E90" w14:textId="77777777" w:rsidR="00A1492B" w:rsidRPr="00521765" w:rsidRDefault="00A1492B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</w:p>
    <w:p w14:paraId="47C6DA12" w14:textId="7EE40EE8" w:rsidR="00FA2AFC" w:rsidRPr="00521765" w:rsidRDefault="00FA2AFC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521765">
        <w:rPr>
          <w:rStyle w:val="Fett"/>
          <w:rFonts w:cs="Arial"/>
          <w:sz w:val="20"/>
          <w:szCs w:val="20"/>
        </w:rPr>
        <w:t>Nutze Satzanfänge:</w:t>
      </w:r>
    </w:p>
    <w:p w14:paraId="32A8AC9F" w14:textId="77777777" w:rsidR="00FA2AFC" w:rsidRPr="00521765" w:rsidRDefault="00FA2AFC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521765">
        <w:rPr>
          <w:rFonts w:cs="Arial"/>
          <w:sz w:val="20"/>
          <w:szCs w:val="20"/>
        </w:rPr>
        <w:t>„In dieser guten Nachricht geht es um …“</w:t>
      </w:r>
    </w:p>
    <w:p w14:paraId="0BF31F90" w14:textId="77777777" w:rsidR="00FA2AFC" w:rsidRPr="00521765" w:rsidRDefault="00FA2AFC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521765">
        <w:rPr>
          <w:rFonts w:cs="Arial"/>
          <w:sz w:val="20"/>
          <w:szCs w:val="20"/>
        </w:rPr>
        <w:t>„Besonders schön ist, dass …“</w:t>
      </w:r>
    </w:p>
    <w:p w14:paraId="090E9BF3" w14:textId="77777777" w:rsidR="00FA2AFC" w:rsidRPr="00521765" w:rsidRDefault="00FA2AFC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521765">
        <w:rPr>
          <w:rFonts w:cs="Arial"/>
          <w:sz w:val="20"/>
          <w:szCs w:val="20"/>
        </w:rPr>
        <w:t>„Viele freuen sich darüber, weil …“</w:t>
      </w:r>
    </w:p>
    <w:p w14:paraId="15CCEF1D" w14:textId="096F1F4C" w:rsidR="00FA2AFC" w:rsidRDefault="00FA2AFC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521765">
        <w:rPr>
          <w:rFonts w:cs="Arial"/>
          <w:sz w:val="20"/>
          <w:szCs w:val="20"/>
        </w:rPr>
        <w:t>„Deshalb ist das eine gute Nachricht für …“</w:t>
      </w:r>
    </w:p>
    <w:p w14:paraId="3E2F82D3" w14:textId="77777777" w:rsidR="00521765" w:rsidRDefault="00521765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</w:p>
    <w:p w14:paraId="75E31A06" w14:textId="77777777" w:rsidR="00521765" w:rsidRDefault="00521765" w:rsidP="00521765">
      <w:pPr>
        <w:pStyle w:val="ArialText"/>
        <w:spacing w:after="0" w:line="240" w:lineRule="auto"/>
        <w:ind w:firstLine="0"/>
        <w:rPr>
          <w:rFonts w:cs="Arial"/>
          <w:b/>
          <w:bCs/>
          <w:sz w:val="20"/>
          <w:szCs w:val="20"/>
        </w:rPr>
      </w:pPr>
    </w:p>
    <w:p w14:paraId="1B2FD75E" w14:textId="24D0C40A" w:rsidR="00521765" w:rsidRDefault="00EF0C1D" w:rsidP="00521765">
      <w:pPr>
        <w:pStyle w:val="ArialText"/>
        <w:spacing w:after="0" w:line="240" w:lineRule="auto"/>
        <w:ind w:firstLine="0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7FD6C93" wp14:editId="6387DDD1">
                <wp:simplePos x="0" y="0"/>
                <wp:positionH relativeFrom="column">
                  <wp:posOffset>87983</wp:posOffset>
                </wp:positionH>
                <wp:positionV relativeFrom="paragraph">
                  <wp:posOffset>77898</wp:posOffset>
                </wp:positionV>
                <wp:extent cx="6177827" cy="0"/>
                <wp:effectExtent l="0" t="0" r="0" b="0"/>
                <wp:wrapNone/>
                <wp:docPr id="1208433656" name="Gerader Verbinde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7782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24A16C2" id="Gerader Verbinder 6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.95pt,6.15pt" to="493.4pt,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" strokecolor="#4579b8 [3044]"/>
            </w:pict>
          </mc:Fallback>
        </mc:AlternateContent>
      </w:r>
    </w:p>
    <w:p w14:paraId="0464B8BF" w14:textId="77777777" w:rsidR="00521765" w:rsidRDefault="00521765" w:rsidP="00521765">
      <w:pPr>
        <w:pStyle w:val="ArialText"/>
        <w:spacing w:after="0" w:line="240" w:lineRule="auto"/>
        <w:ind w:firstLine="0"/>
        <w:rPr>
          <w:rFonts w:cs="Arial"/>
          <w:b/>
          <w:bCs/>
          <w:sz w:val="20"/>
          <w:szCs w:val="20"/>
        </w:rPr>
      </w:pPr>
    </w:p>
    <w:p w14:paraId="2FAE4FF6" w14:textId="77777777" w:rsidR="00521765" w:rsidRDefault="00521765" w:rsidP="00521765">
      <w:pPr>
        <w:pStyle w:val="ArialText"/>
        <w:spacing w:after="0" w:line="240" w:lineRule="auto"/>
        <w:ind w:firstLine="0"/>
        <w:rPr>
          <w:rFonts w:cs="Arial"/>
          <w:b/>
          <w:bCs/>
          <w:sz w:val="20"/>
          <w:szCs w:val="20"/>
        </w:rPr>
      </w:pPr>
    </w:p>
    <w:p w14:paraId="66780C13" w14:textId="3FBAA1EF" w:rsidR="003A7C35" w:rsidRPr="00521765" w:rsidRDefault="00FA2AFC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521765">
        <w:rPr>
          <w:rFonts w:cs="Arial"/>
          <w:b/>
          <w:bCs/>
          <w:sz w:val="20"/>
          <w:szCs w:val="20"/>
        </w:rPr>
        <w:t>2.</w:t>
      </w:r>
      <w:r w:rsidRPr="00521765">
        <w:rPr>
          <w:rFonts w:cs="Arial"/>
          <w:sz w:val="20"/>
          <w:szCs w:val="20"/>
        </w:rPr>
        <w:t xml:space="preserve"> Suche im Internet, in einer Zeitung oder in sozialen Medien </w:t>
      </w:r>
      <w:r w:rsidRPr="00521765">
        <w:rPr>
          <w:rStyle w:val="Fett"/>
          <w:rFonts w:cs="Arial"/>
          <w:b w:val="0"/>
          <w:bCs w:val="0"/>
          <w:sz w:val="20"/>
          <w:szCs w:val="20"/>
        </w:rPr>
        <w:t>3 „gute Nachrichten“</w:t>
      </w:r>
      <w:r w:rsidRPr="00521765">
        <w:rPr>
          <w:rFonts w:cs="Arial"/>
          <w:b/>
          <w:bCs/>
          <w:sz w:val="20"/>
          <w:szCs w:val="20"/>
        </w:rPr>
        <w:t>.</w:t>
      </w:r>
      <w:r w:rsidRPr="00521765">
        <w:rPr>
          <w:rFonts w:cs="Arial"/>
          <w:sz w:val="20"/>
          <w:szCs w:val="20"/>
        </w:rPr>
        <w:br/>
        <w:t xml:space="preserve">Beschreibe </w:t>
      </w:r>
      <w:r w:rsidRPr="00521765">
        <w:rPr>
          <w:rStyle w:val="Fett"/>
          <w:rFonts w:cs="Arial"/>
          <w:b w:val="0"/>
          <w:bCs w:val="0"/>
          <w:sz w:val="20"/>
          <w:szCs w:val="20"/>
        </w:rPr>
        <w:t>jede Nachricht in 6 Sätzen</w:t>
      </w:r>
      <w:r w:rsidRPr="00521765">
        <w:rPr>
          <w:rFonts w:cs="Arial"/>
          <w:sz w:val="20"/>
          <w:szCs w:val="20"/>
        </w:rPr>
        <w:t xml:space="preserve"> und erkläre, </w:t>
      </w:r>
      <w:r w:rsidRPr="00521765">
        <w:rPr>
          <w:rStyle w:val="Fett"/>
          <w:rFonts w:cs="Arial"/>
          <w:b w:val="0"/>
          <w:bCs w:val="0"/>
          <w:sz w:val="20"/>
          <w:szCs w:val="20"/>
        </w:rPr>
        <w:t>warum sie eine gute Nachricht ist</w:t>
      </w:r>
      <w:r w:rsidRPr="00521765">
        <w:rPr>
          <w:rFonts w:cs="Arial"/>
          <w:sz w:val="20"/>
          <w:szCs w:val="20"/>
        </w:rPr>
        <w:t xml:space="preserve"> und </w:t>
      </w:r>
      <w:r w:rsidRPr="00521765">
        <w:rPr>
          <w:rStyle w:val="Fett"/>
          <w:rFonts w:cs="Arial"/>
          <w:b w:val="0"/>
          <w:bCs w:val="0"/>
          <w:sz w:val="20"/>
          <w:szCs w:val="20"/>
        </w:rPr>
        <w:t>wodurch sie sich von schlechten Nachrichten unterscheidet</w:t>
      </w:r>
      <w:r w:rsidRPr="00521765">
        <w:rPr>
          <w:rFonts w:cs="Arial"/>
          <w:b/>
          <w:bCs/>
          <w:sz w:val="20"/>
          <w:szCs w:val="20"/>
        </w:rPr>
        <w:t>.</w:t>
      </w:r>
      <w:r w:rsidRPr="00521765">
        <w:rPr>
          <w:rFonts w:cs="Arial"/>
          <w:sz w:val="20"/>
          <w:szCs w:val="20"/>
        </w:rPr>
        <w:t xml:space="preserve"> Nutze dazu die Aufgabenhilfe.</w:t>
      </w:r>
    </w:p>
    <w:p w14:paraId="26742FB6" w14:textId="77777777" w:rsidR="003A7C35" w:rsidRPr="00521765" w:rsidRDefault="003A7C35" w:rsidP="00521765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15718059" w14:textId="51C297A3" w:rsidR="00FA2AFC" w:rsidRPr="00521765" w:rsidRDefault="00FA2AFC" w:rsidP="00521765">
      <w:pPr>
        <w:pStyle w:val="ArialText"/>
        <w:spacing w:after="0" w:line="240" w:lineRule="auto"/>
        <w:ind w:firstLine="0"/>
        <w:rPr>
          <w:rFonts w:eastAsia="Times New Roman" w:cs="Arial"/>
          <w:color w:val="auto"/>
          <w:kern w:val="0"/>
          <w:sz w:val="20"/>
          <w:szCs w:val="20"/>
        </w:rPr>
      </w:pPr>
      <w:r w:rsidRPr="00521765">
        <w:rPr>
          <w:rStyle w:val="Fett"/>
          <w:rFonts w:cs="Arial"/>
          <w:sz w:val="20"/>
          <w:szCs w:val="20"/>
        </w:rPr>
        <w:t>Grunddaten</w:t>
      </w:r>
    </w:p>
    <w:p w14:paraId="6053EA87" w14:textId="77777777" w:rsidR="00521765" w:rsidRDefault="00521765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</w:p>
    <w:p w14:paraId="3E55846A" w14:textId="0B8D49BF" w:rsidR="00FA2AFC" w:rsidRPr="00521765" w:rsidRDefault="00FA2AFC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521765">
        <w:rPr>
          <w:rFonts w:cs="Arial"/>
          <w:sz w:val="20"/>
          <w:szCs w:val="20"/>
        </w:rPr>
        <w:t>Überschrift: ________________</w:t>
      </w:r>
      <w:r w:rsidR="00521765">
        <w:rPr>
          <w:rFonts w:cs="Arial"/>
          <w:sz w:val="20"/>
          <w:szCs w:val="20"/>
        </w:rPr>
        <w:t>________________________</w:t>
      </w:r>
      <w:r w:rsidRPr="00521765">
        <w:rPr>
          <w:rFonts w:cs="Arial"/>
          <w:sz w:val="20"/>
          <w:szCs w:val="20"/>
        </w:rPr>
        <w:t>_</w:t>
      </w:r>
      <w:r w:rsidR="00521765">
        <w:rPr>
          <w:rFonts w:cs="Arial"/>
          <w:sz w:val="20"/>
          <w:szCs w:val="20"/>
        </w:rPr>
        <w:t>_____________________</w:t>
      </w:r>
      <w:r w:rsidRPr="00521765">
        <w:rPr>
          <w:rFonts w:cs="Arial"/>
          <w:sz w:val="20"/>
          <w:szCs w:val="20"/>
        </w:rPr>
        <w:t>_____</w:t>
      </w:r>
    </w:p>
    <w:p w14:paraId="0B1D4A49" w14:textId="77777777" w:rsidR="00521765" w:rsidRDefault="00521765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</w:p>
    <w:p w14:paraId="71C5A52E" w14:textId="56FB04BF" w:rsidR="00FA2AFC" w:rsidRPr="00521765" w:rsidRDefault="00FA2AFC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521765">
        <w:rPr>
          <w:rFonts w:cs="Arial"/>
          <w:sz w:val="20"/>
          <w:szCs w:val="20"/>
        </w:rPr>
        <w:t>Quelle (z. B. Website/Zeitschrift/App): _________________</w:t>
      </w:r>
      <w:r w:rsidR="00521765">
        <w:rPr>
          <w:rFonts w:cs="Arial"/>
          <w:sz w:val="20"/>
          <w:szCs w:val="20"/>
        </w:rPr>
        <w:t>_____________</w:t>
      </w:r>
      <w:r w:rsidRPr="00521765">
        <w:rPr>
          <w:rFonts w:cs="Arial"/>
          <w:sz w:val="20"/>
          <w:szCs w:val="20"/>
        </w:rPr>
        <w:t>_</w:t>
      </w:r>
      <w:r w:rsidR="00521765">
        <w:rPr>
          <w:rFonts w:cs="Arial"/>
          <w:sz w:val="20"/>
          <w:szCs w:val="20"/>
        </w:rPr>
        <w:t>____</w:t>
      </w:r>
      <w:r w:rsidRPr="00521765">
        <w:rPr>
          <w:rFonts w:cs="Arial"/>
          <w:sz w:val="20"/>
          <w:szCs w:val="20"/>
        </w:rPr>
        <w:t>____</w:t>
      </w:r>
    </w:p>
    <w:p w14:paraId="409B01D8" w14:textId="77777777" w:rsidR="00FA2AFC" w:rsidRPr="00521765" w:rsidRDefault="00FA2AFC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</w:p>
    <w:p w14:paraId="465ECB46" w14:textId="6D6B1895" w:rsidR="00FA2AFC" w:rsidRPr="00521765" w:rsidRDefault="00FA2AFC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521765">
        <w:rPr>
          <w:rStyle w:val="Fett"/>
          <w:rFonts w:cs="Arial"/>
          <w:sz w:val="20"/>
          <w:szCs w:val="20"/>
        </w:rPr>
        <w:t>Drei Sätze zur Nachricht</w:t>
      </w:r>
    </w:p>
    <w:p w14:paraId="3DA9161F" w14:textId="3FFF8FB5" w:rsidR="00FA2AFC" w:rsidRPr="00521765" w:rsidRDefault="00FA2AFC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521765">
        <w:rPr>
          <w:rFonts w:cs="Arial"/>
          <w:sz w:val="20"/>
          <w:szCs w:val="20"/>
        </w:rPr>
        <w:t xml:space="preserve">Satz 1: </w:t>
      </w:r>
      <w:r w:rsidRPr="00521765">
        <w:rPr>
          <w:rStyle w:val="Fett"/>
          <w:rFonts w:cs="Arial"/>
          <w:b w:val="0"/>
          <w:bCs w:val="0"/>
          <w:sz w:val="20"/>
          <w:szCs w:val="20"/>
        </w:rPr>
        <w:t>Worum geht es?</w:t>
      </w:r>
      <w:r w:rsidRPr="00521765">
        <w:rPr>
          <w:rFonts w:cs="Arial"/>
          <w:sz w:val="20"/>
          <w:szCs w:val="20"/>
        </w:rPr>
        <w:br/>
      </w:r>
      <w:r w:rsidR="00521765" w:rsidRPr="00521765">
        <w:rPr>
          <w:rFonts w:cs="Arial"/>
          <w:sz w:val="20"/>
          <w:szCs w:val="20"/>
        </w:rPr>
        <w:sym w:font="Wingdings" w:char="F0E0"/>
      </w:r>
      <w:r w:rsidR="00521765">
        <w:rPr>
          <w:rFonts w:cs="Arial"/>
          <w:sz w:val="20"/>
          <w:szCs w:val="20"/>
        </w:rPr>
        <w:t xml:space="preserve"> </w:t>
      </w:r>
      <w:r w:rsidRPr="00521765">
        <w:rPr>
          <w:rFonts w:cs="Arial"/>
          <w:sz w:val="20"/>
          <w:szCs w:val="20"/>
        </w:rPr>
        <w:t>„In dieser Nachricht geht es um …“</w:t>
      </w:r>
    </w:p>
    <w:p w14:paraId="22224733" w14:textId="77777777" w:rsidR="00521765" w:rsidRDefault="00521765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</w:p>
    <w:p w14:paraId="1AC26700" w14:textId="39238140" w:rsidR="00FA2AFC" w:rsidRPr="00521765" w:rsidRDefault="00FA2AFC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521765">
        <w:rPr>
          <w:rFonts w:cs="Arial"/>
          <w:sz w:val="20"/>
          <w:szCs w:val="20"/>
        </w:rPr>
        <w:t xml:space="preserve">Satz 2: </w:t>
      </w:r>
      <w:r w:rsidRPr="00521765">
        <w:rPr>
          <w:rStyle w:val="Fett"/>
          <w:rFonts w:cs="Arial"/>
          <w:b w:val="0"/>
          <w:bCs w:val="0"/>
          <w:sz w:val="20"/>
          <w:szCs w:val="20"/>
        </w:rPr>
        <w:t>Warum ist das eine gute Nachricht?</w:t>
      </w:r>
      <w:r w:rsidRPr="00521765">
        <w:rPr>
          <w:rFonts w:cs="Arial"/>
          <w:sz w:val="20"/>
          <w:szCs w:val="20"/>
        </w:rPr>
        <w:br/>
      </w:r>
      <w:r w:rsidR="00521765" w:rsidRPr="00521765">
        <w:rPr>
          <w:rFonts w:cs="Arial"/>
          <w:sz w:val="20"/>
          <w:szCs w:val="20"/>
        </w:rPr>
        <w:sym w:font="Wingdings" w:char="F0E0"/>
      </w:r>
      <w:r w:rsidRPr="00521765">
        <w:rPr>
          <w:rFonts w:cs="Arial"/>
          <w:sz w:val="20"/>
          <w:szCs w:val="20"/>
        </w:rPr>
        <w:t xml:space="preserve"> „Sie ist positiv, weil … (z. B. jemandem geholfen wird / ein Problem gelöst wird / etwas Neues gelingt).“</w:t>
      </w:r>
    </w:p>
    <w:p w14:paraId="0B45C9FF" w14:textId="77777777" w:rsidR="00521765" w:rsidRDefault="00521765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</w:p>
    <w:p w14:paraId="2EF62645" w14:textId="181225EE" w:rsidR="00FA2AFC" w:rsidRPr="00521765" w:rsidRDefault="00FA2AFC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521765">
        <w:rPr>
          <w:rFonts w:cs="Arial"/>
          <w:sz w:val="20"/>
          <w:szCs w:val="20"/>
        </w:rPr>
        <w:t xml:space="preserve">Satz 3: </w:t>
      </w:r>
      <w:r w:rsidRPr="00521765">
        <w:rPr>
          <w:rStyle w:val="Fett"/>
          <w:rFonts w:cs="Arial"/>
          <w:b w:val="0"/>
          <w:bCs w:val="0"/>
          <w:sz w:val="20"/>
          <w:szCs w:val="20"/>
        </w:rPr>
        <w:t>Warum hast du sie ausgewählt / wie fühlst du dich dabei?</w:t>
      </w:r>
      <w:r w:rsidRPr="00521765">
        <w:rPr>
          <w:rFonts w:cs="Arial"/>
          <w:sz w:val="20"/>
          <w:szCs w:val="20"/>
        </w:rPr>
        <w:br/>
      </w:r>
      <w:r w:rsidR="00521765" w:rsidRPr="00521765">
        <w:rPr>
          <w:rFonts w:cs="Arial"/>
          <w:sz w:val="20"/>
          <w:szCs w:val="20"/>
        </w:rPr>
        <w:sym w:font="Wingdings" w:char="F0E0"/>
      </w:r>
      <w:r w:rsidRPr="00521765">
        <w:rPr>
          <w:rFonts w:cs="Arial"/>
          <w:sz w:val="20"/>
          <w:szCs w:val="20"/>
        </w:rPr>
        <w:t xml:space="preserve"> „Ich habe sie ausgesucht, weil … / Wenn ich das lese, fühle ich mich …“</w:t>
      </w:r>
    </w:p>
    <w:p w14:paraId="5EEEEC40" w14:textId="77777777" w:rsidR="00FA2AFC" w:rsidRPr="00521765" w:rsidRDefault="00FA2AFC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</w:p>
    <w:p w14:paraId="3426F28B" w14:textId="46A5BA75" w:rsidR="00FA2AFC" w:rsidRPr="00521765" w:rsidRDefault="00FA2AFC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521765">
        <w:rPr>
          <w:rStyle w:val="Fett"/>
          <w:rFonts w:cs="Arial"/>
          <w:sz w:val="20"/>
          <w:szCs w:val="20"/>
        </w:rPr>
        <w:t>Unterschied zu schlechten Nachrichten – Denkhilfe</w:t>
      </w:r>
    </w:p>
    <w:p w14:paraId="5533914A" w14:textId="77777777" w:rsidR="00FA2AFC" w:rsidRPr="00521765" w:rsidRDefault="00FA2AFC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521765">
        <w:rPr>
          <w:rFonts w:cs="Arial"/>
          <w:sz w:val="20"/>
          <w:szCs w:val="20"/>
        </w:rPr>
        <w:t xml:space="preserve">Macht die Nachricht eher </w:t>
      </w:r>
      <w:r w:rsidRPr="00521765">
        <w:rPr>
          <w:rStyle w:val="Fett"/>
          <w:rFonts w:cs="Arial"/>
          <w:b w:val="0"/>
          <w:bCs w:val="0"/>
          <w:sz w:val="20"/>
          <w:szCs w:val="20"/>
        </w:rPr>
        <w:t>Hoffnung</w:t>
      </w:r>
      <w:r w:rsidRPr="00521765">
        <w:rPr>
          <w:rFonts w:cs="Arial"/>
          <w:sz w:val="20"/>
          <w:szCs w:val="20"/>
        </w:rPr>
        <w:t xml:space="preserve"> statt Angst?</w:t>
      </w:r>
    </w:p>
    <w:p w14:paraId="3659B912" w14:textId="77777777" w:rsidR="00FA2AFC" w:rsidRPr="00521765" w:rsidRDefault="00FA2AFC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521765">
        <w:rPr>
          <w:rFonts w:cs="Arial"/>
          <w:sz w:val="20"/>
          <w:szCs w:val="20"/>
        </w:rPr>
        <w:t xml:space="preserve">Passiert etwas </w:t>
      </w:r>
      <w:r w:rsidRPr="00521765">
        <w:rPr>
          <w:rStyle w:val="Fett"/>
          <w:rFonts w:cs="Arial"/>
          <w:b w:val="0"/>
          <w:bCs w:val="0"/>
          <w:sz w:val="20"/>
          <w:szCs w:val="20"/>
        </w:rPr>
        <w:t>Gutes</w:t>
      </w:r>
      <w:r w:rsidRPr="00521765">
        <w:rPr>
          <w:rFonts w:cs="Arial"/>
          <w:sz w:val="20"/>
          <w:szCs w:val="20"/>
        </w:rPr>
        <w:t xml:space="preserve"> (Hilfe, Erfolg, Lösung) statt Unfall/Krieg/Katastrophe?</w:t>
      </w:r>
    </w:p>
    <w:p w14:paraId="2B1DC4AD" w14:textId="77777777" w:rsidR="00FA2AFC" w:rsidRPr="00521765" w:rsidRDefault="00FA2AFC" w:rsidP="00521765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521765">
        <w:rPr>
          <w:rFonts w:cs="Arial"/>
          <w:sz w:val="20"/>
          <w:szCs w:val="20"/>
        </w:rPr>
        <w:t xml:space="preserve">Löst sie bei dir eher </w:t>
      </w:r>
      <w:r w:rsidRPr="00521765">
        <w:rPr>
          <w:rStyle w:val="Fett"/>
          <w:rFonts w:cs="Arial"/>
          <w:b w:val="0"/>
          <w:bCs w:val="0"/>
          <w:sz w:val="20"/>
          <w:szCs w:val="20"/>
        </w:rPr>
        <w:t>positive Gefühle</w:t>
      </w:r>
      <w:r w:rsidRPr="00521765">
        <w:rPr>
          <w:rFonts w:cs="Arial"/>
          <w:sz w:val="20"/>
          <w:szCs w:val="20"/>
        </w:rPr>
        <w:t xml:space="preserve"> aus (Freude, Erleichterung, Stolz)?</w:t>
      </w:r>
    </w:p>
    <w:p w14:paraId="1039A50D" w14:textId="77777777" w:rsidR="003A7C35" w:rsidRPr="00521765" w:rsidRDefault="003A7C35" w:rsidP="00521765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sectPr w:rsidR="003A7C35" w:rsidRPr="00521765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95F0B2" w14:textId="77777777" w:rsidR="007216CD" w:rsidRDefault="007216CD" w:rsidP="003A7C35">
      <w:pPr>
        <w:spacing w:after="0" w:line="240" w:lineRule="auto"/>
      </w:pPr>
      <w:r>
        <w:separator/>
      </w:r>
    </w:p>
  </w:endnote>
  <w:endnote w:type="continuationSeparator" w:id="0">
    <w:p w14:paraId="06375746" w14:textId="77777777" w:rsidR="007216CD" w:rsidRDefault="007216CD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32F3CB" w14:textId="0DC2099C" w:rsidR="003A7C35" w:rsidRPr="003A7C35" w:rsidRDefault="00685FD6" w:rsidP="00521765">
    <w:pPr>
      <w:spacing w:after="0" w:line="259" w:lineRule="auto"/>
      <w:ind w:left="0" w:right="7086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1C4CF7FB" wp14:editId="245B24CD">
          <wp:simplePos x="0" y="0"/>
          <wp:positionH relativeFrom="column">
            <wp:posOffset>145577</wp:posOffset>
          </wp:positionH>
          <wp:positionV relativeFrom="paragraph">
            <wp:posOffset>11430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4C5DF1"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839C643" wp14:editId="47990BB7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682941846" name="Rechteck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873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61C9AAA6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7839C643" id="Rechteck 5" o:spid="_x0000_s1026" style="position:absolute;margin-left:99.2pt;margin-top:794.5pt;width:394.35pt;height:25.0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873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61C9AAA6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21765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4C5DF1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1B1C06E" wp14:editId="7798F713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172846694" name="Rechteck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90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12609BED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31B1C06E" id="Rechteck 3" o:spid="_x0000_s1027" style="position:absolute;margin-left:99.2pt;margin-top:794.5pt;width:394.35pt;height:25.0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90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12609BED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4C5DF1"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09D5675" wp14:editId="2ED53552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1209674656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7747683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09478502" w14:textId="77777777" w:rsidR="003A7C35" w:rsidRPr="0081107C" w:rsidRDefault="003A7C35" w:rsidP="003A7C35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309D5675" id="Rechteck 1" o:spid="_x0000_s1028" style="position:absolute;margin-left:99.2pt;margin-top:794.5pt;width:394.35pt;height:25.0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7747683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09478502" w14:textId="77777777" w:rsidR="003A7C35" w:rsidRPr="0081107C" w:rsidRDefault="003A7C35" w:rsidP="003A7C35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5DA825" w14:textId="77777777" w:rsidR="007216CD" w:rsidRDefault="007216CD" w:rsidP="003A7C35">
      <w:pPr>
        <w:spacing w:after="0" w:line="240" w:lineRule="auto"/>
      </w:pPr>
      <w:r>
        <w:separator/>
      </w:r>
    </w:p>
  </w:footnote>
  <w:footnote w:type="continuationSeparator" w:id="0">
    <w:p w14:paraId="2F23D47F" w14:textId="77777777" w:rsidR="007216CD" w:rsidRDefault="007216CD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6F9E12" w14:textId="4FEA6F18" w:rsidR="00685FD6" w:rsidRDefault="00C753C6" w:rsidP="00FA2AFC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5F97E4AE" wp14:editId="23D516A1">
          <wp:simplePos x="0" y="0"/>
          <wp:positionH relativeFrom="column">
            <wp:posOffset>4032885</wp:posOffset>
          </wp:positionH>
          <wp:positionV relativeFrom="paragraph">
            <wp:posOffset>-393538</wp:posOffset>
          </wp:positionV>
          <wp:extent cx="571500" cy="571500"/>
          <wp:effectExtent l="0" t="0" r="0" b="0"/>
          <wp:wrapTight wrapText="bothSides">
            <wp:wrapPolygon edited="0">
              <wp:start x="0" y="0"/>
              <wp:lineTo x="0" y="20880"/>
              <wp:lineTo x="20880" y="20880"/>
              <wp:lineTo x="20880" y="0"/>
              <wp:lineTo x="0" y="0"/>
            </wp:wrapPolygon>
          </wp:wrapTight>
          <wp:docPr id="4" name="Grafik 3" descr="qr_erklaers-doomscrolling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erklaers-doomscrolling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C5DF1"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FE3945E" wp14:editId="3CCB3294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932316697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EEE7B9D" id="Rechteck 7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0EA6820A" wp14:editId="24D7635F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760BEDA7" wp14:editId="42A91E12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521765">
      <w:rPr>
        <w:sz w:val="20"/>
        <w:szCs w:val="20"/>
      </w:rPr>
      <w:t>4</w:t>
    </w:r>
    <w:r w:rsidR="00685FD6" w:rsidRPr="002D4E32">
      <w:rPr>
        <w:sz w:val="20"/>
        <w:szCs w:val="20"/>
      </w:rPr>
      <w:t xml:space="preserve">: </w:t>
    </w:r>
    <w:r w:rsidR="00FA2AFC">
      <w:rPr>
        <w:sz w:val="20"/>
        <w:szCs w:val="20"/>
      </w:rPr>
      <w:t>Wahlaufgabe „Gute Nachrichten“</w:t>
    </w:r>
  </w:p>
  <w:p w14:paraId="320FC25A" w14:textId="3596C216" w:rsidR="00685FD6" w:rsidRPr="00000978" w:rsidRDefault="004C5DF1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4A9C745F" wp14:editId="47B63EDF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1189049490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4060 w 4545000"/>
                          <a:gd name="T2" fmla="*/ 0 60000 65536"/>
                          <a:gd name="T3" fmla="*/ 0 60000 65536"/>
                          <a:gd name="T4" fmla="*/ 0 w 4545000"/>
                          <a:gd name="T5" fmla="*/ 4545000 w 4545000"/>
                        </a:gdLst>
                        <a:ahLst/>
                        <a:cxnLst>
                          <a:cxn ang="T2">
                            <a:pos x="T0" y="0"/>
                          </a:cxn>
                          <a:cxn ang="T3">
                            <a:pos x="T1" y="0"/>
                          </a:cxn>
                        </a:cxnLst>
                        <a:rect l="T4" t="0" r="T5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73B598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" path="m,l4545000,e" filled="f" strokecolor="#909191" strokeweight="1.25pt">
              <v:stroke miterlimit="1" joinstyle="miter"/>
              <v:path arrowok="t" o:connecttype="custom" o:connectlocs="0,0;4543120,0" o:connectangles="0,0" textboxrect="0,0,4545000,0"/>
            </v:shape>
          </w:pict>
        </mc:Fallback>
      </mc:AlternateContent>
    </w:r>
  </w:p>
  <w:p w14:paraId="219FB7D0" w14:textId="5445F4F1" w:rsidR="00C753C6" w:rsidRDefault="00C753C6" w:rsidP="00685FD6">
    <w:pPr>
      <w:pStyle w:val="ArialBeschreibunggrau"/>
      <w:ind w:firstLine="132"/>
    </w:pPr>
    <w:proofErr w:type="spellStart"/>
    <w:r>
      <w:t>Erklär’s</w:t>
    </w:r>
    <w:proofErr w:type="spellEnd"/>
    <w:r>
      <w:t xml:space="preserve"> mir</w:t>
    </w:r>
    <w:r w:rsidR="00200DF4">
      <w:t xml:space="preserve"> </w:t>
    </w:r>
    <w:r w:rsidR="00CF08A5">
      <w:rPr>
        <w:rFonts w:ascii="TheSans C5 ExtraBold" w:hAnsi="TheSans C5 ExtraBold"/>
      </w:rPr>
      <w:t>⋅</w:t>
    </w:r>
    <w:r>
      <w:rPr>
        <w:rFonts w:ascii="TheSans C5 ExtraBold" w:hAnsi="TheSans C5 ExtraBold"/>
      </w:rPr>
      <w:t xml:space="preserve"> </w:t>
    </w:r>
    <w:r>
      <w:t xml:space="preserve">Was ist Doomscrolling? </w:t>
    </w:r>
  </w:p>
  <w:p w14:paraId="075B5FA0" w14:textId="77777777" w:rsidR="00685FD6" w:rsidRPr="00C753C6" w:rsidRDefault="00C753C6" w:rsidP="00685FD6">
    <w:pPr>
      <w:pStyle w:val="ArialBeschreibunggrau"/>
      <w:ind w:firstLine="132"/>
      <w:rPr>
        <w:szCs w:val="16"/>
      </w:rPr>
    </w:pPr>
    <w:r w:rsidRPr="00C753C6">
      <w:rPr>
        <w:rFonts w:eastAsiaTheme="minorHAnsi" w:cs="Arial"/>
        <w:szCs w:val="16"/>
      </w:rPr>
      <w:t>www.planet-schule.de/x/erklaers-doomscrolling</w:t>
    </w:r>
  </w:p>
  <w:p w14:paraId="577029AB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04FB7195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21E2F"/>
    <w:multiLevelType w:val="multilevel"/>
    <w:tmpl w:val="6532C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547E5F"/>
    <w:multiLevelType w:val="multilevel"/>
    <w:tmpl w:val="A866C0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3007C0E"/>
    <w:multiLevelType w:val="multilevel"/>
    <w:tmpl w:val="D6307F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51D5C78"/>
    <w:multiLevelType w:val="multilevel"/>
    <w:tmpl w:val="40EE6F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83C07F7"/>
    <w:multiLevelType w:val="hybridMultilevel"/>
    <w:tmpl w:val="A092A306"/>
    <w:lvl w:ilvl="0" w:tplc="6986CA48">
      <w:numFmt w:val="bullet"/>
      <w:lvlText w:val=""/>
      <w:lvlJc w:val="left"/>
      <w:pPr>
        <w:ind w:left="492" w:hanging="360"/>
      </w:pPr>
      <w:rPr>
        <w:rFonts w:ascii="Symbol" w:eastAsia="TheSans C5 SemiLight" w:hAnsi="Symbol" w:cs="TheSans C5 SemiLight" w:hint="default"/>
        <w:color w:val="00347D"/>
      </w:rPr>
    </w:lvl>
    <w:lvl w:ilvl="1" w:tplc="04070003" w:tentative="1">
      <w:start w:val="1"/>
      <w:numFmt w:val="bullet"/>
      <w:lvlText w:val="o"/>
      <w:lvlJc w:val="left"/>
      <w:pPr>
        <w:ind w:left="121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3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5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7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9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1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3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52" w:hanging="360"/>
      </w:pPr>
      <w:rPr>
        <w:rFonts w:ascii="Wingdings" w:hAnsi="Wingdings" w:hint="default"/>
      </w:rPr>
    </w:lvl>
  </w:abstractNum>
  <w:abstractNum w:abstractNumId="5" w15:restartNumberingAfterBreak="0">
    <w:nsid w:val="4A1122EC"/>
    <w:multiLevelType w:val="multilevel"/>
    <w:tmpl w:val="D1BA47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18343E8"/>
    <w:multiLevelType w:val="hybridMultilevel"/>
    <w:tmpl w:val="C5249DD4"/>
    <w:lvl w:ilvl="0" w:tplc="94587DF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56A37918"/>
    <w:multiLevelType w:val="hybridMultilevel"/>
    <w:tmpl w:val="6D049706"/>
    <w:lvl w:ilvl="0" w:tplc="139A4E7C">
      <w:start w:val="1"/>
      <w:numFmt w:val="bullet"/>
      <w:lvlText w:val="-"/>
      <w:lvlJc w:val="left"/>
      <w:pPr>
        <w:ind w:left="502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8" w15:restartNumberingAfterBreak="0">
    <w:nsid w:val="5E6C23D0"/>
    <w:multiLevelType w:val="multilevel"/>
    <w:tmpl w:val="4FA6F8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0DE6F46"/>
    <w:multiLevelType w:val="hybridMultilevel"/>
    <w:tmpl w:val="3592720A"/>
    <w:lvl w:ilvl="0" w:tplc="04070001">
      <w:start w:val="1"/>
      <w:numFmt w:val="bullet"/>
      <w:lvlText w:val=""/>
      <w:lvlJc w:val="left"/>
      <w:pPr>
        <w:ind w:left="85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num w:numId="1" w16cid:durableId="1484619048">
    <w:abstractNumId w:val="6"/>
  </w:num>
  <w:num w:numId="2" w16cid:durableId="1637640557">
    <w:abstractNumId w:val="3"/>
  </w:num>
  <w:num w:numId="3" w16cid:durableId="1518348871">
    <w:abstractNumId w:val="5"/>
  </w:num>
  <w:num w:numId="4" w16cid:durableId="2005817868">
    <w:abstractNumId w:val="2"/>
  </w:num>
  <w:num w:numId="5" w16cid:durableId="617033013">
    <w:abstractNumId w:val="1"/>
  </w:num>
  <w:num w:numId="6" w16cid:durableId="314452099">
    <w:abstractNumId w:val="0"/>
  </w:num>
  <w:num w:numId="7" w16cid:durableId="1660108084">
    <w:abstractNumId w:val="8"/>
  </w:num>
  <w:num w:numId="8" w16cid:durableId="1292976738">
    <w:abstractNumId w:val="9"/>
  </w:num>
  <w:num w:numId="9" w16cid:durableId="1298683243">
    <w:abstractNumId w:val="4"/>
  </w:num>
  <w:num w:numId="10" w16cid:durableId="12919807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3AE"/>
    <w:rsid w:val="000C5BEC"/>
    <w:rsid w:val="001773CA"/>
    <w:rsid w:val="00200DF4"/>
    <w:rsid w:val="00281DDB"/>
    <w:rsid w:val="00335E90"/>
    <w:rsid w:val="003552F1"/>
    <w:rsid w:val="00367298"/>
    <w:rsid w:val="003A7C35"/>
    <w:rsid w:val="00462615"/>
    <w:rsid w:val="00464A67"/>
    <w:rsid w:val="004C5DF1"/>
    <w:rsid w:val="00521765"/>
    <w:rsid w:val="0052199E"/>
    <w:rsid w:val="00560917"/>
    <w:rsid w:val="0060637E"/>
    <w:rsid w:val="00685FD6"/>
    <w:rsid w:val="006B0403"/>
    <w:rsid w:val="006F2769"/>
    <w:rsid w:val="007216CD"/>
    <w:rsid w:val="00751706"/>
    <w:rsid w:val="007B436A"/>
    <w:rsid w:val="007E5E87"/>
    <w:rsid w:val="008B0864"/>
    <w:rsid w:val="008C5CBF"/>
    <w:rsid w:val="0097457B"/>
    <w:rsid w:val="00980E90"/>
    <w:rsid w:val="00A1492B"/>
    <w:rsid w:val="00AA60EB"/>
    <w:rsid w:val="00B933C3"/>
    <w:rsid w:val="00C111CB"/>
    <w:rsid w:val="00C753C6"/>
    <w:rsid w:val="00CF08A5"/>
    <w:rsid w:val="00D803AE"/>
    <w:rsid w:val="00DA0E41"/>
    <w:rsid w:val="00EF0C1D"/>
    <w:rsid w:val="00FA2AFC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7CAD99"/>
  <w15:docId w15:val="{9FDFF33C-248C-F945-BA68-08BFB9EBA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StandardWeb">
    <w:name w:val="Normal (Web)"/>
    <w:basedOn w:val="Standard"/>
    <w:uiPriority w:val="99"/>
    <w:unhideWhenUsed/>
    <w:rsid w:val="00FA2AFC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  <w:style w:type="character" w:styleId="Fett">
    <w:name w:val="Strong"/>
    <w:basedOn w:val="Absatz-Standardschriftart"/>
    <w:uiPriority w:val="22"/>
    <w:qFormat/>
    <w:rsid w:val="00FA2AF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rie\Dropbox\20251023_datensicherung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72CED3-55C7-4B8D-9AA5-0A18FAFB02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273</Words>
  <Characters>1721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⋅ Doomscrolling</dc:title>
  <dc:creator>planet schule</dc:creator>
  <cp:lastModifiedBy>Martina Frietsch</cp:lastModifiedBy>
  <cp:revision>4</cp:revision>
  <dcterms:created xsi:type="dcterms:W3CDTF">2025-12-03T20:33:00Z</dcterms:created>
  <dcterms:modified xsi:type="dcterms:W3CDTF">2025-12-09T14:09:00Z</dcterms:modified>
</cp:coreProperties>
</file>