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5444A2" w14:textId="77777777" w:rsidR="00685FD6" w:rsidRDefault="00685FD6" w:rsidP="005E60CC">
      <w:pPr>
        <w:pStyle w:val="ArialTitelgrau"/>
        <w:rPr>
          <w:sz w:val="20"/>
          <w:szCs w:val="20"/>
        </w:rPr>
      </w:pPr>
    </w:p>
    <w:p w14:paraId="000D7F5D" w14:textId="77777777" w:rsidR="00C2201E" w:rsidRDefault="00C2201E" w:rsidP="00C2201E">
      <w:pPr>
        <w:pStyle w:val="TheSansText"/>
        <w:ind w:left="142" w:firstLine="0"/>
      </w:pPr>
      <w:r w:rsidRPr="00BF3E71">
        <w:rPr>
          <w:rFonts w:ascii="Arial" w:eastAsia="TheSans C5" w:hAnsi="Arial" w:cs="TheSans C5"/>
          <w:b/>
          <w:bCs/>
          <w:sz w:val="44"/>
        </w:rPr>
        <w:t>Supertipps gegen Doomscrollin</w:t>
      </w:r>
      <w:r>
        <w:rPr>
          <w:rFonts w:ascii="Arial" w:eastAsia="TheSans C5" w:hAnsi="Arial" w:cs="TheSans C5"/>
          <w:b/>
          <w:bCs/>
          <w:sz w:val="44"/>
        </w:rPr>
        <w:t>g</w:t>
      </w:r>
    </w:p>
    <w:p w14:paraId="20DBBC73" w14:textId="77777777" w:rsidR="00C2201E" w:rsidRDefault="00C2201E" w:rsidP="00C2201E">
      <w:pPr>
        <w:pStyle w:val="TheSansText"/>
        <w:ind w:left="0" w:firstLine="0"/>
      </w:pPr>
    </w:p>
    <w:p w14:paraId="28D93AF5" w14:textId="50D3ADF2" w:rsidR="00C2201E" w:rsidRPr="0089276D" w:rsidRDefault="00C2201E" w:rsidP="00C2201E">
      <w:pPr>
        <w:pStyle w:val="ArialText"/>
        <w:ind w:firstLine="0"/>
        <w:rPr>
          <w:rFonts w:cs="Arial"/>
          <w:sz w:val="20"/>
          <w:szCs w:val="20"/>
        </w:rPr>
      </w:pPr>
      <w:r w:rsidRPr="0089276D">
        <w:rPr>
          <w:rFonts w:cs="Arial"/>
          <w:b/>
          <w:bCs/>
          <w:sz w:val="20"/>
          <w:szCs w:val="20"/>
        </w:rPr>
        <w:t>1.</w:t>
      </w:r>
      <w:r w:rsidRPr="0089276D">
        <w:rPr>
          <w:rFonts w:cs="Arial"/>
          <w:sz w:val="20"/>
          <w:szCs w:val="20"/>
        </w:rPr>
        <w:t xml:space="preserve"> Schaut euch </w:t>
      </w:r>
      <w:r>
        <w:rPr>
          <w:rFonts w:cs="Arial"/>
          <w:sz w:val="20"/>
          <w:szCs w:val="20"/>
        </w:rPr>
        <w:t>den Film</w:t>
      </w:r>
      <w:r w:rsidR="00DB610E">
        <w:rPr>
          <w:rFonts w:cs="Arial"/>
          <w:sz w:val="20"/>
          <w:szCs w:val="20"/>
        </w:rPr>
        <w:t xml:space="preserve"> an (</w:t>
      </w:r>
      <w:r>
        <w:rPr>
          <w:rFonts w:cs="Arial"/>
          <w:sz w:val="20"/>
          <w:szCs w:val="20"/>
        </w:rPr>
        <w:t>Min.</w:t>
      </w:r>
      <w:r w:rsidRPr="0089276D">
        <w:rPr>
          <w:rFonts w:cs="Arial"/>
          <w:sz w:val="20"/>
          <w:szCs w:val="20"/>
        </w:rPr>
        <w:t xml:space="preserve"> 1:33-2:48</w:t>
      </w:r>
      <w:r w:rsidR="00DB610E">
        <w:rPr>
          <w:rFonts w:cs="Arial"/>
          <w:sz w:val="20"/>
          <w:szCs w:val="20"/>
        </w:rPr>
        <w:t>)</w:t>
      </w:r>
      <w:r w:rsidRPr="0089276D">
        <w:rPr>
          <w:rFonts w:cs="Arial"/>
          <w:sz w:val="20"/>
          <w:szCs w:val="20"/>
        </w:rPr>
        <w:t xml:space="preserve">. </w:t>
      </w:r>
    </w:p>
    <w:p w14:paraId="30B78C71" w14:textId="77777777" w:rsidR="00C2201E" w:rsidRDefault="00C2201E" w:rsidP="00C2201E">
      <w:pPr>
        <w:pStyle w:val="ArialText"/>
        <w:ind w:firstLine="0"/>
        <w:rPr>
          <w:rFonts w:cs="Arial"/>
          <w:b/>
          <w:bCs/>
          <w:color w:val="003480"/>
          <w:sz w:val="20"/>
          <w:szCs w:val="20"/>
        </w:rPr>
      </w:pPr>
    </w:p>
    <w:p w14:paraId="0C9390D0" w14:textId="77777777" w:rsidR="00C2201E" w:rsidRPr="0089276D" w:rsidRDefault="00C2201E" w:rsidP="00C2201E">
      <w:pPr>
        <w:pStyle w:val="ArialText"/>
        <w:ind w:firstLine="0"/>
        <w:rPr>
          <w:rFonts w:eastAsia="Calibri" w:cs="Arial"/>
          <w:noProof/>
          <w:color w:val="003480"/>
          <w:sz w:val="20"/>
          <w:szCs w:val="20"/>
        </w:rPr>
      </w:pPr>
      <w:r w:rsidRPr="0089276D">
        <w:rPr>
          <w:rFonts w:cs="Arial"/>
          <w:b/>
          <w:bCs/>
          <w:color w:val="003480"/>
          <w:sz w:val="20"/>
          <w:szCs w:val="20"/>
        </w:rPr>
        <w:t>1a.</w:t>
      </w:r>
      <w:r w:rsidRPr="0089276D">
        <w:rPr>
          <w:rFonts w:cs="Arial"/>
          <w:color w:val="003480"/>
          <w:sz w:val="20"/>
          <w:szCs w:val="20"/>
        </w:rPr>
        <w:t xml:space="preserve"> Benenne den Tipp 1: __________________________________________________________</w:t>
      </w:r>
    </w:p>
    <w:p w14:paraId="1427332A" w14:textId="77777777" w:rsidR="00C2201E" w:rsidRDefault="00C2201E" w:rsidP="00C2201E">
      <w:pPr>
        <w:pStyle w:val="ArialText"/>
        <w:ind w:firstLine="0"/>
        <w:rPr>
          <w:rFonts w:cs="Arial"/>
          <w:b/>
          <w:bCs/>
          <w:color w:val="003480"/>
          <w:sz w:val="20"/>
          <w:szCs w:val="20"/>
        </w:rPr>
      </w:pPr>
    </w:p>
    <w:p w14:paraId="3EE27D31" w14:textId="77777777" w:rsidR="00C2201E" w:rsidRPr="0089276D" w:rsidRDefault="00C2201E" w:rsidP="00C2201E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b/>
          <w:bCs/>
          <w:color w:val="003480"/>
          <w:sz w:val="20"/>
          <w:szCs w:val="20"/>
        </w:rPr>
        <w:t>1b</w:t>
      </w:r>
      <w:r w:rsidRPr="0089276D">
        <w:rPr>
          <w:rFonts w:cs="Arial"/>
          <w:color w:val="003480"/>
          <w:sz w:val="20"/>
          <w:szCs w:val="20"/>
        </w:rPr>
        <w:t xml:space="preserve">. Fülle die Lücken mit den richtigen Lösungen aus dem Video aus. </w:t>
      </w:r>
    </w:p>
    <w:p w14:paraId="11E99DB7" w14:textId="77777777" w:rsidR="00C2201E" w:rsidRPr="0089276D" w:rsidRDefault="00C2201E" w:rsidP="00C2201E">
      <w:pPr>
        <w:pStyle w:val="ArialText"/>
        <w:ind w:firstLine="0"/>
        <w:rPr>
          <w:rFonts w:cs="Arial"/>
          <w:color w:val="003480"/>
          <w:sz w:val="20"/>
          <w:szCs w:val="20"/>
        </w:rPr>
      </w:pPr>
    </w:p>
    <w:p w14:paraId="4A5431F3" w14:textId="77777777" w:rsidR="00C2201E" w:rsidRPr="0089276D" w:rsidRDefault="00C2201E" w:rsidP="00DB610E">
      <w:pPr>
        <w:pStyle w:val="ArialText"/>
        <w:spacing w:after="120"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>„Wenn ich am Esstisch sitze, ist bei uns die ________ _______________ _____.“</w:t>
      </w:r>
    </w:p>
    <w:p w14:paraId="1B0D0129" w14:textId="5C633228" w:rsidR="00C2201E" w:rsidRPr="0089276D" w:rsidRDefault="00C2201E" w:rsidP="00DB610E">
      <w:pPr>
        <w:pStyle w:val="ArialText"/>
        <w:spacing w:after="120"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>„Damit es mich beim _</w:t>
      </w:r>
      <w:r w:rsidR="00FB7D01">
        <w:rPr>
          <w:rFonts w:cs="Arial"/>
          <w:color w:val="003480"/>
          <w:sz w:val="20"/>
          <w:szCs w:val="20"/>
        </w:rPr>
        <w:t>____</w:t>
      </w:r>
      <w:r w:rsidRPr="0089276D">
        <w:rPr>
          <w:rFonts w:cs="Arial"/>
          <w:color w:val="003480"/>
          <w:sz w:val="20"/>
          <w:szCs w:val="20"/>
        </w:rPr>
        <w:t>_</w:t>
      </w:r>
      <w:r>
        <w:rPr>
          <w:rFonts w:cs="Arial"/>
          <w:color w:val="003480"/>
          <w:sz w:val="20"/>
          <w:szCs w:val="20"/>
        </w:rPr>
        <w:t>___</w:t>
      </w:r>
      <w:r w:rsidRPr="0089276D">
        <w:rPr>
          <w:rFonts w:cs="Arial"/>
          <w:color w:val="003480"/>
          <w:sz w:val="20"/>
          <w:szCs w:val="20"/>
        </w:rPr>
        <w:t>_____ nicht ablenkt</w:t>
      </w:r>
      <w:r>
        <w:rPr>
          <w:rFonts w:cs="Arial"/>
          <w:color w:val="003480"/>
          <w:sz w:val="20"/>
          <w:szCs w:val="20"/>
        </w:rPr>
        <w:t>,</w:t>
      </w:r>
      <w:r w:rsidRPr="0089276D">
        <w:rPr>
          <w:rFonts w:cs="Arial"/>
          <w:color w:val="003480"/>
          <w:sz w:val="20"/>
          <w:szCs w:val="20"/>
        </w:rPr>
        <w:t xml:space="preserve"> ___</w:t>
      </w:r>
      <w:r w:rsidR="00FB7D01">
        <w:rPr>
          <w:rFonts w:cs="Arial"/>
          <w:color w:val="003480"/>
          <w:sz w:val="20"/>
          <w:szCs w:val="20"/>
        </w:rPr>
        <w:t>____</w:t>
      </w:r>
      <w:r w:rsidRPr="0089276D">
        <w:rPr>
          <w:rFonts w:cs="Arial"/>
          <w:color w:val="003480"/>
          <w:sz w:val="20"/>
          <w:szCs w:val="20"/>
        </w:rPr>
        <w:t>____ ich es meistens aus meinem Zimmer _</w:t>
      </w:r>
      <w:r w:rsidR="00FB7D01">
        <w:rPr>
          <w:rFonts w:cs="Arial"/>
          <w:color w:val="003480"/>
          <w:sz w:val="20"/>
          <w:szCs w:val="20"/>
        </w:rPr>
        <w:t>____</w:t>
      </w:r>
      <w:r w:rsidRPr="0089276D">
        <w:rPr>
          <w:rFonts w:cs="Arial"/>
          <w:color w:val="003480"/>
          <w:sz w:val="20"/>
          <w:szCs w:val="20"/>
        </w:rPr>
        <w:t>___.“</w:t>
      </w:r>
    </w:p>
    <w:p w14:paraId="5CF2391E" w14:textId="7BE0193D" w:rsidR="00C2201E" w:rsidRPr="0089276D" w:rsidRDefault="00C2201E" w:rsidP="00DB610E">
      <w:pPr>
        <w:pStyle w:val="ArialText"/>
        <w:spacing w:after="120"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>„Ich habe __</w:t>
      </w:r>
      <w:r w:rsidR="00FB7D01">
        <w:rPr>
          <w:rFonts w:cs="Arial"/>
          <w:color w:val="003480"/>
          <w:sz w:val="20"/>
          <w:szCs w:val="20"/>
        </w:rPr>
        <w:t>__________</w:t>
      </w:r>
      <w:r w:rsidRPr="0089276D">
        <w:rPr>
          <w:rFonts w:cs="Arial"/>
          <w:color w:val="003480"/>
          <w:sz w:val="20"/>
          <w:szCs w:val="20"/>
        </w:rPr>
        <w:t>__ _______</w:t>
      </w:r>
      <w:r w:rsidR="00FB7D01">
        <w:rPr>
          <w:rFonts w:cs="Arial"/>
          <w:color w:val="003480"/>
          <w:sz w:val="20"/>
          <w:szCs w:val="20"/>
        </w:rPr>
        <w:t>___________</w:t>
      </w:r>
      <w:r w:rsidRPr="0089276D">
        <w:rPr>
          <w:rFonts w:cs="Arial"/>
          <w:color w:val="003480"/>
          <w:sz w:val="20"/>
          <w:szCs w:val="20"/>
        </w:rPr>
        <w:t xml:space="preserve">_______ </w:t>
      </w:r>
      <w:r w:rsidR="00FB7D01">
        <w:rPr>
          <w:rFonts w:cs="Arial"/>
          <w:color w:val="003480"/>
          <w:sz w:val="20"/>
          <w:szCs w:val="20"/>
        </w:rPr>
        <w:t xml:space="preserve">– </w:t>
      </w:r>
      <w:r w:rsidRPr="0089276D">
        <w:rPr>
          <w:rFonts w:cs="Arial"/>
          <w:color w:val="003480"/>
          <w:sz w:val="20"/>
          <w:szCs w:val="20"/>
        </w:rPr>
        <w:t>mehr darf ich nicht.“</w:t>
      </w:r>
    </w:p>
    <w:p w14:paraId="538608B7" w14:textId="4CF11A19" w:rsidR="00C2201E" w:rsidRPr="0089276D" w:rsidRDefault="00C2201E" w:rsidP="00DB610E">
      <w:pPr>
        <w:pStyle w:val="ArialText"/>
        <w:spacing w:after="120"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>„Meine Mutter kann das von ihrem Handy _______________ und schauen</w:t>
      </w:r>
      <w:r w:rsidR="00FB7D01">
        <w:rPr>
          <w:rFonts w:cs="Arial"/>
          <w:color w:val="003480"/>
          <w:sz w:val="20"/>
          <w:szCs w:val="20"/>
        </w:rPr>
        <w:t>,</w:t>
      </w:r>
      <w:r w:rsidRPr="0089276D">
        <w:rPr>
          <w:rFonts w:cs="Arial"/>
          <w:color w:val="003480"/>
          <w:sz w:val="20"/>
          <w:szCs w:val="20"/>
        </w:rPr>
        <w:t xml:space="preserve"> __</w:t>
      </w:r>
      <w:r w:rsidR="00FB7D01">
        <w:rPr>
          <w:rFonts w:cs="Arial"/>
          <w:color w:val="003480"/>
          <w:sz w:val="20"/>
          <w:szCs w:val="20"/>
        </w:rPr>
        <w:t>__</w:t>
      </w:r>
      <w:r w:rsidRPr="0089276D">
        <w:rPr>
          <w:rFonts w:cs="Arial"/>
          <w:color w:val="003480"/>
          <w:sz w:val="20"/>
          <w:szCs w:val="20"/>
        </w:rPr>
        <w:t>__ ___</w:t>
      </w:r>
      <w:r w:rsidR="00FB7D01">
        <w:rPr>
          <w:rFonts w:cs="Arial"/>
          <w:color w:val="003480"/>
          <w:sz w:val="20"/>
          <w:szCs w:val="20"/>
        </w:rPr>
        <w:t>__</w:t>
      </w:r>
      <w:r w:rsidRPr="0089276D">
        <w:rPr>
          <w:rFonts w:cs="Arial"/>
          <w:color w:val="003480"/>
          <w:sz w:val="20"/>
          <w:szCs w:val="20"/>
        </w:rPr>
        <w:t>___ ich dran war.“</w:t>
      </w:r>
    </w:p>
    <w:p w14:paraId="580945FF" w14:textId="6CC31B7F" w:rsidR="00C2201E" w:rsidRPr="0089276D" w:rsidRDefault="00C2201E" w:rsidP="00DB610E">
      <w:pPr>
        <w:pStyle w:val="ArialText"/>
        <w:spacing w:after="120"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>„Dies hilft mir dabei</w:t>
      </w:r>
      <w:r w:rsidR="00FB7D01">
        <w:rPr>
          <w:rFonts w:cs="Arial"/>
          <w:color w:val="003480"/>
          <w:sz w:val="20"/>
          <w:szCs w:val="20"/>
        </w:rPr>
        <w:t>,</w:t>
      </w:r>
      <w:r w:rsidRPr="0089276D">
        <w:rPr>
          <w:rFonts w:cs="Arial"/>
          <w:color w:val="003480"/>
          <w:sz w:val="20"/>
          <w:szCs w:val="20"/>
        </w:rPr>
        <w:t xml:space="preserve"> Doomscrolling ____________.“</w:t>
      </w:r>
    </w:p>
    <w:p w14:paraId="76CF2897" w14:textId="77777777" w:rsidR="00C2201E" w:rsidRPr="0089276D" w:rsidRDefault="00C2201E" w:rsidP="00DB610E">
      <w:pPr>
        <w:pStyle w:val="ArialText"/>
        <w:spacing w:after="120" w:line="360" w:lineRule="auto"/>
        <w:ind w:firstLine="0"/>
        <w:rPr>
          <w:rFonts w:cs="Arial"/>
          <w:color w:val="003480"/>
          <w:sz w:val="20"/>
          <w:szCs w:val="20"/>
        </w:rPr>
      </w:pPr>
    </w:p>
    <w:p w14:paraId="04552AB6" w14:textId="176CB8D2" w:rsidR="00C2201E" w:rsidRPr="0089276D" w:rsidRDefault="00C2201E" w:rsidP="00DB610E">
      <w:pPr>
        <w:pStyle w:val="ArialText"/>
        <w:spacing w:after="120"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>„Es ist gut, die _____________ zu begrenzen. Redet mit eure</w:t>
      </w:r>
      <w:r w:rsidR="00FB7D01">
        <w:rPr>
          <w:rFonts w:cs="Arial"/>
          <w:color w:val="003480"/>
          <w:sz w:val="20"/>
          <w:szCs w:val="20"/>
        </w:rPr>
        <w:t>r</w:t>
      </w:r>
      <w:r w:rsidRPr="0089276D">
        <w:rPr>
          <w:rFonts w:cs="Arial"/>
          <w:color w:val="003480"/>
          <w:sz w:val="20"/>
          <w:szCs w:val="20"/>
        </w:rPr>
        <w:t xml:space="preserve"> ___________ und _____</w:t>
      </w:r>
      <w:r w:rsidR="00FB7D01">
        <w:rPr>
          <w:rFonts w:cs="Arial"/>
          <w:color w:val="003480"/>
          <w:sz w:val="20"/>
          <w:szCs w:val="20"/>
        </w:rPr>
        <w:t>______</w:t>
      </w:r>
      <w:r w:rsidRPr="0089276D">
        <w:rPr>
          <w:rFonts w:cs="Arial"/>
          <w:color w:val="003480"/>
          <w:sz w:val="20"/>
          <w:szCs w:val="20"/>
        </w:rPr>
        <w:t>___ über die Nachrichten, ihr seid nicht _________mit euren ___</w:t>
      </w:r>
      <w:r w:rsidR="00FB7D01">
        <w:rPr>
          <w:rFonts w:cs="Arial"/>
          <w:color w:val="003480"/>
          <w:sz w:val="20"/>
          <w:szCs w:val="20"/>
        </w:rPr>
        <w:t>_____</w:t>
      </w:r>
      <w:r w:rsidRPr="0089276D">
        <w:rPr>
          <w:rFonts w:cs="Arial"/>
          <w:color w:val="003480"/>
          <w:sz w:val="20"/>
          <w:szCs w:val="20"/>
        </w:rPr>
        <w:t>_______.“</w:t>
      </w:r>
    </w:p>
    <w:p w14:paraId="5254335A" w14:textId="77777777" w:rsidR="00C2201E" w:rsidRPr="0089276D" w:rsidRDefault="00C2201E" w:rsidP="00DB610E">
      <w:pPr>
        <w:pStyle w:val="ArialText"/>
        <w:spacing w:after="120" w:line="360" w:lineRule="auto"/>
        <w:ind w:firstLine="0"/>
        <w:rPr>
          <w:rFonts w:cs="Arial"/>
          <w:color w:val="003480"/>
          <w:sz w:val="20"/>
          <w:szCs w:val="20"/>
        </w:rPr>
      </w:pPr>
    </w:p>
    <w:p w14:paraId="0342D61F" w14:textId="77777777" w:rsidR="00C2201E" w:rsidRPr="0089276D" w:rsidRDefault="00C2201E" w:rsidP="00DB610E">
      <w:pPr>
        <w:pStyle w:val="ArialText"/>
        <w:spacing w:after="120"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 xml:space="preserve">„Wenn ich dann schlechte Laune habe, dann gehe ich ________________ und dann machen wir ____________ oder sie nimmt mich _____________________. </w:t>
      </w:r>
    </w:p>
    <w:p w14:paraId="361D0F3F" w14:textId="73B045A1" w:rsidR="00C2201E" w:rsidRPr="0089276D" w:rsidRDefault="00C2201E" w:rsidP="00DB610E">
      <w:pPr>
        <w:pStyle w:val="ArialText"/>
        <w:spacing w:after="120"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>„Wenn ich schlechte Laune habe</w:t>
      </w:r>
      <w:r w:rsidR="00FB7D01">
        <w:rPr>
          <w:rFonts w:cs="Arial"/>
          <w:color w:val="003480"/>
          <w:sz w:val="20"/>
          <w:szCs w:val="20"/>
        </w:rPr>
        <w:t>,</w:t>
      </w:r>
      <w:r w:rsidRPr="0089276D">
        <w:rPr>
          <w:rFonts w:cs="Arial"/>
          <w:color w:val="003480"/>
          <w:sz w:val="20"/>
          <w:szCs w:val="20"/>
        </w:rPr>
        <w:t xml:space="preserve"> dann bin ich oft ______</w:t>
      </w:r>
      <w:r w:rsidR="00FB7D01">
        <w:rPr>
          <w:rFonts w:cs="Arial"/>
          <w:color w:val="003480"/>
          <w:sz w:val="20"/>
          <w:szCs w:val="20"/>
        </w:rPr>
        <w:t>_____</w:t>
      </w:r>
      <w:r w:rsidRPr="0089276D">
        <w:rPr>
          <w:rFonts w:cs="Arial"/>
          <w:color w:val="003480"/>
          <w:sz w:val="20"/>
          <w:szCs w:val="20"/>
        </w:rPr>
        <w:t>____ und spiele Fu</w:t>
      </w:r>
      <w:r w:rsidR="00DB610E">
        <w:rPr>
          <w:rFonts w:cs="Arial"/>
          <w:color w:val="003480"/>
          <w:sz w:val="20"/>
          <w:szCs w:val="20"/>
        </w:rPr>
        <w:t>ß</w:t>
      </w:r>
      <w:r w:rsidRPr="0089276D">
        <w:rPr>
          <w:rFonts w:cs="Arial"/>
          <w:color w:val="003480"/>
          <w:sz w:val="20"/>
          <w:szCs w:val="20"/>
        </w:rPr>
        <w:t>ball, frage _____</w:t>
      </w:r>
      <w:r w:rsidR="00FB7D01">
        <w:rPr>
          <w:rFonts w:cs="Arial"/>
          <w:color w:val="003480"/>
          <w:sz w:val="20"/>
          <w:szCs w:val="20"/>
        </w:rPr>
        <w:t>____</w:t>
      </w:r>
      <w:r w:rsidRPr="0089276D">
        <w:rPr>
          <w:rFonts w:cs="Arial"/>
          <w:color w:val="003480"/>
          <w:sz w:val="20"/>
          <w:szCs w:val="20"/>
        </w:rPr>
        <w:t>____</w:t>
      </w:r>
      <w:r>
        <w:rPr>
          <w:rFonts w:cs="Arial"/>
          <w:color w:val="003480"/>
          <w:sz w:val="20"/>
          <w:szCs w:val="20"/>
        </w:rPr>
        <w:t>,</w:t>
      </w:r>
      <w:r w:rsidRPr="0089276D">
        <w:rPr>
          <w:rFonts w:cs="Arial"/>
          <w:color w:val="003480"/>
          <w:sz w:val="20"/>
          <w:szCs w:val="20"/>
        </w:rPr>
        <w:t xml:space="preserve"> ob sie Lust haben ________</w:t>
      </w:r>
      <w:r w:rsidR="00FB7D01">
        <w:rPr>
          <w:rFonts w:cs="Arial"/>
          <w:color w:val="003480"/>
          <w:sz w:val="20"/>
          <w:szCs w:val="20"/>
        </w:rPr>
        <w:t>______________________</w:t>
      </w:r>
      <w:r w:rsidRPr="0089276D">
        <w:rPr>
          <w:rFonts w:cs="Arial"/>
          <w:color w:val="003480"/>
          <w:sz w:val="20"/>
          <w:szCs w:val="20"/>
        </w:rPr>
        <w:t>________.“</w:t>
      </w:r>
    </w:p>
    <w:p w14:paraId="13DEAF45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</w:p>
    <w:p w14:paraId="60F6AA34" w14:textId="77777777" w:rsidR="00C2201E" w:rsidRDefault="00C2201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</w:p>
    <w:p w14:paraId="07F4A025" w14:textId="77777777" w:rsidR="00DB610E" w:rsidRPr="0089276D" w:rsidRDefault="00DB610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</w:p>
    <w:p w14:paraId="71EC794F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</w:p>
    <w:p w14:paraId="17F6C589" w14:textId="23DE7F3B" w:rsidR="00C2201E" w:rsidRPr="0089276D" w:rsidRDefault="00C2201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b/>
          <w:bCs/>
          <w:color w:val="003480"/>
          <w:sz w:val="20"/>
          <w:szCs w:val="20"/>
        </w:rPr>
        <w:t>2.</w:t>
      </w:r>
      <w:r w:rsidRPr="0089276D">
        <w:rPr>
          <w:rFonts w:cs="Arial"/>
          <w:color w:val="003480"/>
          <w:sz w:val="20"/>
          <w:szCs w:val="20"/>
        </w:rPr>
        <w:t xml:space="preserve"> Schaut euch den Film</w:t>
      </w:r>
      <w:r w:rsidR="00DB610E">
        <w:rPr>
          <w:rFonts w:cs="Arial"/>
          <w:color w:val="003480"/>
          <w:sz w:val="20"/>
          <w:szCs w:val="20"/>
        </w:rPr>
        <w:t xml:space="preserve"> an (</w:t>
      </w:r>
      <w:r w:rsidRPr="0089276D">
        <w:rPr>
          <w:rFonts w:cs="Arial"/>
          <w:color w:val="003480"/>
          <w:sz w:val="20"/>
          <w:szCs w:val="20"/>
        </w:rPr>
        <w:t>Min. 2:48-3:16</w:t>
      </w:r>
      <w:r w:rsidR="00DB610E">
        <w:rPr>
          <w:rFonts w:cs="Arial"/>
          <w:color w:val="003480"/>
          <w:sz w:val="20"/>
          <w:szCs w:val="20"/>
        </w:rPr>
        <w:t>).</w:t>
      </w:r>
      <w:r w:rsidRPr="0089276D">
        <w:rPr>
          <w:rFonts w:cs="Arial"/>
          <w:color w:val="003480"/>
          <w:sz w:val="20"/>
          <w:szCs w:val="20"/>
        </w:rPr>
        <w:t xml:space="preserve"> </w:t>
      </w:r>
    </w:p>
    <w:p w14:paraId="7104D9BB" w14:textId="77777777" w:rsidR="00C2201E" w:rsidRDefault="00C2201E" w:rsidP="00C2201E">
      <w:pPr>
        <w:pStyle w:val="ArialText"/>
        <w:spacing w:after="0" w:line="240" w:lineRule="auto"/>
        <w:ind w:firstLine="0"/>
        <w:rPr>
          <w:rFonts w:cs="Arial"/>
          <w:b/>
          <w:bCs/>
          <w:color w:val="003480"/>
          <w:sz w:val="20"/>
          <w:szCs w:val="20"/>
        </w:rPr>
      </w:pPr>
    </w:p>
    <w:p w14:paraId="6221C747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eastAsia="Calibri" w:cs="Arial"/>
          <w:noProof/>
          <w:color w:val="003480"/>
          <w:sz w:val="20"/>
          <w:szCs w:val="20"/>
        </w:rPr>
      </w:pPr>
      <w:r w:rsidRPr="0089276D">
        <w:rPr>
          <w:rFonts w:cs="Arial"/>
          <w:b/>
          <w:bCs/>
          <w:color w:val="003480"/>
          <w:sz w:val="20"/>
          <w:szCs w:val="20"/>
        </w:rPr>
        <w:t>2a.</w:t>
      </w:r>
      <w:r w:rsidRPr="0089276D">
        <w:rPr>
          <w:rFonts w:cs="Arial"/>
          <w:color w:val="003480"/>
          <w:sz w:val="20"/>
          <w:szCs w:val="20"/>
        </w:rPr>
        <w:t xml:space="preserve"> Benenne den Tipp 2: __________________________________________________________</w:t>
      </w:r>
    </w:p>
    <w:p w14:paraId="44E6E1CF" w14:textId="77777777" w:rsidR="00C2201E" w:rsidRDefault="00C2201E" w:rsidP="00C2201E">
      <w:pPr>
        <w:pStyle w:val="ArialText"/>
        <w:spacing w:after="0" w:line="240" w:lineRule="auto"/>
        <w:ind w:firstLine="0"/>
        <w:rPr>
          <w:rFonts w:cs="Arial"/>
          <w:b/>
          <w:bCs/>
          <w:color w:val="003480"/>
          <w:sz w:val="20"/>
          <w:szCs w:val="20"/>
        </w:rPr>
      </w:pPr>
    </w:p>
    <w:p w14:paraId="68719511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b/>
          <w:bCs/>
          <w:color w:val="003480"/>
          <w:sz w:val="20"/>
          <w:szCs w:val="20"/>
        </w:rPr>
        <w:t>2b.</w:t>
      </w:r>
      <w:r w:rsidRPr="0089276D">
        <w:rPr>
          <w:rFonts w:cs="Arial"/>
          <w:color w:val="003480"/>
          <w:sz w:val="20"/>
          <w:szCs w:val="20"/>
        </w:rPr>
        <w:t xml:space="preserve"> Beschreibe, wie die Befragten aus dem Interview den Tipp umsetzen. </w:t>
      </w:r>
    </w:p>
    <w:p w14:paraId="6870A954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</w:p>
    <w:p w14:paraId="03D1F4F1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eastAsia="TheSans C5" w:cs="Arial"/>
          <w:bCs/>
          <w:color w:val="003480"/>
          <w:sz w:val="20"/>
          <w:szCs w:val="20"/>
        </w:rPr>
      </w:pPr>
    </w:p>
    <w:p w14:paraId="28AE7B8C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eastAsia="TheSans C5" w:cs="Arial"/>
          <w:bCs/>
          <w:color w:val="003480"/>
          <w:sz w:val="20"/>
          <w:szCs w:val="20"/>
        </w:rPr>
      </w:pPr>
    </w:p>
    <w:p w14:paraId="48C673F7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eastAsia="TheSans C5" w:cs="Arial"/>
          <w:bCs/>
          <w:color w:val="003480"/>
          <w:sz w:val="20"/>
          <w:szCs w:val="20"/>
        </w:rPr>
      </w:pPr>
      <w:r w:rsidRPr="0089276D">
        <w:rPr>
          <w:rFonts w:eastAsia="TheSans C5" w:cs="Arial"/>
          <w:b/>
          <w:color w:val="003480"/>
          <w:sz w:val="20"/>
          <w:szCs w:val="20"/>
        </w:rPr>
        <w:t>3.</w:t>
      </w:r>
      <w:r w:rsidRPr="0089276D">
        <w:rPr>
          <w:rFonts w:eastAsia="TheSans C5" w:cs="Arial"/>
          <w:bCs/>
          <w:color w:val="003480"/>
          <w:sz w:val="20"/>
          <w:szCs w:val="20"/>
        </w:rPr>
        <w:t xml:space="preserve"> Was wäre euer „Super-Tipp“ für schlechte Laune</w:t>
      </w:r>
      <w:r>
        <w:rPr>
          <w:rFonts w:eastAsia="TheSans C5" w:cs="Arial"/>
          <w:bCs/>
          <w:color w:val="003480"/>
          <w:sz w:val="20"/>
          <w:szCs w:val="20"/>
        </w:rPr>
        <w:t>?</w:t>
      </w:r>
      <w:r w:rsidRPr="0089276D">
        <w:rPr>
          <w:rFonts w:eastAsia="TheSans C5" w:cs="Arial"/>
          <w:bCs/>
          <w:color w:val="003480"/>
          <w:sz w:val="20"/>
          <w:szCs w:val="20"/>
        </w:rPr>
        <w:t xml:space="preserve"> Besprecht euch mit eurem Partner</w:t>
      </w:r>
      <w:r>
        <w:rPr>
          <w:rFonts w:eastAsia="TheSans C5" w:cs="Arial"/>
          <w:bCs/>
          <w:color w:val="003480"/>
          <w:sz w:val="20"/>
          <w:szCs w:val="20"/>
        </w:rPr>
        <w:t>/eurer Partnerin.</w:t>
      </w:r>
      <w:r w:rsidRPr="0089276D">
        <w:rPr>
          <w:rFonts w:eastAsia="TheSans C5" w:cs="Arial"/>
          <w:bCs/>
          <w:color w:val="003480"/>
          <w:sz w:val="20"/>
          <w:szCs w:val="20"/>
        </w:rPr>
        <w:t xml:space="preserve"> </w:t>
      </w:r>
    </w:p>
    <w:p w14:paraId="005B96DD" w14:textId="77777777" w:rsidR="00C2201E" w:rsidRDefault="00C2201E" w:rsidP="00C2201E">
      <w:pPr>
        <w:pStyle w:val="ArialText"/>
        <w:spacing w:after="0" w:line="240" w:lineRule="auto"/>
        <w:ind w:firstLine="0"/>
        <w:rPr>
          <w:rFonts w:eastAsia="TheSans C5" w:cs="Arial"/>
          <w:b/>
          <w:color w:val="003480"/>
          <w:sz w:val="20"/>
          <w:szCs w:val="20"/>
        </w:rPr>
      </w:pPr>
    </w:p>
    <w:p w14:paraId="54B73E60" w14:textId="6226C11F" w:rsidR="00C2201E" w:rsidRDefault="00DB610E" w:rsidP="00C2201E">
      <w:pPr>
        <w:pStyle w:val="ArialText"/>
        <w:spacing w:after="0" w:line="240" w:lineRule="auto"/>
        <w:ind w:firstLine="0"/>
        <w:rPr>
          <w:rFonts w:eastAsia="TheSans C5" w:cs="Arial"/>
          <w:b/>
          <w:color w:val="003480"/>
          <w:sz w:val="20"/>
          <w:szCs w:val="20"/>
        </w:rPr>
      </w:pPr>
      <w:r>
        <w:rPr>
          <w:rFonts w:eastAsia="TheSans C5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945D5B" wp14:editId="4036B45D">
                <wp:simplePos x="0" y="0"/>
                <wp:positionH relativeFrom="column">
                  <wp:posOffset>66719</wp:posOffset>
                </wp:positionH>
                <wp:positionV relativeFrom="paragraph">
                  <wp:posOffset>9111</wp:posOffset>
                </wp:positionV>
                <wp:extent cx="6067425" cy="1127051"/>
                <wp:effectExtent l="0" t="0" r="28575" b="16510"/>
                <wp:wrapNone/>
                <wp:docPr id="123655647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67425" cy="11270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BE1CC3" w14:textId="77777777" w:rsidR="00C2201E" w:rsidRPr="0089276D" w:rsidRDefault="00C2201E" w:rsidP="00C2201E">
                            <w:pPr>
                              <w:pStyle w:val="ArialText"/>
                              <w:spacing w:after="0" w:line="240" w:lineRule="auto"/>
                              <w:rPr>
                                <w:rFonts w:eastAsia="TheSans C5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89276D">
                              <w:rPr>
                                <w:rFonts w:eastAsia="TheSans C5" w:cs="Arial"/>
                                <w:b/>
                                <w:sz w:val="20"/>
                                <w:szCs w:val="20"/>
                              </w:rPr>
                              <w:t xml:space="preserve">„Super-Tipp“: </w:t>
                            </w:r>
                          </w:p>
                          <w:p w14:paraId="42622FB2" w14:textId="77777777" w:rsidR="00C2201E" w:rsidRDefault="00C2201E" w:rsidP="00C2201E">
                            <w:pPr>
                              <w:ind w:left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945D5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.25pt;margin-top:.7pt;width:477.75pt;height:8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" strokecolor="#003480">
                <v:textbox>
                  <w:txbxContent>
                    <w:p w14:paraId="32BE1CC3" w14:textId="77777777" w:rsidR="00C2201E" w:rsidRPr="0089276D" w:rsidRDefault="00C2201E" w:rsidP="00C2201E">
                      <w:pPr>
                        <w:pStyle w:val="ArialText"/>
                        <w:spacing w:after="0" w:line="240" w:lineRule="auto"/>
                        <w:rPr>
                          <w:rFonts w:eastAsia="TheSans C5" w:cs="Arial"/>
                          <w:b/>
                          <w:sz w:val="20"/>
                          <w:szCs w:val="20"/>
                        </w:rPr>
                      </w:pPr>
                      <w:r w:rsidRPr="0089276D">
                        <w:rPr>
                          <w:rFonts w:eastAsia="TheSans C5" w:cs="Arial"/>
                          <w:b/>
                          <w:sz w:val="20"/>
                          <w:szCs w:val="20"/>
                        </w:rPr>
                        <w:t xml:space="preserve">„Super-Tipp“: </w:t>
                      </w:r>
                    </w:p>
                    <w:p w14:paraId="42622FB2" w14:textId="77777777" w:rsidR="00C2201E" w:rsidRDefault="00C2201E" w:rsidP="00C2201E">
                      <w:pPr>
                        <w:ind w:left="0"/>
                      </w:pPr>
                    </w:p>
                  </w:txbxContent>
                </v:textbox>
              </v:shape>
            </w:pict>
          </mc:Fallback>
        </mc:AlternateContent>
      </w:r>
    </w:p>
    <w:p w14:paraId="5DEA1E2F" w14:textId="1492B8B6" w:rsidR="00FB7D01" w:rsidRPr="0089276D" w:rsidRDefault="00FB7D01" w:rsidP="00C2201E">
      <w:pPr>
        <w:pStyle w:val="ArialText"/>
        <w:spacing w:after="0" w:line="240" w:lineRule="auto"/>
        <w:ind w:firstLine="0"/>
        <w:rPr>
          <w:rFonts w:eastAsia="TheSans C5" w:cs="Arial"/>
          <w:b/>
          <w:color w:val="003480"/>
          <w:sz w:val="20"/>
          <w:szCs w:val="20"/>
        </w:rPr>
      </w:pPr>
    </w:p>
    <w:p w14:paraId="11523BBC" w14:textId="485AE598" w:rsidR="00C2201E" w:rsidRDefault="00C2201E" w:rsidP="00C2201E">
      <w:pPr>
        <w:pStyle w:val="ArialText"/>
        <w:spacing w:after="0" w:line="240" w:lineRule="auto"/>
        <w:rPr>
          <w:rFonts w:eastAsia="TheSans C5" w:cs="Arial"/>
          <w:b/>
          <w:sz w:val="20"/>
          <w:szCs w:val="20"/>
        </w:rPr>
      </w:pPr>
    </w:p>
    <w:p w14:paraId="1ACA5A8A" w14:textId="77777777" w:rsidR="00C2201E" w:rsidRPr="003A7C35" w:rsidRDefault="00C2201E" w:rsidP="00C2201E">
      <w:pPr>
        <w:ind w:left="0" w:firstLine="0"/>
      </w:pPr>
    </w:p>
    <w:p w14:paraId="60001F4C" w14:textId="77777777" w:rsidR="00C2201E" w:rsidRPr="003A7C35" w:rsidRDefault="00C2201E" w:rsidP="00C2201E">
      <w:pPr>
        <w:ind w:left="142" w:firstLine="0"/>
      </w:pPr>
    </w:p>
    <w:p w14:paraId="7FBD852A" w14:textId="77777777" w:rsidR="00C2201E" w:rsidRPr="003A7C35" w:rsidRDefault="00C2201E" w:rsidP="00C2201E">
      <w:pPr>
        <w:ind w:left="142" w:firstLine="0"/>
      </w:pPr>
    </w:p>
    <w:p w14:paraId="24AAA54E" w14:textId="77777777" w:rsidR="00C2201E" w:rsidRPr="003A7C35" w:rsidRDefault="00C2201E" w:rsidP="00C2201E">
      <w:pPr>
        <w:ind w:left="142" w:firstLine="0"/>
      </w:pPr>
    </w:p>
    <w:p w14:paraId="17BE4D66" w14:textId="2383F44B" w:rsidR="003A7C35" w:rsidRPr="003E463F" w:rsidRDefault="00560917" w:rsidP="00DB610E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sz w:val="20"/>
          <w:szCs w:val="20"/>
        </w:rPr>
        <w:t xml:space="preserve">    </w:t>
      </w:r>
    </w:p>
    <w:sectPr w:rsidR="003A7C35" w:rsidRPr="003E463F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FC7D86" w14:textId="77777777" w:rsidR="00207DAE" w:rsidRDefault="00207DAE" w:rsidP="003A7C35">
      <w:pPr>
        <w:spacing w:after="0" w:line="240" w:lineRule="auto"/>
      </w:pPr>
      <w:r>
        <w:separator/>
      </w:r>
    </w:p>
  </w:endnote>
  <w:endnote w:type="continuationSeparator" w:id="0">
    <w:p w14:paraId="3E712C51" w14:textId="77777777" w:rsidR="00207DAE" w:rsidRDefault="00207DA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0A991" w14:textId="33B7E665" w:rsidR="003A7C35" w:rsidRPr="003A7C35" w:rsidRDefault="00685FD6" w:rsidP="003E463F">
    <w:pPr>
      <w:spacing w:after="0" w:line="259" w:lineRule="auto"/>
      <w:ind w:left="0" w:right="6236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2AE5034E" wp14:editId="74E32BE3">
          <wp:simplePos x="0" y="0"/>
          <wp:positionH relativeFrom="column">
            <wp:posOffset>156210</wp:posOffset>
          </wp:positionH>
          <wp:positionV relativeFrom="paragraph">
            <wp:posOffset>-3810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B62B1D" wp14:editId="02AEA0AC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693597912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639FC366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4B62B1D" id="Rechteck 5" o:spid="_x0000_s1026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639FC366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3E463F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93CB432" wp14:editId="3066CC18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67517610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4B6FE5A1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93CB432" id="Rechteck 3" o:spid="_x0000_s1027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4B6FE5A1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244DABC" wp14:editId="06E77C1A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906179075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25A748AB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7244DABC" id="Rechteck 1" o:spid="_x0000_s1028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25A748AB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4D730D" w14:textId="77777777" w:rsidR="00207DAE" w:rsidRDefault="00207DAE" w:rsidP="003A7C35">
      <w:pPr>
        <w:spacing w:after="0" w:line="240" w:lineRule="auto"/>
      </w:pPr>
      <w:r>
        <w:separator/>
      </w:r>
    </w:p>
  </w:footnote>
  <w:footnote w:type="continuationSeparator" w:id="0">
    <w:p w14:paraId="17C06129" w14:textId="77777777" w:rsidR="00207DAE" w:rsidRDefault="00207DA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C5FFF" w14:textId="452BF1E4" w:rsidR="00685FD6" w:rsidRDefault="00C753C6" w:rsidP="00EF1B32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01C32956" wp14:editId="42177ACF">
          <wp:simplePos x="0" y="0"/>
          <wp:positionH relativeFrom="column">
            <wp:posOffset>3966210</wp:posOffset>
          </wp:positionH>
          <wp:positionV relativeFrom="paragraph">
            <wp:posOffset>-383540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4" name="Grafik 3" descr="qr_erklaers-doomscrolli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erklaers-doomscrolling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670D57E" wp14:editId="0E4923ED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838173605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27EBFFB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47C23E16" wp14:editId="01D4A5B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5E526A8" wp14:editId="5308CD1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2201E">
      <w:rPr>
        <w:sz w:val="20"/>
        <w:szCs w:val="20"/>
      </w:rPr>
      <w:t>3</w:t>
    </w:r>
    <w:r w:rsidR="00EF1B32">
      <w:rPr>
        <w:sz w:val="20"/>
        <w:szCs w:val="20"/>
      </w:rPr>
      <w:t xml:space="preserve">: </w:t>
    </w:r>
    <w:r w:rsidR="00C2201E" w:rsidRPr="00BF3E71">
      <w:rPr>
        <w:sz w:val="20"/>
        <w:szCs w:val="20"/>
      </w:rPr>
      <w:t>Supertipps gegen Doomscrollin</w:t>
    </w:r>
    <w:r w:rsidR="00C2201E">
      <w:rPr>
        <w:sz w:val="20"/>
        <w:szCs w:val="20"/>
      </w:rPr>
      <w:t>g</w:t>
    </w:r>
  </w:p>
  <w:p w14:paraId="685BBDE2" w14:textId="3094C3D9" w:rsidR="00685FD6" w:rsidRPr="00000978" w:rsidRDefault="00D01AA9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748C3E7B" wp14:editId="555ECABE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33866100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3120 w 4545000"/>
                          <a:gd name="T2" fmla="*/ 0 60000 65536"/>
                          <a:gd name="T3" fmla="*/ 0 60000 65536"/>
                          <a:gd name="T4" fmla="*/ 0 w 4545000"/>
                          <a:gd name="T5" fmla="*/ 4545000 w 4545000"/>
                        </a:gdLst>
                        <a:ahLst/>
                        <a:cxnLst>
                          <a:cxn ang="T2">
                            <a:pos x="T0" y="0"/>
                          </a:cxn>
                          <a:cxn ang="T3">
                            <a:pos x="T1" y="0"/>
                          </a:cxn>
                        </a:cxnLst>
                        <a:rect l="T4" t="0" r="T5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DAD06D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" path="m,l4545000,e" filled="f" strokecolor="#909191" strokeweight="1.25pt">
              <v:stroke miterlimit="1" joinstyle="miter"/>
              <v:path arrowok="t" o:connecttype="custom" o:connectlocs="0,0;4542180,0" o:connectangles="0,0" textboxrect="0,0,4545000,0"/>
            </v:shape>
          </w:pict>
        </mc:Fallback>
      </mc:AlternateContent>
    </w:r>
  </w:p>
  <w:p w14:paraId="229077DF" w14:textId="591FAE75" w:rsidR="00C753C6" w:rsidRDefault="00C753C6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>
      <w:t xml:space="preserve">Was ist Doomscrolling? </w:t>
    </w:r>
  </w:p>
  <w:p w14:paraId="1B5367A7" w14:textId="77777777" w:rsidR="00685FD6" w:rsidRPr="00C753C6" w:rsidRDefault="00C753C6" w:rsidP="00685FD6">
    <w:pPr>
      <w:pStyle w:val="ArialBeschreibunggrau"/>
      <w:ind w:firstLine="132"/>
      <w:rPr>
        <w:szCs w:val="16"/>
      </w:rPr>
    </w:pPr>
    <w:r w:rsidRPr="00C753C6">
      <w:rPr>
        <w:rFonts w:eastAsiaTheme="minorHAnsi" w:cs="Arial"/>
        <w:szCs w:val="16"/>
      </w:rPr>
      <w:t>www.planet-schule.de/x/erklaers-doomscrolling</w:t>
    </w:r>
  </w:p>
  <w:p w14:paraId="69BC29A3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7296465A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D67C0"/>
    <w:multiLevelType w:val="multilevel"/>
    <w:tmpl w:val="0E5C3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AF6D76"/>
    <w:multiLevelType w:val="multilevel"/>
    <w:tmpl w:val="428A3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B8C2C90"/>
    <w:multiLevelType w:val="hybridMultilevel"/>
    <w:tmpl w:val="69344C1C"/>
    <w:lvl w:ilvl="0" w:tplc="390CFB1E">
      <w:start w:val="1"/>
      <w:numFmt w:val="bullet"/>
      <w:lvlText w:val="–"/>
      <w:lvlJc w:val="left"/>
      <w:pPr>
        <w:ind w:left="49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abstractNum w:abstractNumId="3" w15:restartNumberingAfterBreak="0">
    <w:nsid w:val="47FE320D"/>
    <w:multiLevelType w:val="hybridMultilevel"/>
    <w:tmpl w:val="D1925ECE"/>
    <w:lvl w:ilvl="0" w:tplc="6C7E894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5AAA07C6"/>
    <w:multiLevelType w:val="multilevel"/>
    <w:tmpl w:val="B69E7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BE905B3"/>
    <w:multiLevelType w:val="multilevel"/>
    <w:tmpl w:val="8DC40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21377482">
    <w:abstractNumId w:val="3"/>
  </w:num>
  <w:num w:numId="2" w16cid:durableId="901333917">
    <w:abstractNumId w:val="2"/>
  </w:num>
  <w:num w:numId="3" w16cid:durableId="1853109847">
    <w:abstractNumId w:val="0"/>
  </w:num>
  <w:num w:numId="4" w16cid:durableId="1431052011">
    <w:abstractNumId w:val="5"/>
  </w:num>
  <w:num w:numId="5" w16cid:durableId="996226586">
    <w:abstractNumId w:val="1"/>
  </w:num>
  <w:num w:numId="6" w16cid:durableId="5401711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3AE"/>
    <w:rsid w:val="00076E9F"/>
    <w:rsid w:val="000A472B"/>
    <w:rsid w:val="000C5BEC"/>
    <w:rsid w:val="00110699"/>
    <w:rsid w:val="001773CA"/>
    <w:rsid w:val="00200DF4"/>
    <w:rsid w:val="00207DAE"/>
    <w:rsid w:val="0025672F"/>
    <w:rsid w:val="00281DDB"/>
    <w:rsid w:val="002F4A73"/>
    <w:rsid w:val="00305A1C"/>
    <w:rsid w:val="00335E90"/>
    <w:rsid w:val="003552F1"/>
    <w:rsid w:val="003A7C35"/>
    <w:rsid w:val="003E463F"/>
    <w:rsid w:val="00462615"/>
    <w:rsid w:val="00484335"/>
    <w:rsid w:val="004A02D6"/>
    <w:rsid w:val="004B4100"/>
    <w:rsid w:val="0052199E"/>
    <w:rsid w:val="00560917"/>
    <w:rsid w:val="005E60CC"/>
    <w:rsid w:val="0060637E"/>
    <w:rsid w:val="00685FD6"/>
    <w:rsid w:val="006F2769"/>
    <w:rsid w:val="00751706"/>
    <w:rsid w:val="0076787B"/>
    <w:rsid w:val="007B436A"/>
    <w:rsid w:val="007E5E87"/>
    <w:rsid w:val="008B0864"/>
    <w:rsid w:val="008C5CBF"/>
    <w:rsid w:val="00904D0A"/>
    <w:rsid w:val="00920395"/>
    <w:rsid w:val="0097457B"/>
    <w:rsid w:val="00AA60EB"/>
    <w:rsid w:val="00B933C3"/>
    <w:rsid w:val="00BF6175"/>
    <w:rsid w:val="00C111CB"/>
    <w:rsid w:val="00C2201E"/>
    <w:rsid w:val="00C753C6"/>
    <w:rsid w:val="00CA2545"/>
    <w:rsid w:val="00CF08A5"/>
    <w:rsid w:val="00D01AA9"/>
    <w:rsid w:val="00D803AE"/>
    <w:rsid w:val="00D938B8"/>
    <w:rsid w:val="00DB610E"/>
    <w:rsid w:val="00EF1B32"/>
    <w:rsid w:val="00F54B87"/>
    <w:rsid w:val="00FB7D01"/>
    <w:rsid w:val="00FC0CC2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09DCB4"/>
  <w15:docId w15:val="{9FDFF33C-248C-F945-BA68-08BFB9EBA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110699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110699"/>
    <w:rPr>
      <w:b/>
      <w:bCs/>
    </w:rPr>
  </w:style>
  <w:style w:type="table" w:styleId="Tabellenraster">
    <w:name w:val="Table Grid"/>
    <w:basedOn w:val="NormaleTabelle"/>
    <w:uiPriority w:val="59"/>
    <w:rsid w:val="003E46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FB7D0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FB7D0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FB7D01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B7D0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B7D01"/>
    <w:rPr>
      <w:rFonts w:ascii="TheSans C5 SemiLight" w:eastAsia="TheSans C5 SemiLight" w:hAnsi="TheSans C5 SemiLight" w:cs="TheSans C5 SemiLight"/>
      <w:b/>
      <w:bCs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198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⋅ Doomscrolling</dc:title>
  <dc:creator>planet schule</dc:creator>
  <cp:lastModifiedBy>Martina Frietsch</cp:lastModifiedBy>
  <cp:revision>5</cp:revision>
  <dcterms:created xsi:type="dcterms:W3CDTF">2025-12-03T20:31:00Z</dcterms:created>
  <dcterms:modified xsi:type="dcterms:W3CDTF">2025-12-04T19:23:00Z</dcterms:modified>
</cp:coreProperties>
</file>