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5444A2" w14:textId="77777777" w:rsidR="00685FD6" w:rsidRDefault="00685FD6" w:rsidP="005E60CC">
      <w:pPr>
        <w:pStyle w:val="ArialTitelgrau"/>
        <w:rPr>
          <w:sz w:val="20"/>
          <w:szCs w:val="20"/>
        </w:rPr>
      </w:pPr>
    </w:p>
    <w:p w14:paraId="1AD9F8F5" w14:textId="47F7FC62" w:rsidR="00560917" w:rsidRPr="007350D5" w:rsidRDefault="00EF1B32" w:rsidP="00CF08A5">
      <w:pPr>
        <w:pStyle w:val="Arialberschrift"/>
        <w:ind w:firstLine="0"/>
      </w:pPr>
      <w:r>
        <w:t>Nachrichten – Wie informiere ich mich</w:t>
      </w:r>
      <w:r w:rsidR="00484335">
        <w:t xml:space="preserve"> im</w:t>
      </w:r>
      <w:r>
        <w:t xml:space="preserve"> Internet? </w:t>
      </w:r>
    </w:p>
    <w:p w14:paraId="5F154BCC" w14:textId="77777777" w:rsidR="00560917" w:rsidRDefault="00560917" w:rsidP="00CF08A5">
      <w:pPr>
        <w:pStyle w:val="TheSansText"/>
        <w:ind w:left="142" w:firstLine="0"/>
      </w:pPr>
    </w:p>
    <w:p w14:paraId="4F09B716" w14:textId="2B9B3DA8" w:rsidR="00560917" w:rsidRPr="003E463F" w:rsidRDefault="003E463F" w:rsidP="003E463F">
      <w:pPr>
        <w:pStyle w:val="ArialText"/>
        <w:ind w:firstLine="0"/>
        <w:rPr>
          <w:rFonts w:cs="Arial"/>
          <w:sz w:val="20"/>
          <w:szCs w:val="20"/>
        </w:rPr>
      </w:pPr>
      <w:r w:rsidRPr="003E463F">
        <w:rPr>
          <w:rFonts w:cs="Arial"/>
          <w:b/>
          <w:bCs/>
          <w:sz w:val="20"/>
          <w:szCs w:val="20"/>
        </w:rPr>
        <w:t>1.</w:t>
      </w:r>
      <w:r w:rsidRPr="003E463F">
        <w:rPr>
          <w:rFonts w:cs="Arial"/>
          <w:sz w:val="20"/>
          <w:szCs w:val="20"/>
        </w:rPr>
        <w:t xml:space="preserve"> </w:t>
      </w:r>
      <w:r w:rsidR="00484335" w:rsidRPr="003E463F">
        <w:rPr>
          <w:rFonts w:cs="Arial"/>
          <w:sz w:val="20"/>
          <w:szCs w:val="20"/>
        </w:rPr>
        <w:t>Errätst du das heutige Internetphänomen? Schaue dir die Stelle 0:00-0:18 im Video an. Notiere das Thema unter die Hilfsbegriffe.</w:t>
      </w:r>
    </w:p>
    <w:p w14:paraId="3AED4643" w14:textId="77777777" w:rsidR="00484335" w:rsidRPr="003E463F" w:rsidRDefault="00484335" w:rsidP="003E463F">
      <w:pPr>
        <w:pStyle w:val="ArialText"/>
        <w:ind w:firstLine="0"/>
        <w:rPr>
          <w:rFonts w:cs="Arial"/>
          <w:sz w:val="20"/>
          <w:szCs w:val="20"/>
        </w:rPr>
      </w:pPr>
    </w:p>
    <w:p w14:paraId="03DA5904" w14:textId="33A936B7" w:rsidR="00484335" w:rsidRPr="003E463F" w:rsidRDefault="00484335" w:rsidP="003E463F">
      <w:pPr>
        <w:pStyle w:val="ArialText"/>
        <w:ind w:firstLine="0"/>
        <w:rPr>
          <w:rFonts w:cs="Arial"/>
          <w:sz w:val="20"/>
          <w:szCs w:val="20"/>
        </w:rPr>
      </w:pPr>
      <w:r w:rsidRPr="003E463F">
        <w:rPr>
          <w:rFonts w:cs="Arial"/>
          <w:sz w:val="20"/>
          <w:szCs w:val="20"/>
        </w:rPr>
        <w:t xml:space="preserve">Scrollen – </w:t>
      </w:r>
      <w:r w:rsidR="003E463F">
        <w:rPr>
          <w:rFonts w:cs="Arial"/>
          <w:sz w:val="20"/>
          <w:szCs w:val="20"/>
        </w:rPr>
        <w:t>s</w:t>
      </w:r>
      <w:r w:rsidRPr="003E463F">
        <w:rPr>
          <w:rFonts w:cs="Arial"/>
          <w:sz w:val="20"/>
          <w:szCs w:val="20"/>
        </w:rPr>
        <w:t>oziale Medien – Nachrichten – Endlos</w:t>
      </w:r>
    </w:p>
    <w:p w14:paraId="265313CC" w14:textId="77777777" w:rsidR="00484335" w:rsidRPr="003E463F" w:rsidRDefault="00484335" w:rsidP="003E463F">
      <w:pPr>
        <w:pStyle w:val="ArialText"/>
        <w:ind w:firstLine="0"/>
        <w:rPr>
          <w:rFonts w:cs="Arial"/>
          <w:sz w:val="20"/>
          <w:szCs w:val="20"/>
        </w:rPr>
      </w:pPr>
    </w:p>
    <w:p w14:paraId="3B8927B0" w14:textId="41599FC5" w:rsidR="00484335" w:rsidRPr="003E463F" w:rsidRDefault="00484335" w:rsidP="003E463F">
      <w:pPr>
        <w:pStyle w:val="ArialText"/>
        <w:ind w:firstLine="0"/>
        <w:rPr>
          <w:rFonts w:cs="Arial"/>
          <w:sz w:val="20"/>
          <w:szCs w:val="20"/>
        </w:rPr>
      </w:pPr>
      <w:r w:rsidRPr="003E463F">
        <w:rPr>
          <w:rFonts w:cs="Arial"/>
          <w:sz w:val="20"/>
          <w:szCs w:val="20"/>
        </w:rPr>
        <w:t>________________________________________</w:t>
      </w:r>
    </w:p>
    <w:p w14:paraId="42C1A900" w14:textId="77777777" w:rsidR="00560917" w:rsidRPr="003E463F" w:rsidRDefault="00560917" w:rsidP="003E463F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14:paraId="0176AFDB" w14:textId="0178870C" w:rsidR="00484335" w:rsidRDefault="003E463F" w:rsidP="003E463F">
      <w:pPr>
        <w:pStyle w:val="ArialText"/>
        <w:ind w:firstLine="0"/>
        <w:rPr>
          <w:rStyle w:val="TheSansZwischenberschriftZchn"/>
          <w:rFonts w:ascii="Arial" w:hAnsi="Arial" w:cs="Arial"/>
          <w:b w:val="0"/>
          <w:bCs/>
          <w:sz w:val="20"/>
          <w:szCs w:val="20"/>
        </w:rPr>
      </w:pPr>
      <w:r w:rsidRPr="003E463F">
        <w:rPr>
          <w:rStyle w:val="TheSansZwischenberschriftZchn"/>
          <w:rFonts w:ascii="Arial" w:hAnsi="Arial" w:cs="Arial"/>
          <w:sz w:val="20"/>
          <w:szCs w:val="20"/>
        </w:rPr>
        <w:t>2.</w:t>
      </w:r>
      <w:r w:rsidRPr="003E463F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 xml:space="preserve"> </w:t>
      </w:r>
      <w:r w:rsidR="000A472B" w:rsidRPr="003E463F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 xml:space="preserve">Welche </w:t>
      </w:r>
      <w:r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>s</w:t>
      </w:r>
      <w:r w:rsidR="000A472B" w:rsidRPr="003E463F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>ozialen Medien oder You</w:t>
      </w:r>
      <w:r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>T</w:t>
      </w:r>
      <w:r w:rsidR="000A472B" w:rsidRPr="003E463F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>ube</w:t>
      </w:r>
      <w:r w:rsidR="00305A1C" w:rsidRPr="003E463F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>-K</w:t>
      </w:r>
      <w:r w:rsidR="000A472B" w:rsidRPr="003E463F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>anäle nutzt du</w:t>
      </w:r>
      <w:r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>,</w:t>
      </w:r>
      <w:r w:rsidR="000A472B" w:rsidRPr="003E463F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 xml:space="preserve"> um dich zu informieren? Gib außerdem eine Wertung an</w:t>
      </w:r>
      <w:r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>,</w:t>
      </w:r>
      <w:r w:rsidR="000A472B" w:rsidRPr="003E463F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 xml:space="preserve"> wie stark du sie nutzt: 1 selten – 3 regelmäßig – 5 immer. </w:t>
      </w:r>
    </w:p>
    <w:p w14:paraId="2FAE292C" w14:textId="77777777" w:rsidR="003E463F" w:rsidRPr="003E463F" w:rsidRDefault="003E463F" w:rsidP="003E463F">
      <w:pPr>
        <w:pStyle w:val="ArialText"/>
        <w:ind w:firstLine="0"/>
        <w:rPr>
          <w:rStyle w:val="TheSansZwischenberschriftZchn"/>
          <w:rFonts w:ascii="Arial" w:hAnsi="Arial" w:cs="Arial"/>
          <w:b w:val="0"/>
          <w:bCs/>
          <w:sz w:val="20"/>
          <w:szCs w:val="20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986"/>
        <w:gridCol w:w="1141"/>
      </w:tblGrid>
      <w:tr w:rsidR="003E463F" w14:paraId="2AC02F93" w14:textId="77777777" w:rsidTr="003E463F">
        <w:trPr>
          <w:trHeight w:val="412"/>
        </w:trPr>
        <w:tc>
          <w:tcPr>
            <w:tcW w:w="5986" w:type="dxa"/>
          </w:tcPr>
          <w:p w14:paraId="336E638A" w14:textId="77777777" w:rsidR="003E463F" w:rsidRDefault="003E463F" w:rsidP="003E463F">
            <w:pPr>
              <w:pStyle w:val="ArialText"/>
              <w:ind w:left="0" w:firstLine="0"/>
              <w:rPr>
                <w:rStyle w:val="TheSansZwischenberschriftZchn"/>
                <w:rFonts w:ascii="Arial" w:hAnsi="Arial"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141" w:type="dxa"/>
          </w:tcPr>
          <w:p w14:paraId="2CED681F" w14:textId="77777777" w:rsidR="003E463F" w:rsidRDefault="003E463F" w:rsidP="003E463F">
            <w:pPr>
              <w:pStyle w:val="ArialText"/>
              <w:ind w:left="0" w:firstLine="0"/>
              <w:rPr>
                <w:rStyle w:val="TheSansZwischenberschriftZchn"/>
                <w:rFonts w:ascii="Arial" w:hAnsi="Arial" w:cs="Arial"/>
                <w:b w:val="0"/>
                <w:bCs/>
                <w:sz w:val="20"/>
                <w:szCs w:val="20"/>
              </w:rPr>
            </w:pPr>
          </w:p>
        </w:tc>
      </w:tr>
      <w:tr w:rsidR="003E463F" w14:paraId="2A4E8F71" w14:textId="77777777" w:rsidTr="003E463F">
        <w:trPr>
          <w:trHeight w:val="437"/>
        </w:trPr>
        <w:tc>
          <w:tcPr>
            <w:tcW w:w="5986" w:type="dxa"/>
          </w:tcPr>
          <w:p w14:paraId="29EDEABA" w14:textId="77777777" w:rsidR="003E463F" w:rsidRDefault="003E463F" w:rsidP="003E463F">
            <w:pPr>
              <w:pStyle w:val="ArialText"/>
              <w:ind w:left="0" w:firstLine="0"/>
              <w:rPr>
                <w:rStyle w:val="TheSansZwischenberschriftZchn"/>
                <w:rFonts w:ascii="Arial" w:hAnsi="Arial"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141" w:type="dxa"/>
          </w:tcPr>
          <w:p w14:paraId="2752B09F" w14:textId="77777777" w:rsidR="003E463F" w:rsidRDefault="003E463F" w:rsidP="003E463F">
            <w:pPr>
              <w:pStyle w:val="ArialText"/>
              <w:ind w:left="0" w:firstLine="0"/>
              <w:rPr>
                <w:rStyle w:val="TheSansZwischenberschriftZchn"/>
                <w:rFonts w:ascii="Arial" w:hAnsi="Arial" w:cs="Arial"/>
                <w:b w:val="0"/>
                <w:bCs/>
                <w:sz w:val="20"/>
                <w:szCs w:val="20"/>
              </w:rPr>
            </w:pPr>
          </w:p>
        </w:tc>
      </w:tr>
      <w:tr w:rsidR="003E463F" w14:paraId="436D6949" w14:textId="77777777" w:rsidTr="003E463F">
        <w:trPr>
          <w:trHeight w:val="412"/>
        </w:trPr>
        <w:tc>
          <w:tcPr>
            <w:tcW w:w="5986" w:type="dxa"/>
          </w:tcPr>
          <w:p w14:paraId="22E1A710" w14:textId="77777777" w:rsidR="003E463F" w:rsidRDefault="003E463F" w:rsidP="003E463F">
            <w:pPr>
              <w:pStyle w:val="ArialText"/>
              <w:ind w:left="0" w:firstLine="0"/>
              <w:rPr>
                <w:rStyle w:val="TheSansZwischenberschriftZchn"/>
                <w:rFonts w:ascii="Arial" w:hAnsi="Arial"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141" w:type="dxa"/>
          </w:tcPr>
          <w:p w14:paraId="45D2CF74" w14:textId="77777777" w:rsidR="003E463F" w:rsidRDefault="003E463F" w:rsidP="003E463F">
            <w:pPr>
              <w:pStyle w:val="ArialText"/>
              <w:ind w:left="0" w:firstLine="0"/>
              <w:rPr>
                <w:rStyle w:val="TheSansZwischenberschriftZchn"/>
                <w:rFonts w:ascii="Arial" w:hAnsi="Arial" w:cs="Arial"/>
                <w:b w:val="0"/>
                <w:bCs/>
                <w:sz w:val="20"/>
                <w:szCs w:val="20"/>
              </w:rPr>
            </w:pPr>
          </w:p>
        </w:tc>
      </w:tr>
      <w:tr w:rsidR="003E463F" w14:paraId="683DAF17" w14:textId="77777777" w:rsidTr="003E463F">
        <w:trPr>
          <w:trHeight w:val="412"/>
        </w:trPr>
        <w:tc>
          <w:tcPr>
            <w:tcW w:w="5986" w:type="dxa"/>
          </w:tcPr>
          <w:p w14:paraId="576CEEAF" w14:textId="77777777" w:rsidR="003E463F" w:rsidRDefault="003E463F" w:rsidP="003E463F">
            <w:pPr>
              <w:pStyle w:val="ArialText"/>
              <w:ind w:left="0" w:firstLine="0"/>
              <w:rPr>
                <w:rStyle w:val="TheSansZwischenberschriftZchn"/>
                <w:rFonts w:ascii="Arial" w:hAnsi="Arial"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141" w:type="dxa"/>
          </w:tcPr>
          <w:p w14:paraId="090D8F43" w14:textId="77777777" w:rsidR="003E463F" w:rsidRDefault="003E463F" w:rsidP="003E463F">
            <w:pPr>
              <w:pStyle w:val="ArialText"/>
              <w:ind w:left="0" w:firstLine="0"/>
              <w:rPr>
                <w:rStyle w:val="TheSansZwischenberschriftZchn"/>
                <w:rFonts w:ascii="Arial" w:hAnsi="Arial" w:cs="Arial"/>
                <w:b w:val="0"/>
                <w:bCs/>
                <w:sz w:val="20"/>
                <w:szCs w:val="20"/>
              </w:rPr>
            </w:pPr>
          </w:p>
        </w:tc>
      </w:tr>
    </w:tbl>
    <w:p w14:paraId="602EFEAD" w14:textId="77777777" w:rsidR="003E463F" w:rsidRDefault="003E463F" w:rsidP="003E463F">
      <w:pPr>
        <w:pStyle w:val="ArialText"/>
        <w:ind w:firstLine="0"/>
        <w:rPr>
          <w:rStyle w:val="TheSansZwischenberschriftZchn"/>
          <w:rFonts w:ascii="Arial" w:hAnsi="Arial" w:cs="Arial"/>
          <w:b w:val="0"/>
          <w:bCs/>
          <w:sz w:val="20"/>
          <w:szCs w:val="20"/>
        </w:rPr>
      </w:pPr>
    </w:p>
    <w:p w14:paraId="4F7F2B32" w14:textId="77777777" w:rsidR="00560917" w:rsidRPr="003E463F" w:rsidRDefault="00560917" w:rsidP="003E463F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14:paraId="393DD6E3" w14:textId="59F9F5CD" w:rsidR="004A02D6" w:rsidRPr="003E463F" w:rsidRDefault="003E463F" w:rsidP="003E463F">
      <w:pPr>
        <w:pStyle w:val="ArialText"/>
        <w:ind w:firstLine="0"/>
        <w:rPr>
          <w:rFonts w:cs="Arial"/>
          <w:sz w:val="20"/>
          <w:szCs w:val="20"/>
        </w:rPr>
      </w:pPr>
      <w:r w:rsidRPr="003E463F">
        <w:rPr>
          <w:rFonts w:cs="Arial"/>
          <w:b/>
          <w:bCs/>
          <w:sz w:val="20"/>
          <w:szCs w:val="20"/>
        </w:rPr>
        <w:t>3.</w:t>
      </w:r>
      <w:r w:rsidRPr="003E463F">
        <w:rPr>
          <w:rFonts w:cs="Arial"/>
          <w:sz w:val="20"/>
          <w:szCs w:val="20"/>
        </w:rPr>
        <w:t xml:space="preserve"> </w:t>
      </w:r>
      <w:r w:rsidR="004A02D6" w:rsidRPr="003E463F">
        <w:rPr>
          <w:rFonts w:cs="Arial"/>
          <w:sz w:val="20"/>
          <w:szCs w:val="20"/>
        </w:rPr>
        <w:t xml:space="preserve">Schau dir das Video von </w:t>
      </w:r>
      <w:r w:rsidRPr="003E463F">
        <w:rPr>
          <w:rFonts w:cs="Arial"/>
          <w:sz w:val="20"/>
          <w:szCs w:val="20"/>
        </w:rPr>
        <w:t xml:space="preserve">Min. </w:t>
      </w:r>
      <w:r w:rsidR="004A02D6" w:rsidRPr="003E463F">
        <w:rPr>
          <w:rFonts w:cs="Arial"/>
          <w:sz w:val="20"/>
          <w:szCs w:val="20"/>
        </w:rPr>
        <w:t xml:space="preserve">00:18-00:1:08 an. Welche Soziale Medien nutzen die Kinder im Video und </w:t>
      </w:r>
      <w:r>
        <w:rPr>
          <w:rFonts w:cs="Arial"/>
          <w:sz w:val="20"/>
          <w:szCs w:val="20"/>
        </w:rPr>
        <w:t>wo</w:t>
      </w:r>
      <w:r w:rsidR="004A02D6" w:rsidRPr="003E463F">
        <w:rPr>
          <w:rFonts w:cs="Arial"/>
          <w:sz w:val="20"/>
          <w:szCs w:val="20"/>
        </w:rPr>
        <w:t xml:space="preserve">für? Nenne Beispiele. </w:t>
      </w:r>
    </w:p>
    <w:p w14:paraId="765C2332" w14:textId="77777777" w:rsidR="003E463F" w:rsidRDefault="004A02D6" w:rsidP="003E463F">
      <w:pPr>
        <w:pStyle w:val="ArialText"/>
        <w:spacing w:line="360" w:lineRule="auto"/>
        <w:ind w:firstLine="0"/>
        <w:rPr>
          <w:rStyle w:val="TheSansZwischenberschriftZchn"/>
          <w:rFonts w:ascii="Arial" w:hAnsi="Arial" w:cs="Arial"/>
          <w:b w:val="0"/>
          <w:bCs/>
          <w:sz w:val="20"/>
          <w:szCs w:val="20"/>
        </w:rPr>
      </w:pPr>
      <w:r w:rsidRPr="003E463F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>___________________________________</w:t>
      </w:r>
      <w:r w:rsidR="003E463F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>__________________________________________</w:t>
      </w:r>
      <w:r w:rsidR="00F54B87" w:rsidRPr="003E463F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>_</w:t>
      </w:r>
      <w:r w:rsidRPr="003E463F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 xml:space="preserve">_______  </w:t>
      </w:r>
      <w:r w:rsidR="003E463F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 xml:space="preserve"> </w:t>
      </w:r>
    </w:p>
    <w:p w14:paraId="51E0119D" w14:textId="77777777" w:rsidR="003E463F" w:rsidRDefault="003E463F" w:rsidP="003E463F">
      <w:pPr>
        <w:pStyle w:val="ArialText"/>
        <w:spacing w:line="360" w:lineRule="auto"/>
        <w:ind w:firstLine="0"/>
        <w:rPr>
          <w:rStyle w:val="TheSansZwischenberschriftZchn"/>
          <w:rFonts w:ascii="Arial" w:hAnsi="Arial" w:cs="Arial"/>
          <w:b w:val="0"/>
          <w:bCs/>
          <w:sz w:val="20"/>
          <w:szCs w:val="20"/>
        </w:rPr>
      </w:pPr>
      <w:r w:rsidRPr="003E463F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>___________________________________</w:t>
      </w:r>
      <w:r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>__________________________________________</w:t>
      </w:r>
      <w:r w:rsidRPr="003E463F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 xml:space="preserve">________  </w:t>
      </w:r>
      <w:r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 xml:space="preserve"> </w:t>
      </w:r>
    </w:p>
    <w:p w14:paraId="1C108316" w14:textId="77777777" w:rsidR="003E463F" w:rsidRDefault="003E463F" w:rsidP="003E463F">
      <w:pPr>
        <w:pStyle w:val="ArialText"/>
        <w:spacing w:line="360" w:lineRule="auto"/>
        <w:ind w:firstLine="0"/>
        <w:rPr>
          <w:rStyle w:val="TheSansZwischenberschriftZchn"/>
          <w:rFonts w:ascii="Arial" w:hAnsi="Arial" w:cs="Arial"/>
          <w:b w:val="0"/>
          <w:bCs/>
          <w:sz w:val="20"/>
          <w:szCs w:val="20"/>
        </w:rPr>
      </w:pPr>
      <w:r w:rsidRPr="003E463F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>___________________________________</w:t>
      </w:r>
      <w:r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>__________________________________________</w:t>
      </w:r>
      <w:r w:rsidRPr="003E463F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 xml:space="preserve">________  </w:t>
      </w:r>
      <w:r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 xml:space="preserve"> </w:t>
      </w:r>
    </w:p>
    <w:p w14:paraId="4081AEAC" w14:textId="77777777" w:rsidR="003E463F" w:rsidRDefault="003E463F" w:rsidP="003E463F">
      <w:pPr>
        <w:pStyle w:val="ArialText"/>
        <w:spacing w:line="360" w:lineRule="auto"/>
        <w:ind w:firstLine="0"/>
        <w:rPr>
          <w:rStyle w:val="TheSansZwischenberschriftZchn"/>
          <w:rFonts w:ascii="Arial" w:hAnsi="Arial" w:cs="Arial"/>
          <w:b w:val="0"/>
          <w:bCs/>
          <w:sz w:val="20"/>
          <w:szCs w:val="20"/>
        </w:rPr>
      </w:pPr>
      <w:r w:rsidRPr="003E463F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>___________________________________</w:t>
      </w:r>
      <w:r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>__________________________________________</w:t>
      </w:r>
      <w:r w:rsidRPr="003E463F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 xml:space="preserve">________  </w:t>
      </w:r>
      <w:r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 xml:space="preserve"> </w:t>
      </w:r>
    </w:p>
    <w:p w14:paraId="09C05351" w14:textId="77777777" w:rsidR="003E463F" w:rsidRDefault="003E463F" w:rsidP="003E463F">
      <w:pPr>
        <w:pStyle w:val="ArialText"/>
        <w:ind w:firstLine="0"/>
        <w:rPr>
          <w:rStyle w:val="TheSansZwischenberschriftZchn"/>
          <w:rFonts w:ascii="Arial" w:hAnsi="Arial" w:cs="Arial"/>
          <w:b w:val="0"/>
          <w:bCs/>
          <w:sz w:val="20"/>
          <w:szCs w:val="20"/>
        </w:rPr>
      </w:pPr>
    </w:p>
    <w:p w14:paraId="1ECDE9F1" w14:textId="24741D70" w:rsidR="003E463F" w:rsidRPr="003E463F" w:rsidRDefault="004A02D6" w:rsidP="003E463F">
      <w:pPr>
        <w:pStyle w:val="ArialText"/>
        <w:ind w:firstLine="0"/>
        <w:rPr>
          <w:rFonts w:cs="Arial"/>
          <w:bCs/>
          <w:sz w:val="20"/>
          <w:szCs w:val="20"/>
        </w:rPr>
      </w:pPr>
      <w:r w:rsidRPr="003E463F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 xml:space="preserve">   </w:t>
      </w:r>
    </w:p>
    <w:p w14:paraId="0F6B2CF4" w14:textId="6FE8431E" w:rsidR="0025672F" w:rsidRPr="003E463F" w:rsidRDefault="003E463F" w:rsidP="003E463F">
      <w:pPr>
        <w:pStyle w:val="ArialText"/>
        <w:ind w:firstLine="0"/>
        <w:rPr>
          <w:rFonts w:cs="Arial"/>
          <w:sz w:val="20"/>
          <w:szCs w:val="20"/>
        </w:rPr>
      </w:pPr>
      <w:r w:rsidRPr="003E463F">
        <w:rPr>
          <w:rFonts w:cs="Arial"/>
          <w:b/>
          <w:bCs/>
          <w:sz w:val="20"/>
          <w:szCs w:val="20"/>
        </w:rPr>
        <w:t>4.</w:t>
      </w:r>
      <w:r w:rsidRPr="003E463F">
        <w:rPr>
          <w:rFonts w:cs="Arial"/>
          <w:sz w:val="20"/>
          <w:szCs w:val="20"/>
        </w:rPr>
        <w:t xml:space="preserve"> </w:t>
      </w:r>
      <w:r w:rsidR="00F54B87" w:rsidRPr="003E463F">
        <w:rPr>
          <w:rFonts w:cs="Arial"/>
          <w:sz w:val="20"/>
          <w:szCs w:val="20"/>
        </w:rPr>
        <w:t>Was für Nachrichten oder welcher Content interessier</w:t>
      </w:r>
      <w:r>
        <w:rPr>
          <w:rFonts w:cs="Arial"/>
          <w:sz w:val="20"/>
          <w:szCs w:val="20"/>
        </w:rPr>
        <w:t>en</w:t>
      </w:r>
      <w:r w:rsidR="00F54B87" w:rsidRPr="003E463F">
        <w:rPr>
          <w:rFonts w:cs="Arial"/>
          <w:sz w:val="20"/>
          <w:szCs w:val="20"/>
        </w:rPr>
        <w:t xml:space="preserve"> dich am meisten? Beschreibe</w:t>
      </w:r>
      <w:r>
        <w:rPr>
          <w:rFonts w:cs="Arial"/>
          <w:sz w:val="20"/>
          <w:szCs w:val="20"/>
        </w:rPr>
        <w:t>,</w:t>
      </w:r>
      <w:r w:rsidR="00F54B87" w:rsidRPr="003E463F">
        <w:rPr>
          <w:rFonts w:cs="Arial"/>
          <w:sz w:val="20"/>
          <w:szCs w:val="20"/>
        </w:rPr>
        <w:t xml:space="preserve"> über welche Themen du dich am liebsten informierst. </w:t>
      </w:r>
    </w:p>
    <w:p w14:paraId="4545F754" w14:textId="77777777" w:rsidR="003E463F" w:rsidRDefault="003E463F" w:rsidP="003E463F">
      <w:pPr>
        <w:pStyle w:val="ArialText"/>
        <w:ind w:firstLine="0"/>
        <w:rPr>
          <w:rStyle w:val="TheSansZwischenberschriftZchn"/>
          <w:rFonts w:ascii="Arial" w:hAnsi="Arial" w:cs="Arial"/>
          <w:b w:val="0"/>
          <w:bCs/>
          <w:sz w:val="20"/>
          <w:szCs w:val="20"/>
        </w:rPr>
      </w:pPr>
    </w:p>
    <w:p w14:paraId="1CE2EA09" w14:textId="77777777" w:rsidR="00BF6175" w:rsidRPr="003E463F" w:rsidRDefault="00BF6175" w:rsidP="003E463F">
      <w:pPr>
        <w:pStyle w:val="ArialText"/>
        <w:ind w:firstLine="0"/>
        <w:rPr>
          <w:rFonts w:cs="Arial"/>
          <w:sz w:val="20"/>
          <w:szCs w:val="20"/>
        </w:rPr>
      </w:pPr>
    </w:p>
    <w:p w14:paraId="5DB2EDE9" w14:textId="1BB57E6A" w:rsidR="0025672F" w:rsidRPr="003E463F" w:rsidRDefault="003E463F" w:rsidP="003E463F">
      <w:pPr>
        <w:pStyle w:val="ArialText"/>
        <w:ind w:firstLine="0"/>
        <w:rPr>
          <w:rFonts w:cs="Arial"/>
          <w:sz w:val="20"/>
          <w:szCs w:val="20"/>
        </w:rPr>
      </w:pPr>
      <w:r w:rsidRPr="003E463F">
        <w:rPr>
          <w:rFonts w:cs="Arial"/>
          <w:b/>
          <w:bCs/>
          <w:sz w:val="20"/>
          <w:szCs w:val="20"/>
        </w:rPr>
        <w:t>5.</w:t>
      </w:r>
      <w:r w:rsidRPr="003E463F">
        <w:rPr>
          <w:rFonts w:cs="Arial"/>
          <w:sz w:val="20"/>
          <w:szCs w:val="20"/>
        </w:rPr>
        <w:t xml:space="preserve"> </w:t>
      </w:r>
      <w:r w:rsidR="00BF6175" w:rsidRPr="003E463F">
        <w:rPr>
          <w:rFonts w:cs="Arial"/>
          <w:sz w:val="20"/>
          <w:szCs w:val="20"/>
        </w:rPr>
        <w:t xml:space="preserve">Partner Interview: Welche Nachrichten beschäftigen euch gerade? Erzählt euch von den Themen aus den Nachrichten und warum sie euch beschäftigen. Dabei könnt ihr die Satzanfänge nutzen. </w:t>
      </w:r>
    </w:p>
    <w:p w14:paraId="6A72BF75" w14:textId="77777777" w:rsidR="00920395" w:rsidRPr="003E463F" w:rsidRDefault="00920395" w:rsidP="003E463F">
      <w:pPr>
        <w:pStyle w:val="ArialText"/>
        <w:ind w:firstLine="0"/>
        <w:rPr>
          <w:rFonts w:cs="Arial"/>
          <w:sz w:val="20"/>
          <w:szCs w:val="20"/>
        </w:rPr>
      </w:pPr>
    </w:p>
    <w:p w14:paraId="17D2BB9C" w14:textId="5DA369E6" w:rsidR="00110699" w:rsidRPr="003E463F" w:rsidRDefault="003E463F" w:rsidP="003E463F">
      <w:pPr>
        <w:pStyle w:val="ArialText"/>
        <w:ind w:firstLine="0"/>
        <w:rPr>
          <w:rFonts w:eastAsia="Times New Roman" w:cs="Arial"/>
          <w:color w:val="auto"/>
          <w:kern w:val="0"/>
          <w:sz w:val="20"/>
          <w:szCs w:val="20"/>
        </w:rPr>
      </w:pPr>
      <w:r>
        <w:rPr>
          <w:rStyle w:val="Fett"/>
          <w:rFonts w:cs="Arial"/>
          <w:sz w:val="20"/>
          <w:szCs w:val="20"/>
        </w:rPr>
        <w:t xml:space="preserve">▪ </w:t>
      </w:r>
      <w:r w:rsidR="00110699" w:rsidRPr="003E463F">
        <w:rPr>
          <w:rStyle w:val="Fett"/>
          <w:rFonts w:cs="Arial"/>
          <w:sz w:val="20"/>
          <w:szCs w:val="20"/>
        </w:rPr>
        <w:t>Thema der Nachricht nennen</w:t>
      </w:r>
    </w:p>
    <w:p w14:paraId="1EF1A2C1" w14:textId="77777777" w:rsidR="00110699" w:rsidRPr="003E463F" w:rsidRDefault="00110699" w:rsidP="003E463F">
      <w:pPr>
        <w:pStyle w:val="ArialText"/>
        <w:ind w:firstLine="0"/>
        <w:rPr>
          <w:rFonts w:cs="Arial"/>
          <w:sz w:val="20"/>
          <w:szCs w:val="20"/>
        </w:rPr>
      </w:pPr>
      <w:r w:rsidRPr="003E463F">
        <w:rPr>
          <w:rFonts w:cs="Arial"/>
          <w:sz w:val="20"/>
          <w:szCs w:val="20"/>
        </w:rPr>
        <w:t>„In den letzten Tagen habe ich oft gehört/gelesen, dass …“</w:t>
      </w:r>
    </w:p>
    <w:p w14:paraId="39B39E11" w14:textId="58DB72C3" w:rsidR="00110699" w:rsidRPr="003E463F" w:rsidRDefault="003E463F" w:rsidP="003E463F">
      <w:pPr>
        <w:pStyle w:val="ArialText"/>
        <w:ind w:firstLine="0"/>
        <w:rPr>
          <w:rFonts w:eastAsia="Times New Roman" w:cs="Arial"/>
          <w:color w:val="auto"/>
          <w:kern w:val="0"/>
          <w:sz w:val="20"/>
          <w:szCs w:val="20"/>
        </w:rPr>
      </w:pPr>
      <w:r>
        <w:rPr>
          <w:rStyle w:val="Fett"/>
          <w:rFonts w:cs="Arial"/>
          <w:sz w:val="20"/>
          <w:szCs w:val="20"/>
        </w:rPr>
        <w:t xml:space="preserve">▪ </w:t>
      </w:r>
      <w:r w:rsidR="00110699" w:rsidRPr="003E463F">
        <w:rPr>
          <w:rStyle w:val="Fett"/>
          <w:rFonts w:cs="Arial"/>
          <w:sz w:val="20"/>
          <w:szCs w:val="20"/>
        </w:rPr>
        <w:t>Quelle der Nachricht benennen</w:t>
      </w:r>
    </w:p>
    <w:p w14:paraId="3AC3B756" w14:textId="33FE6DFD" w:rsidR="00110699" w:rsidRPr="003E463F" w:rsidRDefault="00110699" w:rsidP="003E463F">
      <w:pPr>
        <w:pStyle w:val="ArialText"/>
        <w:ind w:firstLine="0"/>
        <w:rPr>
          <w:rFonts w:cs="Arial"/>
          <w:sz w:val="20"/>
          <w:szCs w:val="20"/>
        </w:rPr>
      </w:pPr>
      <w:r w:rsidRPr="003E463F">
        <w:rPr>
          <w:rFonts w:cs="Arial"/>
          <w:sz w:val="20"/>
          <w:szCs w:val="20"/>
        </w:rPr>
        <w:t>„Davon erfahren habe ich durch … (z. B. TikTok, Insta</w:t>
      </w:r>
      <w:r w:rsidR="003E463F">
        <w:rPr>
          <w:rFonts w:cs="Arial"/>
          <w:sz w:val="20"/>
          <w:szCs w:val="20"/>
        </w:rPr>
        <w:t>gram</w:t>
      </w:r>
      <w:r w:rsidRPr="003E463F">
        <w:rPr>
          <w:rFonts w:cs="Arial"/>
          <w:sz w:val="20"/>
          <w:szCs w:val="20"/>
        </w:rPr>
        <w:t>, YouTube, Nachrichten, Eltern, Freunde).“</w:t>
      </w:r>
    </w:p>
    <w:p w14:paraId="38CE4390" w14:textId="109FCDB6" w:rsidR="00110699" w:rsidRPr="003E463F" w:rsidRDefault="003E463F" w:rsidP="003E463F">
      <w:pPr>
        <w:pStyle w:val="ArialText"/>
        <w:ind w:firstLine="0"/>
        <w:rPr>
          <w:rFonts w:eastAsia="Times New Roman" w:cs="Arial"/>
          <w:color w:val="auto"/>
          <w:kern w:val="0"/>
          <w:sz w:val="20"/>
          <w:szCs w:val="20"/>
        </w:rPr>
      </w:pPr>
      <w:r>
        <w:rPr>
          <w:rStyle w:val="Fett"/>
          <w:rFonts w:cs="Arial"/>
          <w:sz w:val="20"/>
          <w:szCs w:val="20"/>
        </w:rPr>
        <w:t xml:space="preserve">▪ </w:t>
      </w:r>
      <w:r w:rsidR="00110699" w:rsidRPr="003E463F">
        <w:rPr>
          <w:rStyle w:val="Fett"/>
          <w:rFonts w:cs="Arial"/>
          <w:sz w:val="20"/>
          <w:szCs w:val="20"/>
        </w:rPr>
        <w:t>Gefühle beschreiben</w:t>
      </w:r>
    </w:p>
    <w:p w14:paraId="5C02C18E" w14:textId="77777777" w:rsidR="00110699" w:rsidRPr="003E463F" w:rsidRDefault="00110699" w:rsidP="003E463F">
      <w:pPr>
        <w:pStyle w:val="ArialText"/>
        <w:ind w:firstLine="0"/>
        <w:rPr>
          <w:rFonts w:cs="Arial"/>
          <w:sz w:val="20"/>
          <w:szCs w:val="20"/>
        </w:rPr>
      </w:pPr>
      <w:r w:rsidRPr="003E463F">
        <w:rPr>
          <w:rFonts w:cs="Arial"/>
          <w:sz w:val="20"/>
          <w:szCs w:val="20"/>
        </w:rPr>
        <w:t>„Diese Nachricht macht mich … (traurig / wütend / nachdenklich / froh / ängstlich), weil …“</w:t>
      </w:r>
    </w:p>
    <w:p w14:paraId="715C7A08" w14:textId="77777777" w:rsidR="00110699" w:rsidRDefault="00110699" w:rsidP="003E463F">
      <w:pPr>
        <w:pStyle w:val="ArialText"/>
        <w:ind w:firstLine="0"/>
        <w:rPr>
          <w:rFonts w:cs="Arial"/>
          <w:sz w:val="20"/>
          <w:szCs w:val="20"/>
        </w:rPr>
      </w:pPr>
    </w:p>
    <w:p w14:paraId="30D1448A" w14:textId="77777777" w:rsidR="003E463F" w:rsidRPr="003E463F" w:rsidRDefault="003E463F" w:rsidP="003E463F">
      <w:pPr>
        <w:pStyle w:val="ArialText"/>
        <w:ind w:firstLine="0"/>
        <w:rPr>
          <w:rFonts w:cs="Arial"/>
          <w:sz w:val="20"/>
          <w:szCs w:val="20"/>
        </w:rPr>
      </w:pPr>
    </w:p>
    <w:p w14:paraId="3A47601A" w14:textId="4DC08EA5" w:rsidR="005E60CC" w:rsidRPr="003E463F" w:rsidRDefault="003E463F" w:rsidP="003E463F">
      <w:pPr>
        <w:pStyle w:val="ArialText"/>
        <w:ind w:firstLine="0"/>
        <w:rPr>
          <w:rFonts w:cs="Arial"/>
          <w:sz w:val="20"/>
          <w:szCs w:val="20"/>
        </w:rPr>
      </w:pPr>
      <w:r w:rsidRPr="003E463F">
        <w:rPr>
          <w:rFonts w:cs="Arial"/>
          <w:b/>
          <w:bCs/>
          <w:sz w:val="20"/>
          <w:szCs w:val="20"/>
        </w:rPr>
        <w:t>6.</w:t>
      </w:r>
      <w:r w:rsidRPr="003E463F">
        <w:rPr>
          <w:rFonts w:cs="Arial"/>
          <w:sz w:val="20"/>
          <w:szCs w:val="20"/>
        </w:rPr>
        <w:t xml:space="preserve"> </w:t>
      </w:r>
      <w:r w:rsidR="005E60CC" w:rsidRPr="003E463F">
        <w:rPr>
          <w:rFonts w:cs="Arial"/>
          <w:sz w:val="20"/>
          <w:szCs w:val="20"/>
        </w:rPr>
        <w:t>Welche Folgen können zu viele schlechte Nachrichten hintereinander bewirken? Notiere Folgen aus dem Video</w:t>
      </w:r>
      <w:r>
        <w:rPr>
          <w:rFonts w:cs="Arial"/>
          <w:sz w:val="20"/>
          <w:szCs w:val="20"/>
        </w:rPr>
        <w:t xml:space="preserve">, Min. </w:t>
      </w:r>
      <w:r w:rsidR="005E60CC" w:rsidRPr="003E463F">
        <w:rPr>
          <w:rFonts w:cs="Arial"/>
          <w:sz w:val="20"/>
          <w:szCs w:val="20"/>
        </w:rPr>
        <w:t>0:53-0:58.</w:t>
      </w:r>
    </w:p>
    <w:p w14:paraId="0B941498" w14:textId="7817685B" w:rsidR="005E60CC" w:rsidRPr="003E463F" w:rsidRDefault="005E60CC" w:rsidP="003E463F">
      <w:pPr>
        <w:pStyle w:val="ArialText"/>
        <w:ind w:firstLine="0"/>
        <w:rPr>
          <w:rFonts w:cs="Arial"/>
          <w:bCs/>
          <w:sz w:val="20"/>
          <w:szCs w:val="20"/>
        </w:rPr>
      </w:pPr>
    </w:p>
    <w:p w14:paraId="5F13A8B4" w14:textId="4F4D2D86" w:rsidR="003A7C35" w:rsidRPr="003E463F" w:rsidRDefault="00560917" w:rsidP="003E463F">
      <w:pPr>
        <w:pStyle w:val="ArialText"/>
        <w:ind w:firstLine="0"/>
        <w:rPr>
          <w:rFonts w:cs="Arial"/>
          <w:sz w:val="20"/>
          <w:szCs w:val="20"/>
        </w:rPr>
      </w:pPr>
      <w:r w:rsidRPr="003E463F">
        <w:rPr>
          <w:rFonts w:cs="Arial"/>
          <w:sz w:val="20"/>
          <w:szCs w:val="20"/>
        </w:rPr>
        <w:t xml:space="preserve">    </w:t>
      </w:r>
    </w:p>
    <w:p w14:paraId="103BF6F5" w14:textId="77777777" w:rsidR="003A7C35" w:rsidRPr="003E463F" w:rsidRDefault="003A7C35" w:rsidP="003E463F">
      <w:pPr>
        <w:ind w:left="142" w:firstLine="0"/>
        <w:rPr>
          <w:rFonts w:ascii="Arial" w:hAnsi="Arial" w:cs="Arial"/>
          <w:sz w:val="20"/>
          <w:szCs w:val="20"/>
        </w:rPr>
      </w:pPr>
    </w:p>
    <w:p w14:paraId="17BE4D66" w14:textId="77777777" w:rsidR="003A7C35" w:rsidRPr="003E463F" w:rsidRDefault="003A7C35" w:rsidP="000A472B">
      <w:pPr>
        <w:ind w:left="0" w:firstLine="0"/>
        <w:rPr>
          <w:rFonts w:ascii="Arial" w:hAnsi="Arial" w:cs="Arial"/>
          <w:sz w:val="20"/>
          <w:szCs w:val="20"/>
        </w:rPr>
      </w:pPr>
    </w:p>
    <w:sectPr w:rsidR="003A7C35" w:rsidRPr="003E463F" w:rsidSect="005609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503A1D" w14:textId="77777777" w:rsidR="00D37AE1" w:rsidRDefault="00D37AE1" w:rsidP="003A7C35">
      <w:pPr>
        <w:spacing w:after="0" w:line="240" w:lineRule="auto"/>
      </w:pPr>
      <w:r>
        <w:separator/>
      </w:r>
    </w:p>
  </w:endnote>
  <w:endnote w:type="continuationSeparator" w:id="0">
    <w:p w14:paraId="1E5142AC" w14:textId="77777777" w:rsidR="00D37AE1" w:rsidRDefault="00D37AE1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4A5CEB" w14:textId="77777777" w:rsidR="00BC0411" w:rsidRDefault="00BC041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40A991" w14:textId="33B7E665" w:rsidR="003A7C35" w:rsidRPr="003A7C35" w:rsidRDefault="00685FD6" w:rsidP="003E463F">
    <w:pPr>
      <w:spacing w:after="0" w:line="259" w:lineRule="auto"/>
      <w:ind w:left="0" w:right="6236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2AE5034E" wp14:editId="74E32BE3">
          <wp:simplePos x="0" y="0"/>
          <wp:positionH relativeFrom="column">
            <wp:posOffset>156210</wp:posOffset>
          </wp:positionH>
          <wp:positionV relativeFrom="paragraph">
            <wp:posOffset>-3810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D01AA9"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B62B1D" wp14:editId="02AEA0AC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693597912" name="Rechteck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873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639FC366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64B62B1D" id="Rechteck 5" o:spid="_x0000_s1026" style="position:absolute;margin-left:99.2pt;margin-top:794.5pt;width:394.35pt;height:25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873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639FC366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3E463F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D01AA9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93CB432" wp14:editId="3066CC18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67517610" name="Rechtec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90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4B6FE5A1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393CB432" id="Rechteck 3" o:spid="_x0000_s1027" style="position:absolute;margin-left:99.2pt;margin-top:794.5pt;width:394.35pt;height:25.0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90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4B6FE5A1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D01AA9"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244DABC" wp14:editId="06E77C1A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1906179075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25A748AB" w14:textId="77777777" w:rsidR="003A7C35" w:rsidRPr="0081107C" w:rsidRDefault="003A7C35" w:rsidP="003A7C35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7244DABC" id="Rechteck 1" o:spid="_x0000_s1028" style="position:absolute;margin-left:99.2pt;margin-top:794.5pt;width:394.35pt;height:25.0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25A748AB" w14:textId="77777777" w:rsidR="003A7C35" w:rsidRPr="0081107C" w:rsidRDefault="003A7C35" w:rsidP="003A7C35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5FBAF" w14:textId="77777777" w:rsidR="00BC0411" w:rsidRDefault="00BC041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69FD17" w14:textId="77777777" w:rsidR="00D37AE1" w:rsidRDefault="00D37AE1" w:rsidP="003A7C35">
      <w:pPr>
        <w:spacing w:after="0" w:line="240" w:lineRule="auto"/>
      </w:pPr>
      <w:r>
        <w:separator/>
      </w:r>
    </w:p>
  </w:footnote>
  <w:footnote w:type="continuationSeparator" w:id="0">
    <w:p w14:paraId="14142520" w14:textId="77777777" w:rsidR="00D37AE1" w:rsidRDefault="00D37AE1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248FA1" w14:textId="77777777" w:rsidR="00BC0411" w:rsidRDefault="00BC041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DC5FFF" w14:textId="77207504" w:rsidR="00685FD6" w:rsidRDefault="00C753C6" w:rsidP="00EF1B32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01C32956" wp14:editId="42177ACF">
          <wp:simplePos x="0" y="0"/>
          <wp:positionH relativeFrom="column">
            <wp:posOffset>3966210</wp:posOffset>
          </wp:positionH>
          <wp:positionV relativeFrom="paragraph">
            <wp:posOffset>-383540</wp:posOffset>
          </wp:positionV>
          <wp:extent cx="571500" cy="571500"/>
          <wp:effectExtent l="0" t="0" r="0" b="0"/>
          <wp:wrapTight wrapText="bothSides">
            <wp:wrapPolygon edited="0">
              <wp:start x="0" y="0"/>
              <wp:lineTo x="0" y="20880"/>
              <wp:lineTo x="20880" y="20880"/>
              <wp:lineTo x="20880" y="0"/>
              <wp:lineTo x="0" y="0"/>
            </wp:wrapPolygon>
          </wp:wrapTight>
          <wp:docPr id="4" name="Grafik 3" descr="qr_erklaers-doomscrolling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erklaers-doomscrolling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01AA9"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1670D57E" wp14:editId="0E4923ED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838173605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27EBFFB" id="Rechteck 7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47C23E16" wp14:editId="01D4A5B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55E526A8" wp14:editId="5308CD14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EF1B32">
      <w:rPr>
        <w:sz w:val="20"/>
        <w:szCs w:val="20"/>
      </w:rPr>
      <w:t xml:space="preserve">: </w:t>
    </w:r>
    <w:r w:rsidR="00BC0411">
      <w:rPr>
        <w:sz w:val="20"/>
        <w:szCs w:val="20"/>
      </w:rPr>
      <w:t xml:space="preserve">Nachrichten – </w:t>
    </w:r>
    <w:r w:rsidR="00EF1B32">
      <w:rPr>
        <w:sz w:val="20"/>
        <w:szCs w:val="20"/>
      </w:rPr>
      <w:t>Wie informiere ich mich im Internet?</w:t>
    </w:r>
  </w:p>
  <w:p w14:paraId="685BBDE2" w14:textId="3094C3D9" w:rsidR="00685FD6" w:rsidRPr="00000978" w:rsidRDefault="00D01AA9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748C3E7B" wp14:editId="555ECABE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338661003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3120 w 4545000"/>
                          <a:gd name="T2" fmla="*/ 0 60000 65536"/>
                          <a:gd name="T3" fmla="*/ 0 60000 65536"/>
                          <a:gd name="T4" fmla="*/ 0 w 4545000"/>
                          <a:gd name="T5" fmla="*/ 4545000 w 4545000"/>
                        </a:gdLst>
                        <a:ahLst/>
                        <a:cxnLst>
                          <a:cxn ang="T2">
                            <a:pos x="T0" y="0"/>
                          </a:cxn>
                          <a:cxn ang="T3">
                            <a:pos x="T1" y="0"/>
                          </a:cxn>
                        </a:cxnLst>
                        <a:rect l="T4" t="0" r="T5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7DAD06D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" path="m,l4545000,e" filled="f" strokecolor="#909191" strokeweight="1.25pt">
              <v:stroke miterlimit="1" joinstyle="miter"/>
              <v:path arrowok="t" o:connecttype="custom" o:connectlocs="0,0;4542180,0" o:connectangles="0,0" textboxrect="0,0,4545000,0"/>
            </v:shape>
          </w:pict>
        </mc:Fallback>
      </mc:AlternateContent>
    </w:r>
  </w:p>
  <w:p w14:paraId="229077DF" w14:textId="7A25DB2E" w:rsidR="00C753C6" w:rsidRDefault="00C753C6" w:rsidP="00685FD6">
    <w:pPr>
      <w:pStyle w:val="ArialBeschreibunggrau"/>
      <w:ind w:firstLine="132"/>
    </w:pPr>
    <w:proofErr w:type="spellStart"/>
    <w:r>
      <w:t>Erklär’s</w:t>
    </w:r>
    <w:proofErr w:type="spellEnd"/>
    <w:r>
      <w:t xml:space="preserve"> mir</w:t>
    </w:r>
    <w:r w:rsidR="00200DF4">
      <w:t xml:space="preserve"> </w:t>
    </w:r>
    <w:r w:rsidR="00CF08A5">
      <w:rPr>
        <w:rFonts w:ascii="TheSans C5 ExtraBold" w:hAnsi="TheSans C5 ExtraBold"/>
      </w:rPr>
      <w:t>⋅</w:t>
    </w:r>
    <w:r>
      <w:rPr>
        <w:rFonts w:ascii="TheSans C5 ExtraBold" w:hAnsi="TheSans C5 ExtraBold"/>
      </w:rPr>
      <w:t xml:space="preserve"> </w:t>
    </w:r>
    <w:r>
      <w:t xml:space="preserve">Was ist Doomscrolling? </w:t>
    </w:r>
  </w:p>
  <w:p w14:paraId="1B5367A7" w14:textId="77777777" w:rsidR="00685FD6" w:rsidRPr="00C753C6" w:rsidRDefault="00C753C6" w:rsidP="00685FD6">
    <w:pPr>
      <w:pStyle w:val="ArialBeschreibunggrau"/>
      <w:ind w:firstLine="132"/>
      <w:rPr>
        <w:szCs w:val="16"/>
      </w:rPr>
    </w:pPr>
    <w:r w:rsidRPr="00C753C6">
      <w:rPr>
        <w:rFonts w:eastAsiaTheme="minorHAnsi" w:cs="Arial"/>
        <w:szCs w:val="16"/>
      </w:rPr>
      <w:t>www.planet-schule.de/x/erklaers-doomscrolling</w:t>
    </w:r>
  </w:p>
  <w:p w14:paraId="69BC29A3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7296465A" w14:textId="77777777" w:rsidR="00685FD6" w:rsidRDefault="00685FD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EBD4EF" w14:textId="77777777" w:rsidR="00BC0411" w:rsidRDefault="00BC041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D67C0"/>
    <w:multiLevelType w:val="multilevel"/>
    <w:tmpl w:val="0E5C39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AF6D76"/>
    <w:multiLevelType w:val="multilevel"/>
    <w:tmpl w:val="428A38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B8C2C90"/>
    <w:multiLevelType w:val="hybridMultilevel"/>
    <w:tmpl w:val="69344C1C"/>
    <w:lvl w:ilvl="0" w:tplc="390CFB1E">
      <w:start w:val="1"/>
      <w:numFmt w:val="bullet"/>
      <w:lvlText w:val="–"/>
      <w:lvlJc w:val="left"/>
      <w:pPr>
        <w:ind w:left="49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21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3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5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7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9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1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3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52" w:hanging="360"/>
      </w:pPr>
      <w:rPr>
        <w:rFonts w:ascii="Wingdings" w:hAnsi="Wingdings" w:hint="default"/>
      </w:rPr>
    </w:lvl>
  </w:abstractNum>
  <w:abstractNum w:abstractNumId="3" w15:restartNumberingAfterBreak="0">
    <w:nsid w:val="47FE320D"/>
    <w:multiLevelType w:val="hybridMultilevel"/>
    <w:tmpl w:val="D1925ECE"/>
    <w:lvl w:ilvl="0" w:tplc="6C7E894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5AAA07C6"/>
    <w:multiLevelType w:val="multilevel"/>
    <w:tmpl w:val="B69E7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BE905B3"/>
    <w:multiLevelType w:val="multilevel"/>
    <w:tmpl w:val="8DC40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21377482">
    <w:abstractNumId w:val="3"/>
  </w:num>
  <w:num w:numId="2" w16cid:durableId="901333917">
    <w:abstractNumId w:val="2"/>
  </w:num>
  <w:num w:numId="3" w16cid:durableId="1853109847">
    <w:abstractNumId w:val="0"/>
  </w:num>
  <w:num w:numId="4" w16cid:durableId="1431052011">
    <w:abstractNumId w:val="5"/>
  </w:num>
  <w:num w:numId="5" w16cid:durableId="996226586">
    <w:abstractNumId w:val="1"/>
  </w:num>
  <w:num w:numId="6" w16cid:durableId="54017113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attachedTemplate r:id="rId1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3AE"/>
    <w:rsid w:val="000A472B"/>
    <w:rsid w:val="000C5BEC"/>
    <w:rsid w:val="00110699"/>
    <w:rsid w:val="001773CA"/>
    <w:rsid w:val="00200DF4"/>
    <w:rsid w:val="0025672F"/>
    <w:rsid w:val="00281DDB"/>
    <w:rsid w:val="00305A1C"/>
    <w:rsid w:val="00335E90"/>
    <w:rsid w:val="003552F1"/>
    <w:rsid w:val="003A7C35"/>
    <w:rsid w:val="003E463F"/>
    <w:rsid w:val="00462615"/>
    <w:rsid w:val="00484335"/>
    <w:rsid w:val="004A02D6"/>
    <w:rsid w:val="004B4100"/>
    <w:rsid w:val="0052199E"/>
    <w:rsid w:val="00560917"/>
    <w:rsid w:val="005E60CC"/>
    <w:rsid w:val="0060637E"/>
    <w:rsid w:val="00685FD6"/>
    <w:rsid w:val="006F2769"/>
    <w:rsid w:val="00751706"/>
    <w:rsid w:val="0076787B"/>
    <w:rsid w:val="00792011"/>
    <w:rsid w:val="007B436A"/>
    <w:rsid w:val="007E5E87"/>
    <w:rsid w:val="008B0864"/>
    <w:rsid w:val="008C5CBF"/>
    <w:rsid w:val="00920395"/>
    <w:rsid w:val="0097457B"/>
    <w:rsid w:val="00AA60EB"/>
    <w:rsid w:val="00B933C3"/>
    <w:rsid w:val="00BC0411"/>
    <w:rsid w:val="00BF6175"/>
    <w:rsid w:val="00C111CB"/>
    <w:rsid w:val="00C753C6"/>
    <w:rsid w:val="00CA2545"/>
    <w:rsid w:val="00CF08A5"/>
    <w:rsid w:val="00D01AA9"/>
    <w:rsid w:val="00D37AE1"/>
    <w:rsid w:val="00D803AE"/>
    <w:rsid w:val="00D938B8"/>
    <w:rsid w:val="00EF1B32"/>
    <w:rsid w:val="00F54B87"/>
    <w:rsid w:val="00FC0CC2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09DCB4"/>
  <w15:docId w15:val="{9FDFF33C-248C-F945-BA68-08BFB9EBA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StandardWeb">
    <w:name w:val="Normal (Web)"/>
    <w:basedOn w:val="Standard"/>
    <w:uiPriority w:val="99"/>
    <w:semiHidden/>
    <w:unhideWhenUsed/>
    <w:rsid w:val="00110699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character" w:styleId="Fett">
    <w:name w:val="Strong"/>
    <w:basedOn w:val="Absatz-Standardschriftart"/>
    <w:uiPriority w:val="22"/>
    <w:qFormat/>
    <w:rsid w:val="00110699"/>
    <w:rPr>
      <w:b/>
      <w:bCs/>
    </w:rPr>
  </w:style>
  <w:style w:type="table" w:styleId="Tabellenraster">
    <w:name w:val="Table Grid"/>
    <w:basedOn w:val="NormaleTabelle"/>
    <w:uiPriority w:val="59"/>
    <w:rsid w:val="003E46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240</Words>
  <Characters>1515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⋅ Doomscrolling</dc:title>
  <dc:creator>planet schule</dc:creator>
  <cp:lastModifiedBy>Martina Frietsch</cp:lastModifiedBy>
  <cp:revision>5</cp:revision>
  <cp:lastPrinted>2025-12-04T19:24:00Z</cp:lastPrinted>
  <dcterms:created xsi:type="dcterms:W3CDTF">2025-12-03T20:00:00Z</dcterms:created>
  <dcterms:modified xsi:type="dcterms:W3CDTF">2025-12-04T19:25:00Z</dcterms:modified>
</cp:coreProperties>
</file>