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840DB6">
      <w:pPr>
        <w:rPr>
          <w:szCs w:val="20"/>
        </w:rPr>
      </w:pPr>
    </w:p>
    <w:p w:rsidR="00840DB6" w:rsidRDefault="00840DB6" w:rsidP="00840DB6">
      <w:pPr>
        <w:rPr>
          <w:szCs w:val="20"/>
        </w:rPr>
      </w:pPr>
    </w:p>
    <w:p w:rsidR="00840DB6" w:rsidRDefault="00840DB6" w:rsidP="00840DB6">
      <w:pPr>
        <w:rPr>
          <w:szCs w:val="20"/>
        </w:rPr>
      </w:pPr>
    </w:p>
    <w:p w:rsidR="00840DB6" w:rsidRDefault="00DF5F4C" w:rsidP="00840DB6">
      <w:pPr>
        <w:rPr>
          <w:szCs w:val="20"/>
        </w:rPr>
      </w:pPr>
      <w:r>
        <w:rPr>
          <w:noProof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6210300" cy="5063490"/>
            <wp:effectExtent l="19050" t="0" r="0" b="0"/>
            <wp:wrapTight wrapText="bothSides">
              <wp:wrapPolygon edited="0">
                <wp:start x="-66" y="0"/>
                <wp:lineTo x="-66" y="21535"/>
                <wp:lineTo x="21600" y="21535"/>
                <wp:lineTo x="21600" y="0"/>
                <wp:lineTo x="-66" y="0"/>
              </wp:wrapPolygon>
            </wp:wrapTight>
            <wp:docPr id="4" name="Grafik 3" descr="shutterstock_22194545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utterstock_2219454587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5063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40DB6" w:rsidRDefault="00840DB6" w:rsidP="00840DB6">
      <w:pPr>
        <w:rPr>
          <w:szCs w:val="20"/>
        </w:rPr>
      </w:pPr>
    </w:p>
    <w:p w:rsidR="00840DB6" w:rsidRPr="00840DB6" w:rsidRDefault="00A74986" w:rsidP="00840DB6">
      <w:pPr>
        <w:rPr>
          <w:szCs w:val="20"/>
        </w:rPr>
      </w:pPr>
      <w:r>
        <w:rPr>
          <w:noProof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68.15pt;margin-top:143.65pt;width:213.5pt;height:25.15pt;z-index:251660288" stroked="f">
            <v:textbox>
              <w:txbxContent>
                <w:p w:rsidR="00A74986" w:rsidRPr="00A74986" w:rsidRDefault="00A74986">
                  <w:pPr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</w:pPr>
                  <w:r w:rsidRPr="00A74986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 xml:space="preserve">Grafik: </w:t>
                  </w:r>
                  <w:proofErr w:type="spellStart"/>
                  <w:r w:rsidRPr="00A74986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>Shutterstock</w:t>
                  </w:r>
                  <w:proofErr w:type="spellEnd"/>
                  <w:r w:rsidRPr="00A74986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 xml:space="preserve">, Christophe </w:t>
                  </w:r>
                  <w:proofErr w:type="spellStart"/>
                  <w:r w:rsidRPr="00A74986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>Boisson</w:t>
                  </w:r>
                  <w:proofErr w:type="spellEnd"/>
                  <w:r w:rsidRPr="00A74986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 xml:space="preserve"> </w:t>
                  </w:r>
                </w:p>
              </w:txbxContent>
            </v:textbox>
          </v:shape>
        </w:pict>
      </w:r>
    </w:p>
    <w:sectPr w:rsidR="00840DB6" w:rsidRPr="00840DB6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701" w:rsidRDefault="00E03701" w:rsidP="003A7C35">
      <w:pPr>
        <w:spacing w:after="0" w:line="240" w:lineRule="auto"/>
      </w:pPr>
      <w:r>
        <w:separator/>
      </w:r>
    </w:p>
  </w:endnote>
  <w:endnote w:type="continuationSeparator" w:id="0">
    <w:p w:rsidR="00E03701" w:rsidRDefault="00E0370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E728B" w:rsidRPr="007E728B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7E728B" w:rsidRPr="007E728B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E728B" w:rsidRPr="007E728B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701" w:rsidRDefault="00E03701" w:rsidP="003A7C35">
      <w:pPr>
        <w:spacing w:after="0" w:line="240" w:lineRule="auto"/>
      </w:pPr>
      <w:r>
        <w:separator/>
      </w:r>
    </w:p>
  </w:footnote>
  <w:footnote w:type="continuationSeparator" w:id="0">
    <w:p w:rsidR="00E03701" w:rsidRDefault="00E0370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840DB6" w:rsidP="004774E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5" name="Grafik 4" descr="qr_kuehlung-erd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uehlung-erd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E728B" w:rsidRPr="007E728B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3C34B5">
      <w:rPr>
        <w:sz w:val="20"/>
        <w:szCs w:val="20"/>
      </w:rPr>
      <w:t>Schwitzend</w:t>
    </w:r>
    <w:r w:rsidR="00DF5F4C">
      <w:rPr>
        <w:sz w:val="20"/>
        <w:szCs w:val="20"/>
      </w:rPr>
      <w:t>e Erde</w:t>
    </w:r>
  </w:p>
  <w:p w:rsidR="00685FD6" w:rsidRPr="00000978" w:rsidRDefault="007E728B" w:rsidP="00685FD6">
    <w:pPr>
      <w:pStyle w:val="KeinLeerraum"/>
      <w:ind w:left="142"/>
      <w:rPr>
        <w:color w:val="909191"/>
        <w:sz w:val="16"/>
        <w:szCs w:val="16"/>
      </w:rPr>
    </w:pPr>
    <w:r w:rsidRPr="007E728B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  <w:rPr>
        <w:rFonts w:ascii="TheSans C5 ExtraBold" w:hAnsi="TheSans C5 ExtraBold"/>
      </w:rPr>
    </w:pPr>
    <w:r>
      <w:t xml:space="preserve">Kühlung für die Erde </w:t>
    </w:r>
  </w:p>
  <w:p w:rsidR="00DF5F4C" w:rsidRPr="00DF5F4C" w:rsidRDefault="00DF5F4C" w:rsidP="00685FD6">
    <w:pPr>
      <w:pStyle w:val="ArialBeschreibunggrau"/>
      <w:ind w:firstLine="132"/>
      <w:rPr>
        <w:color w:val="808080" w:themeColor="background1" w:themeShade="80"/>
      </w:rPr>
    </w:pPr>
    <w:r w:rsidRPr="00DF5F4C">
      <w:rPr>
        <w:color w:val="808080" w:themeColor="background1" w:themeShade="80"/>
      </w:rPr>
      <w:t>planet-schule.de/x/co2-kuehlung-erde</w:t>
    </w:r>
  </w:p>
  <w:p w:rsidR="00685FD6" w:rsidRDefault="00685FD6" w:rsidP="00685FD6">
    <w:pPr>
      <w:pStyle w:val="ArialBeschreibunggrau"/>
      <w:ind w:firstLine="132"/>
    </w:pP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C5BEC"/>
    <w:rsid w:val="001773CA"/>
    <w:rsid w:val="00200DF4"/>
    <w:rsid w:val="00245944"/>
    <w:rsid w:val="00254C6C"/>
    <w:rsid w:val="00281DDB"/>
    <w:rsid w:val="00335E90"/>
    <w:rsid w:val="003A7C35"/>
    <w:rsid w:val="003C34B5"/>
    <w:rsid w:val="00462615"/>
    <w:rsid w:val="004774E1"/>
    <w:rsid w:val="00560917"/>
    <w:rsid w:val="00587A96"/>
    <w:rsid w:val="0060637E"/>
    <w:rsid w:val="00685FD6"/>
    <w:rsid w:val="00794C3C"/>
    <w:rsid w:val="007E728B"/>
    <w:rsid w:val="007F1B8E"/>
    <w:rsid w:val="00840DB6"/>
    <w:rsid w:val="008B0864"/>
    <w:rsid w:val="008D4031"/>
    <w:rsid w:val="00A74986"/>
    <w:rsid w:val="00AA60EB"/>
    <w:rsid w:val="00B933C3"/>
    <w:rsid w:val="00BF1FD5"/>
    <w:rsid w:val="00C111CB"/>
    <w:rsid w:val="00CF08A5"/>
    <w:rsid w:val="00D8797A"/>
    <w:rsid w:val="00DF5F4C"/>
    <w:rsid w:val="00E03701"/>
    <w:rsid w:val="00EF20CD"/>
    <w:rsid w:val="00F12FC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6</cp:revision>
  <dcterms:created xsi:type="dcterms:W3CDTF">2024-11-15T21:09:00Z</dcterms:created>
  <dcterms:modified xsi:type="dcterms:W3CDTF">2024-11-20T20:28:00Z</dcterms:modified>
</cp:coreProperties>
</file>