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F303A3" w:rsidRDefault="004774E1" w:rsidP="00F303A3">
      <w:pPr>
        <w:pStyle w:val="Arialberschrift"/>
        <w:rPr>
          <w:b w:val="0"/>
          <w:color w:val="003480"/>
          <w:sz w:val="42"/>
          <w:szCs w:val="42"/>
        </w:rPr>
      </w:pPr>
      <w:r w:rsidRPr="00F303A3">
        <w:rPr>
          <w:color w:val="003480"/>
          <w:sz w:val="42"/>
          <w:szCs w:val="42"/>
        </w:rPr>
        <w:t>CO</w:t>
      </w:r>
      <w:r w:rsidRPr="00F303A3">
        <w:rPr>
          <w:color w:val="003480"/>
          <w:sz w:val="42"/>
          <w:szCs w:val="42"/>
          <w:vertAlign w:val="subscript"/>
        </w:rPr>
        <w:t>2</w:t>
      </w:r>
      <w:r w:rsidRPr="00F303A3">
        <w:rPr>
          <w:color w:val="003480"/>
          <w:sz w:val="42"/>
          <w:szCs w:val="42"/>
        </w:rPr>
        <w:t xml:space="preserve"> </w:t>
      </w:r>
      <w:r w:rsidR="007A383A" w:rsidRPr="00F303A3">
        <w:rPr>
          <w:color w:val="003480"/>
          <w:sz w:val="42"/>
          <w:szCs w:val="42"/>
        </w:rPr>
        <w:t>i</w:t>
      </w:r>
      <w:r w:rsidR="00223C87" w:rsidRPr="00F303A3">
        <w:rPr>
          <w:color w:val="003480"/>
          <w:sz w:val="42"/>
          <w:szCs w:val="42"/>
        </w:rPr>
        <w:t xml:space="preserve">n </w:t>
      </w:r>
      <w:r w:rsidR="00F303A3" w:rsidRPr="00F303A3">
        <w:rPr>
          <w:color w:val="003480"/>
          <w:sz w:val="42"/>
          <w:szCs w:val="42"/>
        </w:rPr>
        <w:t>Holzbauten</w:t>
      </w:r>
      <w:r w:rsidR="007A383A" w:rsidRPr="00F303A3">
        <w:rPr>
          <w:color w:val="003480"/>
          <w:sz w:val="42"/>
          <w:szCs w:val="42"/>
        </w:rPr>
        <w:t xml:space="preserve"> speichern</w:t>
      </w:r>
      <w:r w:rsidRPr="00F303A3">
        <w:rPr>
          <w:color w:val="003480"/>
          <w:sz w:val="42"/>
          <w:szCs w:val="42"/>
        </w:rPr>
        <w:t xml:space="preserve"> – Fragen zum Film</w:t>
      </w:r>
    </w:p>
    <w:p w:rsidR="00F303A3" w:rsidRDefault="00F303A3" w:rsidP="00F303A3">
      <w:pPr>
        <w:pStyle w:val="TheSansText"/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560917" w:rsidRPr="00F303A3" w:rsidRDefault="00F303A3" w:rsidP="00F303A3">
      <w:pPr>
        <w:pStyle w:val="TheSansText"/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noProof/>
          <w:color w:val="003480"/>
          <w:sz w:val="20"/>
          <w:szCs w:val="20"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3845560</wp:posOffset>
            </wp:positionH>
            <wp:positionV relativeFrom="paragraph">
              <wp:posOffset>141605</wp:posOffset>
            </wp:positionV>
            <wp:extent cx="2361565" cy="1504950"/>
            <wp:effectExtent l="19050" t="0" r="635" b="0"/>
            <wp:wrapTight wrapText="bothSides">
              <wp:wrapPolygon edited="0">
                <wp:start x="-174" y="0"/>
                <wp:lineTo x="-174" y="21327"/>
                <wp:lineTo x="21606" y="21327"/>
                <wp:lineTo x="21606" y="0"/>
                <wp:lineTo x="-174" y="0"/>
              </wp:wrapPolygon>
            </wp:wrapTight>
            <wp:docPr id="24" name="Grafik 23" descr="co2holzbau000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2holzbau00014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1565" cy="1504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55124" w:rsidRPr="00F303A3" w:rsidRDefault="004774E1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F303A3">
        <w:rPr>
          <w:rFonts w:ascii="Arial" w:hAnsi="Arial" w:cs="Arial"/>
          <w:b/>
          <w:bCs/>
          <w:color w:val="003480"/>
          <w:sz w:val="20"/>
          <w:szCs w:val="20"/>
        </w:rPr>
        <w:t xml:space="preserve">1. </w:t>
      </w:r>
      <w:r w:rsidR="00F303A3" w:rsidRPr="00F303A3">
        <w:rPr>
          <w:rFonts w:ascii="Arial" w:hAnsi="Arial" w:cs="Arial"/>
          <w:b/>
          <w:bCs/>
          <w:color w:val="003480"/>
          <w:sz w:val="20"/>
          <w:szCs w:val="20"/>
        </w:rPr>
        <w:t>Welche Vorteile hat das Bauen mit Holz?</w:t>
      </w:r>
    </w:p>
    <w:p w:rsidR="00223C87" w:rsidRDefault="00F303A3" w:rsidP="00F303A3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•</w:t>
      </w:r>
    </w:p>
    <w:p w:rsidR="00DD3D72" w:rsidRDefault="00DD3D72" w:rsidP="00DD3D72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•</w:t>
      </w:r>
    </w:p>
    <w:p w:rsidR="00DD3D72" w:rsidRDefault="00DD3D72" w:rsidP="00DD3D72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•</w:t>
      </w:r>
    </w:p>
    <w:p w:rsidR="00F303A3" w:rsidRDefault="00F303A3" w:rsidP="00F303A3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</w:p>
    <w:p w:rsidR="00DD3D72" w:rsidRDefault="00DD3D72" w:rsidP="00DD3D72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•</w:t>
      </w:r>
    </w:p>
    <w:p w:rsidR="00F303A3" w:rsidRDefault="00F303A3" w:rsidP="00F303A3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</w:p>
    <w:p w:rsidR="00DD3D72" w:rsidRDefault="00DD3D72" w:rsidP="00DD3D72">
      <w:pPr>
        <w:spacing w:after="0" w:line="240" w:lineRule="auto"/>
        <w:ind w:left="142"/>
        <w:rPr>
          <w:rFonts w:ascii="TheSans C5 ExtraBold" w:hAnsi="TheSans C5 ExtraBold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•</w:t>
      </w: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b/>
          <w:bCs/>
          <w:color w:val="003480"/>
          <w:sz w:val="20"/>
          <w:szCs w:val="20"/>
        </w:rPr>
        <w:t>2.</w:t>
      </w:r>
      <w:r w:rsidRPr="00F303A3">
        <w:rPr>
          <w:rFonts w:ascii="Arial" w:hAnsi="Arial" w:cs="Arial"/>
          <w:b/>
          <w:bCs/>
          <w:color w:val="003480"/>
          <w:sz w:val="20"/>
          <w:szCs w:val="20"/>
        </w:rPr>
        <w:t xml:space="preserve"> Wieso lohnt sich die Holzbauweise für den Klimaschutz?</w:t>
      </w:r>
    </w:p>
    <w:p w:rsidR="00041849" w:rsidRDefault="00041849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DD3D72" w:rsidRDefault="00DD3D72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DD3D72" w:rsidRDefault="00DD3D72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041849" w:rsidRPr="00F303A3" w:rsidRDefault="00041849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  <w:r w:rsidRPr="00F303A3">
        <w:rPr>
          <w:rFonts w:ascii="Arial" w:hAnsi="Arial" w:cs="Arial"/>
          <w:b/>
          <w:color w:val="003480"/>
          <w:sz w:val="20"/>
          <w:szCs w:val="20"/>
        </w:rPr>
        <w:t>3</w:t>
      </w:r>
      <w:r>
        <w:rPr>
          <w:rFonts w:ascii="Arial" w:hAnsi="Arial" w:cs="Arial"/>
          <w:b/>
          <w:color w:val="003480"/>
          <w:sz w:val="20"/>
          <w:szCs w:val="20"/>
        </w:rPr>
        <w:t>.</w:t>
      </w:r>
      <w:r w:rsidRPr="00F303A3">
        <w:rPr>
          <w:rFonts w:ascii="Arial" w:hAnsi="Arial" w:cs="Arial"/>
          <w:b/>
          <w:color w:val="003480"/>
          <w:sz w:val="20"/>
          <w:szCs w:val="20"/>
        </w:rPr>
        <w:t xml:space="preserve"> Was versteht man unter einer nachhaltigen Waldbewirtschaftung? Recherchiere dazu im Internet</w:t>
      </w:r>
      <w:r w:rsidR="00DD3D72">
        <w:rPr>
          <w:rFonts w:ascii="Arial" w:hAnsi="Arial" w:cs="Arial"/>
          <w:b/>
          <w:color w:val="003480"/>
          <w:sz w:val="20"/>
          <w:szCs w:val="20"/>
        </w:rPr>
        <w:t xml:space="preserve"> und schreibe eine eigene Definition</w:t>
      </w:r>
      <w:r w:rsidRPr="00F303A3">
        <w:rPr>
          <w:rFonts w:ascii="Arial" w:hAnsi="Arial" w:cs="Arial"/>
          <w:b/>
          <w:color w:val="003480"/>
          <w:sz w:val="20"/>
          <w:szCs w:val="20"/>
        </w:rPr>
        <w:t>.</w:t>
      </w: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</w:p>
    <w:p w:rsidR="00F303A3" w:rsidRPr="00F303A3" w:rsidRDefault="00DD3D72" w:rsidP="00F303A3">
      <w:pPr>
        <w:spacing w:after="0" w:line="240" w:lineRule="auto"/>
        <w:ind w:left="142"/>
        <w:rPr>
          <w:rFonts w:ascii="Arial" w:hAnsi="Arial" w:cs="Arial"/>
          <w:b/>
          <w:color w:val="003480"/>
          <w:sz w:val="20"/>
          <w:szCs w:val="20"/>
        </w:rPr>
      </w:pPr>
      <w:r>
        <w:rPr>
          <w:rFonts w:ascii="Arial" w:hAnsi="Arial" w:cs="Arial"/>
          <w:b/>
          <w:color w:val="003480"/>
          <w:sz w:val="20"/>
          <w:szCs w:val="20"/>
        </w:rPr>
        <w:t>4</w:t>
      </w:r>
      <w:r w:rsidR="00F303A3">
        <w:rPr>
          <w:rFonts w:ascii="Arial" w:hAnsi="Arial" w:cs="Arial"/>
          <w:b/>
          <w:color w:val="003480"/>
          <w:sz w:val="20"/>
          <w:szCs w:val="20"/>
        </w:rPr>
        <w:t>.</w:t>
      </w:r>
      <w:r w:rsidR="00F303A3" w:rsidRPr="00F303A3">
        <w:rPr>
          <w:rFonts w:ascii="Arial" w:hAnsi="Arial" w:cs="Arial"/>
          <w:b/>
          <w:color w:val="003480"/>
          <w:sz w:val="20"/>
          <w:szCs w:val="20"/>
        </w:rPr>
        <w:t xml:space="preserve"> Informiere dich im Internet über die aktuelle Holzbauquote bei</w:t>
      </w:r>
      <w:r>
        <w:rPr>
          <w:rFonts w:ascii="Arial" w:hAnsi="Arial" w:cs="Arial"/>
          <w:b/>
          <w:color w:val="003480"/>
          <w:sz w:val="20"/>
          <w:szCs w:val="20"/>
        </w:rPr>
        <w:t>m Neubau von Wohngebäuden</w:t>
      </w:r>
      <w:r w:rsidR="00F303A3" w:rsidRPr="00F303A3">
        <w:rPr>
          <w:rFonts w:ascii="Arial" w:hAnsi="Arial" w:cs="Arial"/>
          <w:b/>
          <w:color w:val="003480"/>
          <w:sz w:val="20"/>
          <w:szCs w:val="20"/>
        </w:rPr>
        <w:t xml:space="preserve"> in Deutschland </w:t>
      </w:r>
      <w:r>
        <w:rPr>
          <w:rFonts w:ascii="Arial" w:hAnsi="Arial" w:cs="Arial"/>
          <w:b/>
          <w:color w:val="003480"/>
          <w:sz w:val="20"/>
          <w:szCs w:val="20"/>
        </w:rPr>
        <w:t xml:space="preserve">(z.B. beim Statistischen Bundesamt) </w:t>
      </w:r>
      <w:r w:rsidR="00F303A3" w:rsidRPr="00F303A3">
        <w:rPr>
          <w:rFonts w:ascii="Arial" w:hAnsi="Arial" w:cs="Arial"/>
          <w:b/>
          <w:color w:val="003480"/>
          <w:sz w:val="20"/>
          <w:szCs w:val="20"/>
        </w:rPr>
        <w:t>und beschreibe ihre Entwicklung in den letzten Jahren.</w:t>
      </w: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F303A3" w:rsidRPr="00F303A3" w:rsidRDefault="00F303A3" w:rsidP="00F303A3">
      <w:pPr>
        <w:spacing w:after="0" w:line="24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223C87" w:rsidRPr="00F303A3" w:rsidRDefault="00223C87" w:rsidP="00F303A3">
      <w:pP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Pr="00F303A3" w:rsidRDefault="004774E1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  <w:r w:rsidRPr="00F303A3">
        <w:rPr>
          <w:rFonts w:ascii="Arial" w:hAnsi="Arial" w:cs="Arial"/>
          <w:b/>
          <w:color w:val="003480"/>
          <w:sz w:val="20"/>
          <w:szCs w:val="20"/>
        </w:rPr>
        <w:t>Kernaussage zum Film:</w:t>
      </w:r>
      <w:r w:rsidR="001242FC" w:rsidRPr="00F303A3"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="001242FC" w:rsidRPr="00F303A3">
        <w:rPr>
          <w:rFonts w:ascii="Arial" w:hAnsi="Arial" w:cs="Arial"/>
          <w:bCs/>
          <w:color w:val="003480"/>
          <w:sz w:val="20"/>
          <w:szCs w:val="20"/>
        </w:rPr>
        <w:t>Fasse die im Film vorgestellte CO</w:t>
      </w:r>
      <w:r w:rsidR="001242FC" w:rsidRPr="00F303A3">
        <w:rPr>
          <w:rFonts w:ascii="Arial" w:hAnsi="Arial" w:cs="Arial"/>
          <w:bCs/>
          <w:color w:val="003480"/>
          <w:sz w:val="20"/>
          <w:szCs w:val="20"/>
          <w:vertAlign w:val="subscript"/>
        </w:rPr>
        <w:t>2</w:t>
      </w:r>
      <w:r w:rsidR="001242FC" w:rsidRPr="00F303A3">
        <w:rPr>
          <w:rFonts w:ascii="Arial" w:hAnsi="Arial" w:cs="Arial"/>
          <w:bCs/>
          <w:color w:val="003480"/>
          <w:sz w:val="20"/>
          <w:szCs w:val="20"/>
        </w:rPr>
        <w:t>-Reduktion in 1-2 Sätzen oder in Form einer Skizze auf der Rückseite zusammen.</w:t>
      </w:r>
    </w:p>
    <w:p w:rsidR="00223C87" w:rsidRPr="00F303A3" w:rsidRDefault="00223C87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Pr="00F303A3" w:rsidRDefault="00223C87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Pr="00F303A3" w:rsidRDefault="00223C87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Default="00223C87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F303A3" w:rsidRPr="00F303A3" w:rsidRDefault="00F303A3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bCs/>
          <w:color w:val="003480"/>
          <w:sz w:val="20"/>
          <w:szCs w:val="20"/>
        </w:rPr>
      </w:pPr>
    </w:p>
    <w:p w:rsidR="00223C87" w:rsidRPr="00F303A3" w:rsidRDefault="00223C87" w:rsidP="00F303A3">
      <w:pPr>
        <w:pBdr>
          <w:top w:val="single" w:sz="4" w:space="1" w:color="003480"/>
          <w:left w:val="single" w:sz="4" w:space="2" w:color="003480"/>
          <w:bottom w:val="single" w:sz="4" w:space="1" w:color="003480"/>
          <w:right w:val="single" w:sz="4" w:space="4" w:color="003480"/>
        </w:pBdr>
        <w:spacing w:after="0" w:line="240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sectPr w:rsidR="00223C87" w:rsidRPr="00F303A3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5C15" w:rsidRDefault="00275C15" w:rsidP="003A7C35">
      <w:pPr>
        <w:spacing w:after="0" w:line="240" w:lineRule="auto"/>
      </w:pPr>
      <w:r>
        <w:separator/>
      </w:r>
    </w:p>
  </w:endnote>
  <w:endnote w:type="continuationSeparator" w:id="0">
    <w:p w:rsidR="00275C15" w:rsidRDefault="00275C1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82FFB" w:rsidRPr="00082FFB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5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082FFB" w:rsidRPr="00082FFB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_x0000_s3076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82FFB" w:rsidRPr="00082FFB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style="mso-next-textbox:#Rechteck 42"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5C15" w:rsidRDefault="00275C15" w:rsidP="003A7C35">
      <w:pPr>
        <w:spacing w:after="0" w:line="240" w:lineRule="auto"/>
      </w:pPr>
      <w:r>
        <w:separator/>
      </w:r>
    </w:p>
  </w:footnote>
  <w:footnote w:type="continuationSeparator" w:id="0">
    <w:p w:rsidR="00275C15" w:rsidRDefault="00275C1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303A3" w:rsidP="004774E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3985260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23" name="Grafik 22" descr="qr_co2-holzbauten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o2-holzbauten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2FFB" w:rsidRPr="00082FFB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>
      <w:rPr>
        <w:sz w:val="20"/>
        <w:szCs w:val="20"/>
      </w:rPr>
      <w:t>6</w:t>
    </w:r>
    <w:r w:rsidR="00685FD6" w:rsidRPr="002D4E32">
      <w:rPr>
        <w:sz w:val="20"/>
        <w:szCs w:val="20"/>
      </w:rPr>
      <w:t xml:space="preserve">: </w:t>
    </w:r>
    <w:r w:rsidR="004774E1">
      <w:rPr>
        <w:sz w:val="20"/>
        <w:szCs w:val="20"/>
      </w:rPr>
      <w:t>CO</w:t>
    </w:r>
    <w:r w:rsidR="004774E1" w:rsidRPr="004774E1">
      <w:rPr>
        <w:sz w:val="20"/>
        <w:szCs w:val="20"/>
        <w:vertAlign w:val="subscript"/>
      </w:rPr>
      <w:t>2</w:t>
    </w:r>
    <w:r w:rsidR="004774E1">
      <w:rPr>
        <w:sz w:val="20"/>
        <w:szCs w:val="20"/>
      </w:rPr>
      <w:t xml:space="preserve"> </w:t>
    </w:r>
    <w:r w:rsidR="00223C87">
      <w:rPr>
        <w:sz w:val="20"/>
        <w:szCs w:val="20"/>
      </w:rPr>
      <w:t xml:space="preserve">in </w:t>
    </w:r>
    <w:r>
      <w:rPr>
        <w:sz w:val="20"/>
        <w:szCs w:val="20"/>
      </w:rPr>
      <w:t xml:space="preserve">Holzbauten </w:t>
    </w:r>
    <w:r w:rsidR="00223C87">
      <w:rPr>
        <w:sz w:val="20"/>
        <w:szCs w:val="20"/>
      </w:rPr>
      <w:t>s</w:t>
    </w:r>
    <w:r w:rsidR="007A383A">
      <w:rPr>
        <w:sz w:val="20"/>
        <w:szCs w:val="20"/>
      </w:rPr>
      <w:t>peichern</w:t>
    </w:r>
    <w:r w:rsidR="004774E1">
      <w:rPr>
        <w:sz w:val="20"/>
        <w:szCs w:val="20"/>
      </w:rPr>
      <w:t xml:space="preserve"> – Fragen zum Film</w:t>
    </w:r>
  </w:p>
  <w:p w:rsidR="00685FD6" w:rsidRPr="00000978" w:rsidRDefault="00082FFB" w:rsidP="00685FD6">
    <w:pPr>
      <w:pStyle w:val="KeinLeerraum"/>
      <w:ind w:left="142"/>
      <w:rPr>
        <w:color w:val="909191"/>
        <w:sz w:val="16"/>
        <w:szCs w:val="16"/>
      </w:rPr>
    </w:pPr>
    <w:r w:rsidRPr="00082FFB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</w:pPr>
    <w:r>
      <w:t xml:space="preserve">Kühlung für die Erde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CO</w:t>
    </w:r>
    <w:r w:rsidRPr="00200DF4">
      <w:rPr>
        <w:vertAlign w:val="subscript"/>
      </w:rPr>
      <w:t>2</w:t>
    </w:r>
    <w:r>
      <w:t xml:space="preserve"> in </w:t>
    </w:r>
    <w:r w:rsidR="002C7D09">
      <w:t>Holzbauten</w:t>
    </w:r>
    <w:r>
      <w:t xml:space="preserve"> speichern</w:t>
    </w:r>
  </w:p>
  <w:p w:rsidR="00685FD6" w:rsidRDefault="00CD39EC" w:rsidP="00685FD6">
    <w:pPr>
      <w:pStyle w:val="ArialBeschreibunggrau"/>
      <w:ind w:firstLine="132"/>
    </w:pPr>
    <w:r w:rsidRPr="00653326">
      <w:t>planet-schule.de/x/co2-holzbauten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CB60FF"/>
    <w:multiLevelType w:val="hybridMultilevel"/>
    <w:tmpl w:val="3432ADC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833612"/>
    <w:multiLevelType w:val="hybridMultilevel"/>
    <w:tmpl w:val="5258502E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41849"/>
    <w:rsid w:val="00082FFB"/>
    <w:rsid w:val="000C5BEC"/>
    <w:rsid w:val="00102C3A"/>
    <w:rsid w:val="001242FC"/>
    <w:rsid w:val="001508DC"/>
    <w:rsid w:val="001773CA"/>
    <w:rsid w:val="00192717"/>
    <w:rsid w:val="00200DF4"/>
    <w:rsid w:val="00223C87"/>
    <w:rsid w:val="00262DE8"/>
    <w:rsid w:val="00275C15"/>
    <w:rsid w:val="00281DDB"/>
    <w:rsid w:val="002B5BEF"/>
    <w:rsid w:val="002C7D09"/>
    <w:rsid w:val="002E4836"/>
    <w:rsid w:val="00335E90"/>
    <w:rsid w:val="003A7C35"/>
    <w:rsid w:val="00462615"/>
    <w:rsid w:val="004774E1"/>
    <w:rsid w:val="00560917"/>
    <w:rsid w:val="0060637E"/>
    <w:rsid w:val="00685FD6"/>
    <w:rsid w:val="007600B5"/>
    <w:rsid w:val="007A383A"/>
    <w:rsid w:val="007F1B8E"/>
    <w:rsid w:val="008562BC"/>
    <w:rsid w:val="00896E5F"/>
    <w:rsid w:val="008B0864"/>
    <w:rsid w:val="008E6EF8"/>
    <w:rsid w:val="00967DEB"/>
    <w:rsid w:val="00A86785"/>
    <w:rsid w:val="00AA1414"/>
    <w:rsid w:val="00AA60EB"/>
    <w:rsid w:val="00B933C3"/>
    <w:rsid w:val="00BF1FD5"/>
    <w:rsid w:val="00C111CB"/>
    <w:rsid w:val="00CD2F10"/>
    <w:rsid w:val="00CD39EC"/>
    <w:rsid w:val="00CF08A5"/>
    <w:rsid w:val="00D8797A"/>
    <w:rsid w:val="00DD3D72"/>
    <w:rsid w:val="00E11820"/>
    <w:rsid w:val="00E55124"/>
    <w:rsid w:val="00EF20CD"/>
    <w:rsid w:val="00F12FC4"/>
    <w:rsid w:val="00F21D6D"/>
    <w:rsid w:val="00F303A3"/>
    <w:rsid w:val="00F34EB8"/>
    <w:rsid w:val="00F82E16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1242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90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6</cp:revision>
  <cp:lastPrinted>2024-11-18T19:58:00Z</cp:lastPrinted>
  <dcterms:created xsi:type="dcterms:W3CDTF">2024-11-15T17:19:00Z</dcterms:created>
  <dcterms:modified xsi:type="dcterms:W3CDTF">2024-11-20T20:22:00Z</dcterms:modified>
</cp:coreProperties>
</file>