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223C87" w:rsidRDefault="004774E1" w:rsidP="00CF08A5">
      <w:pPr>
        <w:pStyle w:val="Arialberschrift"/>
        <w:rPr>
          <w:b w:val="0"/>
          <w:color w:val="003480"/>
          <w:szCs w:val="44"/>
        </w:rPr>
      </w:pPr>
      <w:r w:rsidRPr="00223C87">
        <w:rPr>
          <w:color w:val="003480"/>
          <w:szCs w:val="44"/>
        </w:rPr>
        <w:t>CO</w:t>
      </w:r>
      <w:r w:rsidRPr="00223C87">
        <w:rPr>
          <w:color w:val="003480"/>
          <w:szCs w:val="44"/>
          <w:vertAlign w:val="subscript"/>
        </w:rPr>
        <w:t>2</w:t>
      </w:r>
      <w:r w:rsidRPr="00223C87">
        <w:rPr>
          <w:color w:val="003480"/>
          <w:szCs w:val="44"/>
        </w:rPr>
        <w:t xml:space="preserve"> </w:t>
      </w:r>
      <w:r w:rsidR="007A383A" w:rsidRPr="00223C87">
        <w:rPr>
          <w:color w:val="003480"/>
          <w:szCs w:val="44"/>
        </w:rPr>
        <w:t>i</w:t>
      </w:r>
      <w:r w:rsidR="00223C87" w:rsidRPr="00223C87">
        <w:rPr>
          <w:color w:val="003480"/>
          <w:szCs w:val="44"/>
        </w:rPr>
        <w:t xml:space="preserve">n </w:t>
      </w:r>
      <w:r w:rsidR="00E55124">
        <w:rPr>
          <w:color w:val="003480"/>
          <w:szCs w:val="44"/>
        </w:rPr>
        <w:t>Kohle</w:t>
      </w:r>
      <w:r w:rsidR="007A383A" w:rsidRPr="00223C87">
        <w:rPr>
          <w:color w:val="003480"/>
          <w:szCs w:val="44"/>
        </w:rPr>
        <w:t xml:space="preserve"> speichern</w:t>
      </w:r>
      <w:r w:rsidRPr="00223C87">
        <w:rPr>
          <w:color w:val="003480"/>
          <w:szCs w:val="44"/>
        </w:rPr>
        <w:t xml:space="preserve"> – Fragen zum Film</w:t>
      </w:r>
    </w:p>
    <w:p w:rsidR="00560917" w:rsidRPr="007A383A" w:rsidRDefault="00560917" w:rsidP="007A383A">
      <w:pPr>
        <w:pStyle w:val="TheSansText"/>
        <w:ind w:left="142"/>
        <w:rPr>
          <w:rFonts w:ascii="Arial" w:hAnsi="Arial" w:cs="Arial"/>
          <w:color w:val="003480"/>
          <w:sz w:val="20"/>
          <w:szCs w:val="20"/>
        </w:rPr>
      </w:pPr>
    </w:p>
    <w:p w:rsidR="00E55124" w:rsidRPr="00E55124" w:rsidRDefault="004774E1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="00E55124"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Der Land- und Energiewirt </w:t>
      </w:r>
      <w:r w:rsidR="00E11820">
        <w:rPr>
          <w:rFonts w:ascii="Arial" w:hAnsi="Arial" w:cs="Arial"/>
          <w:b/>
          <w:bCs/>
          <w:color w:val="003480"/>
          <w:sz w:val="20"/>
          <w:szCs w:val="20"/>
        </w:rPr>
        <w:t>Tobias</w:t>
      </w:r>
      <w:r w:rsidR="00E55124"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 Ilg will mit seinem Heizkraftwerk CO</w:t>
      </w:r>
      <w:r w:rsidR="00E55124" w:rsidRPr="00E11820">
        <w:rPr>
          <w:rFonts w:ascii="Arial" w:hAnsi="Arial" w:cs="Arial"/>
          <w:b/>
          <w:bCs/>
          <w:color w:val="003480"/>
          <w:sz w:val="20"/>
          <w:szCs w:val="20"/>
          <w:vertAlign w:val="subscript"/>
        </w:rPr>
        <w:t>2</w:t>
      </w:r>
      <w:r w:rsidR="00E55124"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 einsparen, obwohl er Holz verbrennt. Welches besondere Konzept hat er dafür entwickelt?</w:t>
      </w:r>
    </w:p>
    <w:p w:rsidR="00223C87" w:rsidRDefault="00223C87" w:rsidP="00E55124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E11820" w:rsidRDefault="00E11820" w:rsidP="00E55124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E11820" w:rsidRPr="00E55124" w:rsidRDefault="00E11820" w:rsidP="00E55124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Default="00223C87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E11820" w:rsidRPr="00E55124" w:rsidRDefault="00E11820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E55124" w:rsidRDefault="00223C87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2. </w:t>
      </w:r>
      <w:r w:rsidR="00E55124" w:rsidRPr="00E55124">
        <w:rPr>
          <w:rFonts w:ascii="Arial" w:hAnsi="Arial" w:cs="Arial"/>
          <w:b/>
          <w:bCs/>
          <w:color w:val="003480"/>
          <w:sz w:val="20"/>
          <w:szCs w:val="20"/>
        </w:rPr>
        <w:t>Vervollständige den Lückentext zum Verfahren der Pyrolyse und nummeriere die Bilder in der richtigen Reihenfolge.</w:t>
      </w:r>
    </w:p>
    <w:p w:rsidR="00E55124" w:rsidRPr="00E55124" w:rsidRDefault="00E55124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E55124" w:rsidRPr="00E55124" w:rsidRDefault="00E55124" w:rsidP="00041849">
      <w:pPr>
        <w:pStyle w:val="Listenabsatz"/>
        <w:spacing w:after="0" w:line="276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>
        <w:rPr>
          <w:rFonts w:ascii="Arial" w:hAnsi="Arial" w:cs="Arial"/>
          <w:bCs/>
          <w:color w:val="003480"/>
          <w:sz w:val="20"/>
          <w:szCs w:val="20"/>
        </w:rPr>
        <w:t xml:space="preserve">1) 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Das Holz wird bei mindestens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Grad Celsius verbrannt. Dem Feuer wird der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___________________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entzogen, so dass die Holzhäcksel nicht zu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verbrennen, sondern nur zu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____________.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</w:t>
      </w:r>
    </w:p>
    <w:p w:rsidR="00041849" w:rsidRPr="00E55124" w:rsidRDefault="00E55124" w:rsidP="00041849">
      <w:pPr>
        <w:pStyle w:val="Listenabsatz"/>
        <w:spacing w:after="0" w:line="276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>
        <w:rPr>
          <w:rFonts w:ascii="Arial" w:hAnsi="Arial" w:cs="Arial"/>
          <w:bCs/>
          <w:color w:val="003480"/>
          <w:sz w:val="20"/>
          <w:szCs w:val="20"/>
        </w:rPr>
        <w:t xml:space="preserve">2) 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Bei dem Prozess entsteht ein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_______,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das aufsteigt. Das Gas wird gereinigt und treibt einen Gasmotor an. Der Motor erzeugt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und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__________.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</w:t>
      </w:r>
    </w:p>
    <w:p w:rsidR="00E55124" w:rsidRPr="00E55124" w:rsidRDefault="00E55124" w:rsidP="00041849">
      <w:pPr>
        <w:pStyle w:val="Listenabsatz"/>
        <w:spacing w:after="0" w:line="276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>
        <w:rPr>
          <w:rFonts w:ascii="Arial" w:hAnsi="Arial" w:cs="Arial"/>
          <w:bCs/>
          <w:color w:val="003480"/>
          <w:sz w:val="20"/>
          <w:szCs w:val="20"/>
        </w:rPr>
        <w:t xml:space="preserve">3) 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Das </w:t>
      </w:r>
      <w:r w:rsidR="00E11820" w:rsidRPr="00E55124">
        <w:rPr>
          <w:rFonts w:ascii="Arial" w:hAnsi="Arial" w:cs="Arial"/>
          <w:bCs/>
          <w:color w:val="003480"/>
          <w:sz w:val="20"/>
          <w:szCs w:val="20"/>
        </w:rPr>
        <w:t>CO</w:t>
      </w:r>
      <w:r w:rsidR="00E11820" w:rsidRPr="00E55124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aus der Holzverbrennung bleibt in der Kohle.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_____________________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heißt das, was übrigbleibt. In der Kohle ist das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aus dem Holz als fester Kohlenstoff </w:t>
      </w:r>
      <w:r w:rsidRPr="00E11820">
        <w:rPr>
          <w:rFonts w:ascii="Arial" w:hAnsi="Arial" w:cs="Arial"/>
          <w:bCs/>
          <w:color w:val="003480"/>
          <w:sz w:val="20"/>
          <w:szCs w:val="20"/>
        </w:rPr>
        <w:t>__________________</w:t>
      </w:r>
      <w:r w:rsidRPr="00E55124">
        <w:rPr>
          <w:rFonts w:ascii="Arial" w:hAnsi="Arial" w:cs="Arial"/>
          <w:bCs/>
          <w:color w:val="003480"/>
          <w:sz w:val="20"/>
          <w:szCs w:val="20"/>
        </w:rPr>
        <w:t xml:space="preserve"> gebunden.</w:t>
      </w:r>
    </w:p>
    <w:p w:rsidR="00E55124" w:rsidRDefault="00E55124" w:rsidP="00E55124">
      <w:pPr>
        <w:pStyle w:val="Listenabsatz"/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041849" w:rsidRDefault="00E55124" w:rsidP="00E11820">
      <w:pPr>
        <w:pStyle w:val="Listenabsatz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E55124">
        <w:rPr>
          <w:rFonts w:ascii="Arial" w:hAnsi="Arial" w:cs="Arial"/>
          <w:b/>
          <w:bCs/>
          <w:color w:val="003480"/>
          <w:sz w:val="20"/>
          <w:szCs w:val="20"/>
        </w:rPr>
        <w:t xml:space="preserve">Lückenwörter: </w:t>
      </w:r>
    </w:p>
    <w:p w:rsidR="00E55124" w:rsidRPr="00E55124" w:rsidRDefault="00E55124" w:rsidP="00E11820">
      <w:pPr>
        <w:pStyle w:val="Listenabsatz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E55124">
        <w:rPr>
          <w:rFonts w:ascii="Arial" w:hAnsi="Arial" w:cs="Arial"/>
          <w:bCs/>
          <w:color w:val="003480"/>
          <w:sz w:val="20"/>
          <w:szCs w:val="20"/>
        </w:rPr>
        <w:t>dauerhaft – Strom – Gas – 400 – Asche – Sauerstoff – Kohle – Wärme – Pflanzenkohle – CO</w:t>
      </w:r>
      <w:r w:rsidRPr="00E55124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</w:p>
    <w:p w:rsidR="00223C87" w:rsidRPr="00E55124" w:rsidRDefault="00D51D04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D51D04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5" type="#_x0000_t202" style="position:absolute;left:0;text-align:left;margin-left:323.1pt;margin-top:8.5pt;width:27.85pt;height:28.4pt;z-index:251661312">
            <v:textbox>
              <w:txbxContent>
                <w:p w:rsidR="00041849" w:rsidRDefault="00041849" w:rsidP="00041849"/>
              </w:txbxContent>
            </v:textbox>
          </v:shape>
        </w:pict>
      </w:r>
      <w:r w:rsidRPr="00D51D04">
        <w:rPr>
          <w:rFonts w:ascii="Arial" w:hAnsi="Arial" w:cs="Arial"/>
          <w:b/>
          <w:noProof/>
          <w:color w:val="003480"/>
          <w:sz w:val="20"/>
          <w:szCs w:val="20"/>
          <w:lang w:eastAsia="de-DE"/>
        </w:rPr>
        <w:pict>
          <v:shape id="_x0000_s1054" type="#_x0000_t202" style="position:absolute;left:0;text-align:left;margin-left:165.3pt;margin-top:8.5pt;width:27.85pt;height:28.4pt;z-index:251660288">
            <v:textbox>
              <w:txbxContent>
                <w:p w:rsidR="00041849" w:rsidRDefault="00041849" w:rsidP="00041849"/>
              </w:txbxContent>
            </v:textbox>
          </v:shape>
        </w:pict>
      </w:r>
      <w:r>
        <w:rPr>
          <w:rFonts w:ascii="Arial" w:hAnsi="Arial" w:cs="Arial"/>
          <w:b/>
          <w:bCs/>
          <w:noProof/>
          <w:color w:val="003480"/>
          <w:sz w:val="20"/>
          <w:szCs w:val="20"/>
          <w:lang w:eastAsia="de-DE"/>
        </w:rPr>
        <w:pict>
          <v:shape id="_x0000_s1053" type="#_x0000_t202" style="position:absolute;left:0;text-align:left;margin-left:7.7pt;margin-top:8.5pt;width:27.85pt;height:28.4pt;z-index:251659264">
            <v:textbox>
              <w:txbxContent>
                <w:p w:rsidR="00041849" w:rsidRDefault="00041849"/>
              </w:txbxContent>
            </v:textbox>
          </v:shape>
        </w:pict>
      </w:r>
      <w:r>
        <w:rPr>
          <w:rFonts w:ascii="Arial" w:hAnsi="Arial" w:cs="Arial"/>
          <w:b/>
          <w:bCs/>
          <w:noProof/>
          <w:color w:val="003480"/>
          <w:sz w:val="20"/>
          <w:szCs w:val="20"/>
          <w:lang w:eastAsia="de-DE"/>
        </w:rPr>
        <w:pict>
          <v:group id="_x0000_s1049" style="position:absolute;left:0;text-align:left;margin-left:7.7pt;margin-top:8.5pt;width:469.95pt;height:90.3pt;z-index:251658240" coordorigin="1498,1411" coordsize="9304,171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20" o:spid="_x0000_s1050" type="#_x0000_t75" alt="co2kohle00005.png" style="position:absolute;left:4618;top:1411;width:3060;height:1710;visibility:visible" wrapcoords="-212 0 -212 21221 21600 21221 21600 0 -212 0">
              <v:imagedata r:id="rId7" o:title="co2kohle00005"/>
            </v:shape>
            <v:shape id="Grafik 21" o:spid="_x0000_s1051" type="#_x0000_t75" alt="co2kohle00006.png" style="position:absolute;left:7742;top:1411;width:3060;height:1710;visibility:visible" wrapcoords="-212 0 -212 21221 21600 21221 21600 0 -212 0">
              <v:imagedata r:id="rId8" o:title="co2kohle00006"/>
            </v:shape>
            <v:shape id="Grafik 19" o:spid="_x0000_s1052" type="#_x0000_t75" alt="co2kohle00011.png" style="position:absolute;left:1498;top:1411;width:3060;height:1710;visibility:visible" wrapcoords="-212 0 -212 21221 21600 21221 21600 0 -212 0">
              <v:imagedata r:id="rId9" o:title="co2kohle00011"/>
            </v:shape>
          </v:group>
        </w:pict>
      </w:r>
    </w:p>
    <w:p w:rsidR="00E55124" w:rsidRDefault="00E55124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Pr="00E55124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noProof/>
          <w:color w:val="003480"/>
          <w:sz w:val="20"/>
          <w:szCs w:val="20"/>
        </w:rPr>
      </w:pPr>
    </w:p>
    <w:p w:rsidR="00E55124" w:rsidRPr="00E55124" w:rsidRDefault="00E55124" w:rsidP="00E55124">
      <w:pPr>
        <w:spacing w:after="0" w:line="240" w:lineRule="auto"/>
        <w:ind w:left="142"/>
        <w:rPr>
          <w:rFonts w:ascii="Arial" w:hAnsi="Arial" w:cs="Arial"/>
          <w:b/>
          <w:bCs/>
          <w:noProof/>
          <w:color w:val="003480"/>
          <w:sz w:val="20"/>
          <w:szCs w:val="20"/>
        </w:rPr>
      </w:pPr>
      <w:r w:rsidRPr="00E55124">
        <w:rPr>
          <w:rFonts w:ascii="Arial" w:hAnsi="Arial" w:cs="Arial"/>
          <w:b/>
          <w:bCs/>
          <w:noProof/>
          <w:color w:val="003480"/>
          <w:sz w:val="20"/>
          <w:szCs w:val="20"/>
        </w:rPr>
        <w:t>3. Welcher wichtige Unterschied besteht zwischen der Steinkohle, die man früher zur Stromgewinnung verwendet hat, und der Pflanzenkohle? Und warum?</w:t>
      </w:r>
    </w:p>
    <w:p w:rsidR="00E11820" w:rsidRDefault="00E11820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E11820" w:rsidRDefault="00E11820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E11820" w:rsidRDefault="00E11820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E11820" w:rsidRDefault="00E11820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E55124" w:rsidRPr="00E55124" w:rsidRDefault="00E55124" w:rsidP="00E55124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  <w:r w:rsidRPr="00E55124">
        <w:rPr>
          <w:rFonts w:ascii="Arial" w:hAnsi="Arial" w:cs="Arial"/>
          <w:b/>
          <w:color w:val="003480"/>
          <w:sz w:val="20"/>
          <w:szCs w:val="20"/>
        </w:rPr>
        <w:t>4. Was macht man mit der entstandenen Pflanzenkohle, wenn man sie nicht verbrennen darf?</w:t>
      </w:r>
    </w:p>
    <w:p w:rsidR="00E55124" w:rsidRDefault="00E55124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Pr="00E55124" w:rsidRDefault="00041849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E55124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Default="004774E1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Kernaussage zum Film:</w:t>
      </w:r>
      <w:r w:rsidR="001242FC" w:rsidRPr="001242FC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Fasse die im Film vorgestellte CO</w:t>
      </w:r>
      <w:r w:rsidR="001242FC" w:rsidRPr="001242FC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-Reduktion in 1-2 Sätzen oder in Form einer Skizze auf der Rückseite zusammen.</w:t>
      </w: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sectPr w:rsidR="00223C87" w:rsidSect="005609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6CBF" w:rsidRDefault="00DD6CBF" w:rsidP="003A7C35">
      <w:pPr>
        <w:spacing w:after="0" w:line="240" w:lineRule="auto"/>
      </w:pPr>
      <w:r>
        <w:separator/>
      </w:r>
    </w:p>
  </w:endnote>
  <w:endnote w:type="continuationSeparator" w:id="0">
    <w:p w:rsidR="00DD6CBF" w:rsidRDefault="00DD6CB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871" w:rsidRDefault="0023087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51D04" w:rsidRPr="00D51D0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D51D04" w:rsidRPr="00D51D04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51D04" w:rsidRPr="00D51D0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871" w:rsidRDefault="0023087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6CBF" w:rsidRDefault="00DD6CBF" w:rsidP="003A7C35">
      <w:pPr>
        <w:spacing w:after="0" w:line="240" w:lineRule="auto"/>
      </w:pPr>
      <w:r>
        <w:separator/>
      </w:r>
    </w:p>
  </w:footnote>
  <w:footnote w:type="continuationSeparator" w:id="0">
    <w:p w:rsidR="00DD6CBF" w:rsidRDefault="00DD6CB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871" w:rsidRDefault="00230871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E55124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3956685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19" name="Grafik 18" descr="qr_co2-koh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o2-kohl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51D04" w:rsidRPr="00D51D04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4774E1">
      <w:rPr>
        <w:sz w:val="20"/>
        <w:szCs w:val="20"/>
      </w:rPr>
      <w:t>CO</w:t>
    </w:r>
    <w:r w:rsidR="004774E1" w:rsidRPr="004774E1">
      <w:rPr>
        <w:sz w:val="20"/>
        <w:szCs w:val="20"/>
        <w:vertAlign w:val="subscript"/>
      </w:rPr>
      <w:t>2</w:t>
    </w:r>
    <w:r w:rsidR="004774E1">
      <w:rPr>
        <w:sz w:val="20"/>
        <w:szCs w:val="20"/>
      </w:rPr>
      <w:t xml:space="preserve"> </w:t>
    </w:r>
    <w:r w:rsidR="00223C87">
      <w:rPr>
        <w:sz w:val="20"/>
        <w:szCs w:val="20"/>
      </w:rPr>
      <w:t xml:space="preserve">in </w:t>
    </w:r>
    <w:r>
      <w:rPr>
        <w:sz w:val="20"/>
        <w:szCs w:val="20"/>
      </w:rPr>
      <w:t>Kohle</w:t>
    </w:r>
    <w:r w:rsidR="00223C87">
      <w:rPr>
        <w:sz w:val="20"/>
        <w:szCs w:val="20"/>
      </w:rPr>
      <w:t xml:space="preserve"> s</w:t>
    </w:r>
    <w:r w:rsidR="007A383A">
      <w:rPr>
        <w:sz w:val="20"/>
        <w:szCs w:val="20"/>
      </w:rPr>
      <w:t>peichern</w:t>
    </w:r>
    <w:r w:rsidR="004774E1">
      <w:rPr>
        <w:sz w:val="20"/>
        <w:szCs w:val="20"/>
      </w:rPr>
      <w:t xml:space="preserve"> – Fragen zum Film</w:t>
    </w:r>
  </w:p>
  <w:p w:rsidR="00685FD6" w:rsidRPr="00000978" w:rsidRDefault="00D51D04" w:rsidP="00685FD6">
    <w:pPr>
      <w:pStyle w:val="KeinLeerraum"/>
      <w:ind w:left="142"/>
      <w:rPr>
        <w:color w:val="909191"/>
        <w:sz w:val="16"/>
        <w:szCs w:val="16"/>
      </w:rPr>
    </w:pPr>
    <w:r w:rsidRPr="00D51D04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CO</w:t>
    </w:r>
    <w:r w:rsidRPr="00200DF4">
      <w:rPr>
        <w:vertAlign w:val="subscript"/>
      </w:rPr>
      <w:t>2</w:t>
    </w:r>
    <w:r>
      <w:t xml:space="preserve"> in </w:t>
    </w:r>
    <w:r w:rsidR="00230871">
      <w:t>Kohle</w:t>
    </w:r>
    <w:r>
      <w:t xml:space="preserve"> speichern</w:t>
    </w:r>
  </w:p>
  <w:p w:rsidR="001530A6" w:rsidRDefault="001530A6" w:rsidP="00685FD6">
    <w:pPr>
      <w:pStyle w:val="ArialBeschreibunggrau"/>
      <w:ind w:firstLine="132"/>
      <w:rPr>
        <w:szCs w:val="16"/>
      </w:rPr>
    </w:pPr>
    <w:r w:rsidRPr="00653326">
      <w:t>planet-schule.de/x/co2-kohle</w:t>
    </w:r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871" w:rsidRDefault="00230871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CB60FF"/>
    <w:multiLevelType w:val="hybridMultilevel"/>
    <w:tmpl w:val="3432ADC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833612"/>
    <w:multiLevelType w:val="hybridMultilevel"/>
    <w:tmpl w:val="525850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41849"/>
    <w:rsid w:val="000C5BEC"/>
    <w:rsid w:val="001242FC"/>
    <w:rsid w:val="001508DC"/>
    <w:rsid w:val="001530A6"/>
    <w:rsid w:val="001773CA"/>
    <w:rsid w:val="00192717"/>
    <w:rsid w:val="00200DF4"/>
    <w:rsid w:val="00223C87"/>
    <w:rsid w:val="00230871"/>
    <w:rsid w:val="00281DDB"/>
    <w:rsid w:val="002B5BEF"/>
    <w:rsid w:val="002E4836"/>
    <w:rsid w:val="00335E90"/>
    <w:rsid w:val="003A7C35"/>
    <w:rsid w:val="00462615"/>
    <w:rsid w:val="004774E1"/>
    <w:rsid w:val="00504D87"/>
    <w:rsid w:val="00514CD6"/>
    <w:rsid w:val="00560917"/>
    <w:rsid w:val="0060637E"/>
    <w:rsid w:val="00685FD6"/>
    <w:rsid w:val="00752004"/>
    <w:rsid w:val="007600B5"/>
    <w:rsid w:val="007A383A"/>
    <w:rsid w:val="007F1B8E"/>
    <w:rsid w:val="008562BC"/>
    <w:rsid w:val="00896E5F"/>
    <w:rsid w:val="008B0864"/>
    <w:rsid w:val="00967DEB"/>
    <w:rsid w:val="00AA1414"/>
    <w:rsid w:val="00AA60EB"/>
    <w:rsid w:val="00B933C3"/>
    <w:rsid w:val="00BF1FD5"/>
    <w:rsid w:val="00C111CB"/>
    <w:rsid w:val="00CF08A5"/>
    <w:rsid w:val="00CF36B1"/>
    <w:rsid w:val="00D51D04"/>
    <w:rsid w:val="00D8797A"/>
    <w:rsid w:val="00DD6CBF"/>
    <w:rsid w:val="00DF7A92"/>
    <w:rsid w:val="00E11820"/>
    <w:rsid w:val="00E34490"/>
    <w:rsid w:val="00E55124"/>
    <w:rsid w:val="00EF20CD"/>
    <w:rsid w:val="00F12FC4"/>
    <w:rsid w:val="00F21D6D"/>
    <w:rsid w:val="00F34EB8"/>
    <w:rsid w:val="00FA699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1242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12" Type="http://schemas.openxmlformats.org/officeDocument/2006/relationships/image" Target="media/image4.sv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189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7</cp:revision>
  <cp:lastPrinted>2024-11-18T19:56:00Z</cp:lastPrinted>
  <dcterms:created xsi:type="dcterms:W3CDTF">2024-11-15T16:41:00Z</dcterms:created>
  <dcterms:modified xsi:type="dcterms:W3CDTF">2024-11-20T20:22:00Z</dcterms:modified>
</cp:coreProperties>
</file>