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:rsidR="00560917" w:rsidRPr="00D8797A" w:rsidRDefault="004774E1" w:rsidP="00CF08A5">
      <w:pPr>
        <w:pStyle w:val="Arialberschrift"/>
        <w:rPr>
          <w:b w:val="0"/>
          <w:color w:val="003480"/>
        </w:rPr>
      </w:pPr>
      <w:r w:rsidRPr="00D8797A">
        <w:rPr>
          <w:color w:val="003480"/>
        </w:rPr>
        <w:t>CO</w:t>
      </w:r>
      <w:r w:rsidRPr="00D8797A">
        <w:rPr>
          <w:color w:val="003480"/>
          <w:vertAlign w:val="subscript"/>
        </w:rPr>
        <w:t>2</w:t>
      </w:r>
      <w:r w:rsidRPr="00D8797A">
        <w:rPr>
          <w:color w:val="003480"/>
        </w:rPr>
        <w:t xml:space="preserve"> in Algen speichern – Fragen zum Film</w:t>
      </w:r>
    </w:p>
    <w:p w:rsidR="00560917" w:rsidRPr="004774E1" w:rsidRDefault="00560917" w:rsidP="004774E1">
      <w:pPr>
        <w:pStyle w:val="TheSansText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Default="004774E1" w:rsidP="004774E1">
      <w:pPr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bCs/>
          <w:color w:val="003480"/>
          <w:sz w:val="20"/>
          <w:szCs w:val="20"/>
        </w:rPr>
        <w:t>1</w:t>
      </w:r>
      <w:r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4774E1">
        <w:rPr>
          <w:rFonts w:ascii="Arial" w:hAnsi="Arial" w:cs="Arial"/>
          <w:b/>
          <w:bCs/>
          <w:color w:val="003480"/>
          <w:sz w:val="20"/>
          <w:szCs w:val="20"/>
        </w:rPr>
        <w:t xml:space="preserve"> Kreuze die richtigen Aussagen an.</w:t>
      </w:r>
    </w:p>
    <w:p w:rsidR="004774E1" w:rsidRPr="004774E1" w:rsidRDefault="004774E1" w:rsidP="004774E1">
      <w:pPr>
        <w:spacing w:after="0" w:line="276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>1a.</w:t>
      </w:r>
      <w:r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>
        <w:rPr>
          <w:rFonts w:ascii="Arial" w:hAnsi="Arial" w:cs="Arial"/>
          <w:b/>
          <w:color w:val="003480"/>
          <w:sz w:val="20"/>
          <w:szCs w:val="20"/>
        </w:rPr>
        <w:t xml:space="preserve"> </w:t>
      </w:r>
      <w:r w:rsidRPr="004774E1">
        <w:rPr>
          <w:rFonts w:ascii="Arial" w:hAnsi="Arial" w:cs="Arial"/>
          <w:color w:val="003480"/>
          <w:sz w:val="20"/>
          <w:szCs w:val="20"/>
        </w:rPr>
        <w:t>Ozeane sind schon jetzt die größten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-Speicher der Welt.</w:t>
      </w:r>
    </w:p>
    <w:p w:rsidR="004774E1" w:rsidRPr="004774E1" w:rsidRDefault="004774E1" w:rsidP="004774E1">
      <w:pPr>
        <w:pStyle w:val="Listenabsatz"/>
        <w:spacing w:after="0" w:line="276" w:lineRule="auto"/>
        <w:ind w:left="142" w:firstLine="31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Ozeane sind die größten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-Produzenten der Welt.</w:t>
      </w:r>
    </w:p>
    <w:p w:rsidR="004774E1" w:rsidRPr="004774E1" w:rsidRDefault="004774E1" w:rsidP="004774E1">
      <w:pPr>
        <w:pStyle w:val="Listenabsatz"/>
        <w:spacing w:after="0" w:line="276" w:lineRule="auto"/>
        <w:ind w:left="142" w:firstLine="31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Ozeane sind die größten Methan-Produzenten der Welt.</w:t>
      </w:r>
    </w:p>
    <w:p w:rsidR="004774E1" w:rsidRPr="004774E1" w:rsidRDefault="004774E1" w:rsidP="004774E1">
      <w:pPr>
        <w:pStyle w:val="Listenabsatz"/>
        <w:spacing w:line="276" w:lineRule="auto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Pr="004774E1" w:rsidRDefault="004774E1" w:rsidP="004774E1">
      <w:pPr>
        <w:pStyle w:val="Listenabsatz"/>
        <w:ind w:left="142"/>
        <w:rPr>
          <w:rFonts w:ascii="Arial" w:hAnsi="Arial" w:cs="Arial"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>1b.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Ozeane speichern in ihrem Wasser jährlich drei Viertel der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-Emissionen.</w:t>
      </w:r>
    </w:p>
    <w:p w:rsidR="004774E1" w:rsidRPr="004774E1" w:rsidRDefault="004774E1" w:rsidP="004774E1">
      <w:pPr>
        <w:pStyle w:val="Listenabsatz"/>
        <w:ind w:left="142" w:firstLine="31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Ozeane speichern in ihrem Wasser jährlich ein Viertel der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-Emissionen.</w:t>
      </w:r>
    </w:p>
    <w:p w:rsidR="004774E1" w:rsidRPr="004774E1" w:rsidRDefault="004774E1" w:rsidP="004774E1">
      <w:pPr>
        <w:pStyle w:val="Listenabsatz"/>
        <w:ind w:left="142" w:firstLine="31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Ozeane haben keinen Einfluss auf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-Emissionen.</w:t>
      </w:r>
    </w:p>
    <w:p w:rsidR="004774E1" w:rsidRPr="004774E1" w:rsidRDefault="004774E1" w:rsidP="004774E1">
      <w:pPr>
        <w:pStyle w:val="Listenabsatz"/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Pr="004774E1" w:rsidRDefault="004774E1" w:rsidP="004774E1">
      <w:pPr>
        <w:pStyle w:val="Listenabsatz"/>
        <w:ind w:left="142"/>
        <w:rPr>
          <w:rFonts w:ascii="Arial" w:hAnsi="Arial" w:cs="Arial"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>1c.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Wasserpflanzen betreiben keine Fotosynthese, sondern nur Landpflanzen.</w:t>
      </w:r>
    </w:p>
    <w:p w:rsidR="004774E1" w:rsidRPr="004774E1" w:rsidRDefault="004774E1" w:rsidP="004774E1">
      <w:pPr>
        <w:pStyle w:val="Listenabsatz"/>
        <w:ind w:left="142" w:firstLine="312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Wasserpflanzen produzieren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.</w:t>
      </w:r>
    </w:p>
    <w:p w:rsidR="004774E1" w:rsidRDefault="004774E1" w:rsidP="004774E1">
      <w:pPr>
        <w:pStyle w:val="Listenabsatz"/>
        <w:ind w:left="426" w:firstLine="28"/>
        <w:rPr>
          <w:rFonts w:ascii="Arial" w:hAnsi="Arial" w:cs="Arial"/>
          <w:color w:val="003480"/>
          <w:sz w:val="20"/>
          <w:szCs w:val="20"/>
        </w:rPr>
      </w:pPr>
      <w:r>
        <w:rPr>
          <w:rFonts w:ascii="Segoe MDL2 Assets" w:hAnsi="Segoe MDL2 Assets" w:cs="Arial"/>
          <w:b/>
          <w:color w:val="003480"/>
          <w:sz w:val="20"/>
          <w:szCs w:val="20"/>
        </w:rPr>
        <w:t>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Wasserpflanzen betreiben Fotosynthese und spalten mithilfe des Sonnenlichtes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. </w:t>
      </w:r>
    </w:p>
    <w:p w:rsidR="004774E1" w:rsidRPr="004774E1" w:rsidRDefault="004774E1" w:rsidP="004774E1">
      <w:pPr>
        <w:pStyle w:val="Listenabsatz"/>
        <w:ind w:left="709"/>
        <w:rPr>
          <w:rFonts w:ascii="Arial" w:hAnsi="Arial" w:cs="Arial"/>
          <w:color w:val="003480"/>
          <w:sz w:val="20"/>
          <w:szCs w:val="20"/>
        </w:rPr>
      </w:pPr>
      <w:r w:rsidRPr="004774E1">
        <w:rPr>
          <w:rFonts w:ascii="Arial" w:hAnsi="Arial" w:cs="Arial"/>
          <w:color w:val="003480"/>
          <w:sz w:val="20"/>
          <w:szCs w:val="20"/>
        </w:rPr>
        <w:t>Kohlenstoff benötigen sie zum Wachsen und den Sauerstoff geben sie ans Wasser ab.</w:t>
      </w:r>
    </w:p>
    <w:p w:rsidR="00D8797A" w:rsidRDefault="00D8797A" w:rsidP="00D8797A">
      <w:pPr>
        <w:spacing w:after="0" w:line="36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4774E1" w:rsidRDefault="004774E1" w:rsidP="00D8797A">
      <w:pPr>
        <w:spacing w:after="0" w:line="360" w:lineRule="auto"/>
        <w:ind w:left="142" w:right="-285"/>
        <w:rPr>
          <w:rFonts w:ascii="Arial" w:hAnsi="Arial" w:cs="Arial"/>
          <w:b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bCs/>
          <w:color w:val="003480"/>
          <w:sz w:val="20"/>
          <w:szCs w:val="20"/>
        </w:rPr>
        <w:t>2</w:t>
      </w:r>
      <w:r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4774E1">
        <w:rPr>
          <w:rFonts w:ascii="Arial" w:hAnsi="Arial" w:cs="Arial"/>
          <w:b/>
          <w:bCs/>
          <w:color w:val="003480"/>
          <w:sz w:val="20"/>
          <w:szCs w:val="20"/>
        </w:rPr>
        <w:t xml:space="preserve"> Nenne drei Vorteile, die bei der Herstellung von Baustoffen für die Verwendung von Algen sprechen.</w:t>
      </w:r>
    </w:p>
    <w:p w:rsidR="004774E1" w:rsidRPr="004774E1" w:rsidRDefault="004774E1" w:rsidP="00D8797A">
      <w:pPr>
        <w:spacing w:after="0" w:line="36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1) </w:t>
      </w:r>
      <w:r w:rsidRPr="004774E1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</w:t>
      </w:r>
    </w:p>
    <w:p w:rsidR="004774E1" w:rsidRPr="004774E1" w:rsidRDefault="004774E1" w:rsidP="00D8797A">
      <w:pPr>
        <w:spacing w:after="0" w:line="360" w:lineRule="auto"/>
        <w:ind w:left="142"/>
        <w:rPr>
          <w:rFonts w:ascii="Arial" w:hAnsi="Arial" w:cs="Arial"/>
          <w:color w:val="003480"/>
          <w:sz w:val="20"/>
          <w:szCs w:val="20"/>
        </w:rPr>
      </w:pPr>
      <w:r>
        <w:rPr>
          <w:rFonts w:ascii="Arial" w:hAnsi="Arial" w:cs="Arial"/>
          <w:color w:val="003480"/>
          <w:sz w:val="20"/>
          <w:szCs w:val="20"/>
        </w:rPr>
        <w:t xml:space="preserve">2) </w:t>
      </w:r>
      <w:r w:rsidRPr="004774E1">
        <w:rPr>
          <w:rFonts w:ascii="Arial" w:hAnsi="Arial" w:cs="Arial"/>
          <w:color w:val="003480"/>
          <w:sz w:val="20"/>
          <w:szCs w:val="20"/>
        </w:rPr>
        <w:t>_______________________________________________________________________________</w:t>
      </w:r>
    </w:p>
    <w:p w:rsidR="004774E1" w:rsidRPr="004774E1" w:rsidRDefault="004774E1" w:rsidP="00D8797A">
      <w:pPr>
        <w:spacing w:after="0" w:line="360" w:lineRule="auto"/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Cs/>
          <w:color w:val="003480"/>
          <w:sz w:val="20"/>
          <w:szCs w:val="20"/>
        </w:rPr>
        <w:t>3) _______________________________________________________________________________</w:t>
      </w:r>
    </w:p>
    <w:p w:rsidR="004774E1" w:rsidRDefault="004774E1" w:rsidP="004774E1">
      <w:pPr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</w:p>
    <w:p w:rsidR="004774E1" w:rsidRPr="004774E1" w:rsidRDefault="004774E1" w:rsidP="004774E1">
      <w:pPr>
        <w:ind w:left="142"/>
        <w:rPr>
          <w:rFonts w:ascii="Arial" w:hAnsi="Arial" w:cs="Arial"/>
          <w:b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bCs/>
          <w:color w:val="003480"/>
          <w:sz w:val="20"/>
          <w:szCs w:val="20"/>
        </w:rPr>
        <w:t>3</w:t>
      </w:r>
      <w:r>
        <w:rPr>
          <w:rFonts w:ascii="Arial" w:hAnsi="Arial" w:cs="Arial"/>
          <w:b/>
          <w:bCs/>
          <w:color w:val="003480"/>
          <w:sz w:val="20"/>
          <w:szCs w:val="20"/>
        </w:rPr>
        <w:t>.</w:t>
      </w:r>
      <w:r w:rsidRPr="004774E1">
        <w:rPr>
          <w:rFonts w:ascii="Arial" w:hAnsi="Arial" w:cs="Arial"/>
          <w:b/>
          <w:bCs/>
          <w:color w:val="003480"/>
          <w:sz w:val="20"/>
          <w:szCs w:val="20"/>
        </w:rPr>
        <w:t xml:space="preserve"> Ergänze den Lückentext zum Thema „Algenprodukte“.</w:t>
      </w:r>
    </w:p>
    <w:p w:rsidR="004774E1" w:rsidRPr="004774E1" w:rsidRDefault="004774E1" w:rsidP="00D8797A">
      <w:pPr>
        <w:spacing w:after="0"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4774E1">
        <w:rPr>
          <w:rFonts w:ascii="Arial" w:hAnsi="Arial" w:cs="Arial"/>
          <w:color w:val="003480"/>
          <w:sz w:val="20"/>
          <w:szCs w:val="20"/>
        </w:rPr>
        <w:t>Algen haben eine besondere Eigenschaft. Sie bilden _________, die man bei der Herstellung vieler Materialien nutzen kann. Damit die Pflanzen möglichst viel Öl produzieren, lässt man sie _______________. Ohne Nährstoffe bauen die Algen ihre _________________ um und bilden diese Öle. Mithilfe von ______________________ wird das Öl herausgelöst. Dieser Vorgang benötigt wenig Energie, keine toxischen Lösemittel und ist sehr umweltverträglich.</w:t>
      </w:r>
    </w:p>
    <w:p w:rsidR="004774E1" w:rsidRDefault="004774E1" w:rsidP="00D8797A">
      <w:pPr>
        <w:spacing w:after="0" w:line="276" w:lineRule="auto"/>
        <w:ind w:left="142"/>
        <w:rPr>
          <w:rFonts w:ascii="Arial" w:hAnsi="Arial" w:cs="Arial"/>
          <w:color w:val="003480"/>
          <w:sz w:val="20"/>
          <w:szCs w:val="20"/>
        </w:rPr>
      </w:pPr>
      <w:r w:rsidRPr="004774E1">
        <w:rPr>
          <w:rFonts w:ascii="Arial" w:hAnsi="Arial" w:cs="Arial"/>
          <w:color w:val="003480"/>
          <w:sz w:val="20"/>
          <w:szCs w:val="20"/>
        </w:rPr>
        <w:t>Das Öl besteht aus zwei Teilen: _____________________ und _______________________. In einem chemischen Prozess werden sie voneinander getrennt und bilden die Grundlage für verschiedene Produkte. Die Fettsäuren werden weiterverarbeitet z.B. zu Kunststoff, so genanntem ______________________, oder zu Kraftstoffen</w:t>
      </w:r>
      <w:r w:rsidR="007F3431">
        <w:rPr>
          <w:rFonts w:ascii="Arial" w:hAnsi="Arial" w:cs="Arial"/>
          <w:color w:val="003480"/>
          <w:sz w:val="20"/>
          <w:szCs w:val="20"/>
        </w:rPr>
        <w:t>,</w:t>
      </w:r>
      <w:r w:rsidRPr="004774E1">
        <w:rPr>
          <w:rFonts w:ascii="Arial" w:hAnsi="Arial" w:cs="Arial"/>
          <w:color w:val="003480"/>
          <w:sz w:val="20"/>
          <w:szCs w:val="20"/>
        </w:rPr>
        <w:t xml:space="preserve"> etwa für Flugzeuge. Glycerin ist die Ausgangssubstanz für ____________________________. Aus diesen entstehen z.B. Karosserien für Autos oder Flugzeuge. Bei deren bisheriger Produktion wird enorm viel ________</w:t>
      </w:r>
      <w:r>
        <w:rPr>
          <w:rFonts w:ascii="Arial" w:hAnsi="Arial" w:cs="Arial"/>
          <w:color w:val="003480"/>
          <w:sz w:val="20"/>
          <w:szCs w:val="20"/>
        </w:rPr>
        <w:t xml:space="preserve"> </w:t>
      </w:r>
      <w:r w:rsidRPr="004774E1">
        <w:rPr>
          <w:rFonts w:ascii="Arial" w:hAnsi="Arial" w:cs="Arial"/>
          <w:color w:val="003480"/>
          <w:sz w:val="20"/>
          <w:szCs w:val="20"/>
        </w:rPr>
        <w:t>ausgestoßen. Durch nachhaltige Algencarbonfasern könnte das eingespart werden</w:t>
      </w:r>
      <w:r w:rsidR="00D8797A">
        <w:rPr>
          <w:rFonts w:ascii="Arial" w:hAnsi="Arial" w:cs="Arial"/>
          <w:color w:val="003480"/>
          <w:sz w:val="20"/>
          <w:szCs w:val="20"/>
        </w:rPr>
        <w:t>. D</w:t>
      </w:r>
      <w:r w:rsidRPr="004774E1">
        <w:rPr>
          <w:rFonts w:ascii="Arial" w:hAnsi="Arial" w:cs="Arial"/>
          <w:color w:val="003480"/>
          <w:sz w:val="20"/>
          <w:szCs w:val="20"/>
        </w:rPr>
        <w:t>as 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color w:val="003480"/>
          <w:sz w:val="20"/>
          <w:szCs w:val="20"/>
        </w:rPr>
        <w:t>, das die Alge vorher aus der Luft geholt hat, bleibt in dem pflanzlichen Material _________________ und geht nicht mehr in die Luft zurück, auch wenn die Produkte irgendwann recycelt werden.</w:t>
      </w:r>
    </w:p>
    <w:p w:rsidR="00D8797A" w:rsidRDefault="00D8797A" w:rsidP="004774E1">
      <w:pPr>
        <w:ind w:left="142"/>
        <w:rPr>
          <w:rFonts w:ascii="Arial" w:hAnsi="Arial" w:cs="Arial"/>
          <w:color w:val="003480"/>
          <w:sz w:val="20"/>
          <w:szCs w:val="20"/>
        </w:rPr>
      </w:pPr>
    </w:p>
    <w:p w:rsidR="004774E1" w:rsidRDefault="004774E1" w:rsidP="004774E1">
      <w:pPr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  <w:ind w:left="142"/>
        <w:rPr>
          <w:rFonts w:ascii="Arial" w:hAnsi="Arial" w:cs="Arial"/>
          <w:bCs/>
          <w:color w:val="003480"/>
          <w:sz w:val="20"/>
          <w:szCs w:val="20"/>
        </w:rPr>
      </w:pPr>
      <w:r w:rsidRPr="004774E1">
        <w:rPr>
          <w:rFonts w:ascii="Arial" w:hAnsi="Arial" w:cs="Arial"/>
          <w:b/>
          <w:color w:val="003480"/>
          <w:sz w:val="20"/>
          <w:szCs w:val="20"/>
        </w:rPr>
        <w:t xml:space="preserve">Kernaussage zum Film: </w:t>
      </w:r>
      <w:r w:rsidRPr="004774E1">
        <w:rPr>
          <w:rFonts w:ascii="Arial" w:hAnsi="Arial" w:cs="Arial"/>
          <w:bCs/>
          <w:color w:val="003480"/>
          <w:sz w:val="20"/>
          <w:szCs w:val="20"/>
        </w:rPr>
        <w:t xml:space="preserve">Fasse die in eurem Film vorgestellte </w:t>
      </w:r>
      <w:r w:rsidRPr="004774E1">
        <w:rPr>
          <w:rFonts w:ascii="Arial" w:hAnsi="Arial" w:cs="Arial"/>
          <w:color w:val="003480"/>
          <w:sz w:val="20"/>
          <w:szCs w:val="20"/>
        </w:rPr>
        <w:t>CO</w:t>
      </w:r>
      <w:r w:rsidRPr="004774E1">
        <w:rPr>
          <w:rFonts w:ascii="Arial" w:hAnsi="Arial" w:cs="Arial"/>
          <w:color w:val="003480"/>
          <w:sz w:val="20"/>
          <w:szCs w:val="20"/>
          <w:vertAlign w:val="subscript"/>
        </w:rPr>
        <w:t>2</w:t>
      </w:r>
      <w:r w:rsidRPr="004774E1">
        <w:rPr>
          <w:rFonts w:ascii="Arial" w:hAnsi="Arial" w:cs="Arial"/>
          <w:bCs/>
          <w:color w:val="003480"/>
          <w:sz w:val="20"/>
          <w:szCs w:val="20"/>
        </w:rPr>
        <w:t>-Reduktion in 1-2 Sätzen oder in Form einer Skizze auf der Rückseite zusammen.</w:t>
      </w:r>
    </w:p>
    <w:p w:rsidR="003A7C35" w:rsidRDefault="003A7C35" w:rsidP="004774E1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</w:pPr>
    </w:p>
    <w:p w:rsidR="00D8797A" w:rsidRPr="003A7C35" w:rsidRDefault="00D8797A" w:rsidP="004774E1">
      <w:pPr>
        <w:pStyle w:val="ArialText"/>
        <w:pBdr>
          <w:top w:val="single" w:sz="4" w:space="1" w:color="003480"/>
          <w:left w:val="single" w:sz="4" w:space="4" w:color="003480"/>
          <w:bottom w:val="single" w:sz="4" w:space="1" w:color="003480"/>
          <w:right w:val="single" w:sz="4" w:space="4" w:color="003480"/>
        </w:pBdr>
      </w:pPr>
    </w:p>
    <w:sectPr w:rsidR="00D8797A" w:rsidRPr="003A7C35" w:rsidSect="00560917">
      <w:headerReference w:type="default" r:id="rId7"/>
      <w:footerReference w:type="default" r:id="rId8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57BFD" w:rsidRDefault="00557BFD" w:rsidP="003A7C35">
      <w:pPr>
        <w:spacing w:after="0" w:line="240" w:lineRule="auto"/>
      </w:pPr>
      <w:r>
        <w:separator/>
      </w:r>
    </w:p>
  </w:endnote>
  <w:endnote w:type="continuationSeparator" w:id="0">
    <w:p w:rsidR="00557BFD" w:rsidRDefault="00557BFD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Segoe MDL2 Assets">
    <w:panose1 w:val="050A0102010101010101"/>
    <w:charset w:val="00"/>
    <w:family w:val="roman"/>
    <w:pitch w:val="variable"/>
    <w:sig w:usb0="00000003" w:usb1="10000000" w:usb2="00000000" w:usb3="00000000" w:csb0="00000001" w:csb1="00000000"/>
  </w:font>
  <w:font w:name="TheSans C5 ExtraBold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right="875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  <w:lang w:eastAsia="de-DE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803A40" w:rsidRPr="00803A40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>
      <w:rPr>
        <w:rFonts w:ascii="Arial" w:eastAsia="TheSans C5 Plain" w:hAnsi="Arial" w:cs="Arial"/>
        <w:bCs/>
        <w:color w:val="909191"/>
        <w:sz w:val="18"/>
        <w:szCs w:val="18"/>
      </w:rPr>
      <w:t>4</w:t>
    </w:r>
    <w:r w:rsidR="00803A40" w:rsidRPr="00803A40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803A40" w:rsidRPr="00803A40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</w:rPr>
                    </w:pPr>
                    <w:r>
                      <w:rPr>
                        <w:rFonts w:ascii="Arial" w:hAnsi="Arial" w:cs="Arial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57BFD" w:rsidRDefault="00557BFD" w:rsidP="003A7C35">
      <w:pPr>
        <w:spacing w:after="0" w:line="240" w:lineRule="auto"/>
      </w:pPr>
      <w:r>
        <w:separator/>
      </w:r>
    </w:p>
  </w:footnote>
  <w:footnote w:type="continuationSeparator" w:id="0">
    <w:p w:rsidR="00557BFD" w:rsidRDefault="00557BFD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4774E1" w:rsidP="004774E1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  <w:lang w:eastAsia="de-DE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3975735</wp:posOffset>
          </wp:positionH>
          <wp:positionV relativeFrom="paragraph">
            <wp:posOffset>-374015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4" name="Grafik 3" descr="qr_co2-algen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co2-algen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803A40" w:rsidRPr="00803A40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  <w:lang w:eastAsia="de-DE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  <w:lang w:eastAsia="de-DE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>
      <w:rPr>
        <w:sz w:val="20"/>
        <w:szCs w:val="20"/>
      </w:rPr>
      <w:t>CO</w:t>
    </w:r>
    <w:r w:rsidRPr="004774E1">
      <w:rPr>
        <w:sz w:val="20"/>
        <w:szCs w:val="20"/>
        <w:vertAlign w:val="subscript"/>
      </w:rPr>
      <w:t>2</w:t>
    </w:r>
    <w:r>
      <w:rPr>
        <w:sz w:val="20"/>
        <w:szCs w:val="20"/>
      </w:rPr>
      <w:t xml:space="preserve"> in Algen speichern – Fragen zum Film</w:t>
    </w:r>
  </w:p>
  <w:p w:rsidR="00685FD6" w:rsidRPr="00000978" w:rsidRDefault="00803A40" w:rsidP="00685FD6">
    <w:pPr>
      <w:pStyle w:val="KeinLeerraum"/>
      <w:ind w:left="142"/>
      <w:rPr>
        <w:color w:val="909191"/>
        <w:sz w:val="16"/>
        <w:szCs w:val="16"/>
      </w:rPr>
    </w:pPr>
    <w:r w:rsidRPr="00803A40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85FD6" w:rsidRDefault="00200DF4" w:rsidP="00685FD6">
    <w:pPr>
      <w:pStyle w:val="ArialBeschreibunggrau"/>
      <w:ind w:firstLine="132"/>
    </w:pPr>
    <w:r>
      <w:t xml:space="preserve">Kühlung für die Erde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CO</w:t>
    </w:r>
    <w:r w:rsidRPr="00200DF4">
      <w:rPr>
        <w:vertAlign w:val="subscript"/>
      </w:rPr>
      <w:t>2</w:t>
    </w:r>
    <w:r>
      <w:t xml:space="preserve"> in Algen speichern</w:t>
    </w:r>
  </w:p>
  <w:p w:rsidR="00EF1303" w:rsidRDefault="00EF1303" w:rsidP="00685FD6">
    <w:pPr>
      <w:pStyle w:val="ArialBeschreibunggrau"/>
      <w:ind w:firstLine="132"/>
      <w:rPr>
        <w:szCs w:val="16"/>
      </w:rPr>
    </w:pPr>
    <w:r w:rsidRPr="00653326">
      <w:t>planet-schule.de/x/co2-algen</w:t>
    </w:r>
    <w:r>
      <w:rPr>
        <w:szCs w:val="16"/>
      </w:rPr>
      <w:t xml:space="preserve"> </w:t>
    </w:r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2676317"/>
    <w:multiLevelType w:val="hybridMultilevel"/>
    <w:tmpl w:val="0C2C450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65FB1019"/>
    <w:multiLevelType w:val="hybridMultilevel"/>
    <w:tmpl w:val="34C604E2"/>
    <w:lvl w:ilvl="0" w:tplc="0407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90"/>
  <w:attachedTemplate r:id="rId1"/>
  <w:defaultTabStop w:val="708"/>
  <w:hyphenationZone w:val="425"/>
  <w:characterSpacingControl w:val="doNotCompress"/>
  <w:hdrShapeDefaults>
    <o:shapedefaults v:ext="edit" spidmax="16386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D8797A"/>
    <w:rsid w:val="000771CB"/>
    <w:rsid w:val="000C5BEC"/>
    <w:rsid w:val="00172BF8"/>
    <w:rsid w:val="001773CA"/>
    <w:rsid w:val="00200DF4"/>
    <w:rsid w:val="00281DDB"/>
    <w:rsid w:val="00335E90"/>
    <w:rsid w:val="003A7C35"/>
    <w:rsid w:val="00462615"/>
    <w:rsid w:val="004774E1"/>
    <w:rsid w:val="00557BFD"/>
    <w:rsid w:val="00560917"/>
    <w:rsid w:val="0060637E"/>
    <w:rsid w:val="00685FD6"/>
    <w:rsid w:val="007F1B8E"/>
    <w:rsid w:val="007F3431"/>
    <w:rsid w:val="00803A40"/>
    <w:rsid w:val="008B0864"/>
    <w:rsid w:val="008E7CF7"/>
    <w:rsid w:val="00AA60EB"/>
    <w:rsid w:val="00B933C3"/>
    <w:rsid w:val="00BF1FD5"/>
    <w:rsid w:val="00C111CB"/>
    <w:rsid w:val="00CF08A5"/>
    <w:rsid w:val="00D8797A"/>
    <w:rsid w:val="00EF1303"/>
    <w:rsid w:val="00EF20CD"/>
    <w:rsid w:val="00F12FC4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qFormat/>
    <w:rsid w:val="004774E1"/>
    <w:pPr>
      <w:spacing w:after="160" w:line="278" w:lineRule="auto"/>
    </w:pPr>
    <w:rPr>
      <w:kern w:val="2"/>
      <w:sz w:val="24"/>
      <w:szCs w:val="24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4774E1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12" Type="http://schemas.openxmlformats.org/officeDocument/2006/relationships/image" Target="media/image4.svg"/><Relationship Id="rId2" Type="http://schemas.openxmlformats.org/officeDocument/2006/relationships/image" Target="media/image2.png"/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_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2024_arbeitsblatt_.dotx</Template>
  <TotalTime>0</TotalTime>
  <Pages>1</Pages>
  <Words>347</Words>
  <Characters>2187</Characters>
  <Application>Microsoft Office Word</Application>
  <DocSecurity>0</DocSecurity>
  <Lines>18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2529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Kühlung für die Erde</dc:title>
  <dc:creator>SWR planet schule</dc:creator>
  <cp:lastModifiedBy>Martina Frietsch</cp:lastModifiedBy>
  <cp:revision>4</cp:revision>
  <cp:lastPrinted>2024-11-18T19:48:00Z</cp:lastPrinted>
  <dcterms:created xsi:type="dcterms:W3CDTF">2024-11-15T14:38:00Z</dcterms:created>
  <dcterms:modified xsi:type="dcterms:W3CDTF">2024-11-20T20:01:00Z</dcterms:modified>
</cp:coreProperties>
</file>