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6C0842" w:rsidRPr="00084728" w:rsidRDefault="00561C35" w:rsidP="00561C35">
      <w:pPr>
        <w:shd w:val="clear" w:color="auto" w:fill="61519A"/>
        <w:spacing w:line="276" w:lineRule="auto"/>
        <w:ind w:right="-1"/>
        <w:rPr>
          <w:b/>
          <w:color w:val="FFFFFF" w:themeColor="background1"/>
        </w:rPr>
      </w:pPr>
      <w:r>
        <w:rPr>
          <w:b/>
          <w:noProof/>
          <w:color w:val="FFFFFF" w:themeColor="background1"/>
        </w:rPr>
        <w:t>Mindmap: Making-of</w:t>
      </w:r>
    </w:p>
    <w:p w:rsidR="006C0842" w:rsidRDefault="006C0842" w:rsidP="006C0842">
      <w:pPr>
        <w:spacing w:line="276" w:lineRule="auto"/>
        <w:rPr>
          <w:szCs w:val="14"/>
        </w:rPr>
      </w:pPr>
    </w:p>
    <w:p w:rsidR="00561C35" w:rsidRPr="00CC6C68" w:rsidRDefault="00561C35" w:rsidP="00561C35">
      <w:pPr>
        <w:rPr>
          <w:sz w:val="20"/>
          <w:szCs w:val="20"/>
        </w:rPr>
      </w:pPr>
      <w:r w:rsidRPr="00CC6C68">
        <w:rPr>
          <w:sz w:val="20"/>
          <w:szCs w:val="20"/>
        </w:rPr>
        <w:t xml:space="preserve">Ergänze die </w:t>
      </w:r>
      <w:proofErr w:type="spellStart"/>
      <w:r w:rsidRPr="00CC6C68">
        <w:rPr>
          <w:sz w:val="20"/>
          <w:szCs w:val="20"/>
        </w:rPr>
        <w:t>Mind-Map</w:t>
      </w:r>
      <w:proofErr w:type="spellEnd"/>
      <w:r w:rsidRPr="00CC6C68">
        <w:rPr>
          <w:sz w:val="20"/>
          <w:szCs w:val="20"/>
        </w:rPr>
        <w:t xml:space="preserve"> mit Begriffen und Erklärungen aus dem Rätsel sowie deinem eigenen Vorwissen. </w:t>
      </w:r>
    </w:p>
    <w:p w:rsidR="00561C35" w:rsidRPr="00CC6C68" w:rsidRDefault="00561C35" w:rsidP="00561C35">
      <w:pPr>
        <w:rPr>
          <w:sz w:val="20"/>
          <w:szCs w:val="20"/>
        </w:rPr>
      </w:pPr>
      <w:r w:rsidRPr="00CC6C68">
        <w:rPr>
          <w:sz w:val="20"/>
          <w:szCs w:val="20"/>
        </w:rPr>
        <w:t>Besprecht eure Ergebnisse in der Klasse.</w:t>
      </w:r>
    </w:p>
    <w:p w:rsidR="00561C35" w:rsidRDefault="00561C35" w:rsidP="00561C35">
      <w:pPr>
        <w:rPr>
          <w:b/>
          <w:sz w:val="20"/>
          <w:szCs w:val="20"/>
        </w:rPr>
      </w:pPr>
    </w:p>
    <w:p w:rsidR="00561C35" w:rsidRPr="00CC6C68" w:rsidRDefault="00561C35" w:rsidP="00561C35">
      <w:pPr>
        <w:rPr>
          <w:b/>
          <w:sz w:val="20"/>
          <w:szCs w:val="20"/>
        </w:rPr>
      </w:pPr>
    </w:p>
    <w:p w:rsidR="00561C35" w:rsidRDefault="00561C35" w:rsidP="00561C35"/>
    <w:p w:rsidR="00561C35" w:rsidRDefault="00561C35" w:rsidP="00561C35"/>
    <w:p w:rsidR="00561C35" w:rsidRPr="00D114DF" w:rsidRDefault="00561C35" w:rsidP="00561C35">
      <w:pPr>
        <w:rPr>
          <w:sz w:val="14"/>
          <w:szCs w:val="14"/>
        </w:rPr>
      </w:pPr>
    </w:p>
    <w:p w:rsidR="00561C35" w:rsidRDefault="008D0092" w:rsidP="00561C35">
      <w:pPr>
        <w:rPr>
          <w:szCs w:val="14"/>
        </w:rPr>
      </w:pPr>
      <w:r w:rsidRPr="008D0092">
        <w:rPr>
          <w:noProof/>
          <w:sz w:val="14"/>
          <w:szCs w:val="14"/>
        </w:rPr>
        <w:pict>
          <v:group id="_x0000_s1027" style="position:absolute;margin-left:1.65pt;margin-top:12.45pt;width:464.1pt;height:412.35pt;z-index:1" coordorigin="1357,5104" coordsize="9282,8247">
            <v:shapetype id="_x0000_t63" coordsize="21600,21600" o:spt="63" adj="1350,25920" path="wr,,21600,21600@15@16@17@18l@21@22xe">
              <v:stroke joinstyle="miter"/>
              <v:formulas>
                <v:f eqn="val #0"/>
                <v:f eqn="val #1"/>
                <v:f eqn="sum 10800 0 #0"/>
                <v:f eqn="sum 10800 0 #1"/>
                <v:f eqn="atan2 @2 @3"/>
                <v:f eqn="sumangle @4 11 0"/>
                <v:f eqn="sumangle @4 0 11"/>
                <v:f eqn="cos 10800 @4"/>
                <v:f eqn="sin 10800 @4"/>
                <v:f eqn="cos 10800 @5"/>
                <v:f eqn="sin 10800 @5"/>
                <v:f eqn="cos 10800 @6"/>
                <v:f eqn="sin 10800 @6"/>
                <v:f eqn="sum 10800 0 @7"/>
                <v:f eqn="sum 10800 0 @8"/>
                <v:f eqn="sum 10800 0 @9"/>
                <v:f eqn="sum 10800 0 @10"/>
                <v:f eqn="sum 10800 0 @11"/>
                <v:f eqn="sum 10800 0 @12"/>
                <v:f eqn="mod @2 @3 0"/>
                <v:f eqn="sum @19 0 10800"/>
                <v:f eqn="if @20 #0 @13"/>
                <v:f eqn="if @20 #1 @14"/>
              </v:formulas>
              <v:path o:connecttype="custom" o:connectlocs="10800,0;3163,3163;0,10800;3163,18437;10800,21600;18437,18437;21600,10800;18437,3163;@21,@22" textboxrect="3163,3163,18437,18437"/>
              <v:handles>
                <v:h position="#0,#1"/>
              </v:handles>
            </v:shapetype>
            <v:shape id="AutoShape 2" o:spid="_x0000_s1028" type="#_x0000_t63" style="position:absolute;left:3739;top:7354;width:3600;height:2300;visibility:visible" adj="5010,19722" fillcolor="#dcd9eb" strokecolor="#f2f2f2" strokeweight="3pt">
              <v:shadow on="t" color="#243f60" opacity=".5" offset="1pt"/>
              <v:textbox>
                <w:txbxContent>
                  <w:p w:rsidR="00561C35" w:rsidRPr="006A0E7D" w:rsidRDefault="00561C35" w:rsidP="00561C35">
                    <w:pPr>
                      <w:jc w:val="center"/>
                      <w:rPr>
                        <w:sz w:val="32"/>
                      </w:rPr>
                    </w:pPr>
                  </w:p>
                  <w:p w:rsidR="00561C35" w:rsidRPr="00BF7464" w:rsidRDefault="00561C35" w:rsidP="00561C35">
                    <w:pPr>
                      <w:jc w:val="center"/>
                      <w:rPr>
                        <w:sz w:val="48"/>
                      </w:rPr>
                    </w:pPr>
                    <w:r w:rsidRPr="00BF7464">
                      <w:rPr>
                        <w:sz w:val="48"/>
                      </w:rPr>
                      <w:t>Making-</w:t>
                    </w:r>
                    <w:proofErr w:type="spellStart"/>
                    <w:r w:rsidRPr="00BF7464">
                      <w:rPr>
                        <w:sz w:val="48"/>
                      </w:rPr>
                      <w:t>of</w:t>
                    </w:r>
                    <w:proofErr w:type="spellEnd"/>
                  </w:p>
                </w:txbxContent>
              </v:textbox>
            </v:shape>
            <v:line id="Gerader Verbinder 2" o:spid="_x0000_s1029" style="position:absolute;flip:y;visibility:visible" from="5939,5974" to="6629,7354" strokecolor="#61519a" strokeweight="1.5pt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6499;top:5614;width:1400;height:397;visibility:visible;mso-height-percent:200;mso-wrap-distance-top:3.6pt;mso-wrap-distance-bottom:3.6p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" stroked="f">
              <v:textbox style="mso-fit-shape-to-text:t">
                <w:txbxContent>
                  <w:p w:rsidR="00561C35" w:rsidRPr="00CC6C68" w:rsidRDefault="00561C35" w:rsidP="00561C35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z</w:t>
                    </w:r>
                    <w:r w:rsidRPr="00CC6C68">
                      <w:rPr>
                        <w:b/>
                      </w:rPr>
                      <w:t>wei Arten</w:t>
                    </w:r>
                  </w:p>
                </w:txbxContent>
              </v:textbox>
            </v:shape>
            <v:line id="Gerader Verbinder 3" o:spid="_x0000_s1031" style="position:absolute;flip:y;visibility:visible;mso-width-relative:margin;mso-height-relative:margin" from="7809,5394" to="8309,5744" strokecolor="#61519a" strokeweight="1.5pt"/>
            <v:line id="Gerader Verbinder 4" o:spid="_x0000_s1032" style="position:absolute;visibility:visible;mso-width-relative:margin;mso-height-relative:margin" from="7799,5914" to="8389,6014" strokecolor="#61519a" strokeweight="1.5pt"/>
            <v:shape id="_x0000_s1033" type="#_x0000_t202" style="position:absolute;left:8239;top:5104;width:2400;height:397;visibility:visible;mso-height-percent:200;mso-wrap-distance-top:3.6pt;mso-wrap-distance-bottom:3.6p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" stroked="f">
              <v:textbox style="mso-fit-shape-to-text:t">
                <w:txbxContent>
                  <w:p w:rsidR="00561C35" w:rsidRPr="00CC6C68" w:rsidRDefault="00561C35" w:rsidP="00561C35">
                    <w:pPr>
                      <w:rPr>
                        <w:b/>
                      </w:rPr>
                    </w:pPr>
                    <w:r w:rsidRPr="00CC6C68">
                      <w:rPr>
                        <w:b/>
                      </w:rPr>
                      <w:t>dokumentarisch</w:t>
                    </w:r>
                  </w:p>
                </w:txbxContent>
              </v:textbox>
            </v:shape>
            <v:shape id="_x0000_s1034" type="#_x0000_t202" style="position:absolute;left:8199;top:5784;width:2330;height:397;visibility:visible;mso-height-percent:200;mso-wrap-distance-top:3.6pt;mso-wrap-distance-bottom:3.6pt;mso-position-horizontal-relative:margin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" stroked="f">
              <v:textbox style="mso-fit-shape-to-text:t">
                <w:txbxContent>
                  <w:p w:rsidR="00561C35" w:rsidRPr="008C0E16" w:rsidRDefault="00561C35" w:rsidP="00561C35">
                    <w:pPr>
                      <w:rPr>
                        <w:u w:val="single"/>
                      </w:rPr>
                    </w:pPr>
                    <w:r>
                      <w:rPr>
                        <w:u w:val="single"/>
                      </w:rPr>
                      <w:t>________________</w:t>
                    </w:r>
                  </w:p>
                </w:txbxContent>
              </v:textbox>
            </v:shape>
            <v:line id="Gerader Verbinder 7" o:spid="_x0000_s1035" style="position:absolute;flip:y;visibility:visible" from="3777,9661" to="4467,11041" strokecolor="#61519a" strokeweight="1.5pt"/>
            <v:line id="Gerader Verbinder 8" o:spid="_x0000_s1036" style="position:absolute;flip:x y;visibility:visible;mso-width-relative:margin;mso-height-relative:margin" from="3129,6694" to="4029,7744" strokecolor="#61519a" strokeweight="1.5pt"/>
            <v:line id="Gerader Verbinder 9" o:spid="_x0000_s1037" style="position:absolute;flip:x y;visibility:visible;mso-width-relative:margin;mso-height-relative:margin" from="6847,9611" to="7747,10661" strokecolor="#61519a" strokeweight="1.5pt"/>
            <v:line id="Gerader Verbinder 10" o:spid="_x0000_s1038" style="position:absolute;flip:x;visibility:visible;mso-width-relative:margin;mso-height-relative:margin" from="7529,8434" to="8739,8444" strokecolor="#61519a" strokeweight="1.5pt"/>
            <v:line id="Gerader Verbinder 11" o:spid="_x0000_s1039" style="position:absolute;flip:x;visibility:visible;mso-width-relative:margin;mso-height-relative:margin" from="2359,8574" to="3529,8584" strokecolor="#61519a" strokeweight="1.5pt"/>
            <v:shape id="_x0000_s1040" type="#_x0000_t202" style="position:absolute;left:1357;top:8353;width:1400;height:397;visibility:visible;mso-height-percent:200;mso-wrap-distance-top:3.6pt;mso-wrap-distance-bottom:3.6p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" stroked="f">
              <v:textbox style="mso-fit-shape-to-text:t">
                <w:txbxContent>
                  <w:p w:rsidR="00561C35" w:rsidRPr="00CC6C68" w:rsidRDefault="00561C35" w:rsidP="00561C35">
                    <w:pPr>
                      <w:rPr>
                        <w:b/>
                      </w:rPr>
                    </w:pPr>
                    <w:proofErr w:type="spellStart"/>
                    <w:r w:rsidRPr="00CC6C68">
                      <w:rPr>
                        <w:b/>
                      </w:rPr>
                      <w:t>Featurette</w:t>
                    </w:r>
                    <w:proofErr w:type="spellEnd"/>
                  </w:p>
                </w:txbxContent>
              </v:textbox>
            </v:shape>
            <v:shape id="_x0000_s1041" type="#_x0000_t202" style="position:absolute;left:8454;top:8214;width:2035;height:397;visibility:visible;mso-height-percent:200;mso-wrap-distance-top:3.6pt;mso-wrap-distance-bottom:3.6pt;mso-position-horizontal:right;mso-position-horizontal-relative:margin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" stroked="f">
              <v:textbox style="mso-fit-shape-to-text:t">
                <w:txbxContent>
                  <w:p w:rsidR="00561C35" w:rsidRPr="00CC6C68" w:rsidRDefault="00561C35" w:rsidP="00561C35">
                    <w:pPr>
                      <w:rPr>
                        <w:b/>
                      </w:rPr>
                    </w:pPr>
                    <w:r w:rsidRPr="00CC6C68">
                      <w:rPr>
                        <w:b/>
                      </w:rPr>
                      <w:t>eigenes Genre</w:t>
                    </w:r>
                  </w:p>
                </w:txbxContent>
              </v:textbox>
            </v:shape>
            <v:shape id="_x0000_s1042" type="#_x0000_t202" style="position:absolute;left:2069;top:10874;width:2140;height:2477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" stroked="f">
              <v:textbox>
                <w:txbxContent>
                  <w:p w:rsidR="00561C35" w:rsidRPr="00CC6C68" w:rsidRDefault="00561C35" w:rsidP="00561C35">
                    <w:pPr>
                      <w:rPr>
                        <w:b/>
                      </w:rPr>
                    </w:pPr>
                    <w:r w:rsidRPr="00CC6C68">
                      <w:rPr>
                        <w:b/>
                      </w:rPr>
                      <w:t>mögliche Inhalte:</w:t>
                    </w:r>
                  </w:p>
                  <w:p w:rsidR="00561C35" w:rsidRDefault="00561C35" w:rsidP="00561C35">
                    <w:pPr>
                      <w:rPr>
                        <w:u w:val="single"/>
                      </w:rPr>
                    </w:pPr>
                  </w:p>
                  <w:p w:rsidR="00561C35" w:rsidRPr="00AA45EE" w:rsidRDefault="00561C35" w:rsidP="00561C35">
                    <w:r>
                      <w:t>●</w:t>
                    </w:r>
                    <w:r w:rsidRPr="00AA45EE">
                      <w:t xml:space="preserve"> Interviews von Crew und Cast</w:t>
                    </w:r>
                  </w:p>
                  <w:p w:rsidR="00561C35" w:rsidRPr="00AA45EE" w:rsidRDefault="00561C35" w:rsidP="00561C35"/>
                  <w:p w:rsidR="00561C35" w:rsidRPr="00AA45EE" w:rsidRDefault="00561C35" w:rsidP="00561C35">
                    <w:r>
                      <w:t>●</w:t>
                    </w:r>
                    <w:r w:rsidRPr="00AA45EE">
                      <w:t xml:space="preserve"> </w:t>
                    </w:r>
                  </w:p>
                  <w:p w:rsidR="00561C35" w:rsidRDefault="00561C35" w:rsidP="00561C35">
                    <w:pPr>
                      <w:rPr>
                        <w:u w:val="single"/>
                      </w:rPr>
                    </w:pPr>
                  </w:p>
                  <w:p w:rsidR="00AA08B2" w:rsidRDefault="00AA08B2" w:rsidP="00561C35">
                    <w:pPr>
                      <w:rPr>
                        <w:u w:val="single"/>
                      </w:rPr>
                    </w:pPr>
                  </w:p>
                  <w:p w:rsidR="00561C35" w:rsidRPr="008C0E16" w:rsidRDefault="00561C35" w:rsidP="00561C35">
                    <w:pPr>
                      <w:rPr>
                        <w:u w:val="single"/>
                      </w:rPr>
                    </w:pPr>
                    <w:r>
                      <w:t>●</w:t>
                    </w:r>
                  </w:p>
                </w:txbxContent>
              </v:textbox>
            </v:shape>
          </v:group>
        </w:pict>
      </w: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561C35" w:rsidP="00561C35">
      <w:pPr>
        <w:rPr>
          <w:szCs w:val="14"/>
        </w:rPr>
      </w:pPr>
    </w:p>
    <w:p w:rsidR="00561C35" w:rsidRDefault="008D0092" w:rsidP="00561C35">
      <w:pPr>
        <w:rPr>
          <w:szCs w:val="14"/>
        </w:rPr>
      </w:pPr>
      <w:r>
        <w:rPr>
          <w:noProof/>
          <w:szCs w:val="1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4" type="#_x0000_t75" style="position:absolute;margin-left:235.8pt;margin-top:8.25pt;width:245.3pt;height:138pt;z-index:-1" wrapcoords="-34 0 -34 21540 21600 21540 21600 0 -34 0">
            <v:imagedata r:id="rId7" o:title="making00016"/>
            <w10:wrap type="through"/>
          </v:shape>
        </w:pict>
      </w:r>
    </w:p>
    <w:p w:rsidR="00561C35" w:rsidRDefault="00561C35" w:rsidP="00561C35">
      <w:pPr>
        <w:rPr>
          <w:szCs w:val="14"/>
        </w:rPr>
      </w:pPr>
    </w:p>
    <w:p w:rsidR="00CD4D78" w:rsidRDefault="00CD4D78" w:rsidP="00ED45C7">
      <w:pPr>
        <w:spacing w:line="276" w:lineRule="auto"/>
        <w:rPr>
          <w:szCs w:val="14"/>
        </w:rPr>
      </w:pPr>
    </w:p>
    <w:sectPr w:rsidR="00CD4D78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7C96" w:rsidRDefault="00097C96" w:rsidP="00263140">
      <w:r>
        <w:separator/>
      </w:r>
    </w:p>
  </w:endnote>
  <w:endnote w:type="continuationSeparator" w:id="0">
    <w:p w:rsidR="00097C96" w:rsidRDefault="00097C9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D0092">
    <w:pPr>
      <w:pStyle w:val="Fuzeile"/>
      <w:rPr>
        <w:rFonts w:ascii="ITCOfficinaSans LT Book" w:hAnsi="ITCOfficinaSans LT Book"/>
        <w:b/>
        <w:sz w:val="18"/>
        <w:szCs w:val="18"/>
      </w:rPr>
    </w:pPr>
    <w:r w:rsidRPr="008D0092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826475">
      <w:rPr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7C96" w:rsidRDefault="00097C96" w:rsidP="00263140">
      <w:r>
        <w:separator/>
      </w:r>
    </w:p>
  </w:footnote>
  <w:footnote w:type="continuationSeparator" w:id="0">
    <w:p w:rsidR="00097C96" w:rsidRDefault="00097C9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D0092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8D0092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61C35">
      <w:rPr>
        <w:b/>
      </w:rPr>
      <w:t>Arbeits</w:t>
    </w:r>
    <w:r w:rsidR="002841AF" w:rsidRPr="00955C65">
      <w:rPr>
        <w:b/>
      </w:rPr>
      <w:t xml:space="preserve">blatt </w:t>
    </w:r>
    <w:r w:rsidR="00561C35">
      <w:rPr>
        <w:b/>
      </w:rPr>
      <w:t>1</w:t>
    </w:r>
    <w:r w:rsidR="00FD6639" w:rsidRPr="00955C65">
      <w:rPr>
        <w:b/>
      </w:rPr>
      <w:t xml:space="preserve">: </w:t>
    </w:r>
    <w:r w:rsidR="00561C35">
      <w:rPr>
        <w:b/>
        <w:noProof/>
      </w:rPr>
      <w:t>Mindmap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C0842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Krieg der Träume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Das Making-</w:t>
    </w:r>
    <w:proofErr w:type="spellStart"/>
    <w:r>
      <w:rPr>
        <w:sz w:val="18"/>
        <w:szCs w:val="18"/>
      </w:rPr>
      <w:t>of</w:t>
    </w:r>
    <w:proofErr w:type="spellEnd"/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C0842">
      <w:rPr>
        <w:sz w:val="18"/>
        <w:szCs w:val="18"/>
      </w:rPr>
      <w:t>46800205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5CC"/>
    <w:rsid w:val="00001B03"/>
    <w:rsid w:val="00027F5B"/>
    <w:rsid w:val="000429BB"/>
    <w:rsid w:val="0009253E"/>
    <w:rsid w:val="00097C96"/>
    <w:rsid w:val="000A2378"/>
    <w:rsid w:val="000D7308"/>
    <w:rsid w:val="000E461A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1C35"/>
    <w:rsid w:val="005631E9"/>
    <w:rsid w:val="00571F37"/>
    <w:rsid w:val="005911A5"/>
    <w:rsid w:val="005930FA"/>
    <w:rsid w:val="005940D8"/>
    <w:rsid w:val="00623C59"/>
    <w:rsid w:val="00630C9D"/>
    <w:rsid w:val="006832F7"/>
    <w:rsid w:val="00693809"/>
    <w:rsid w:val="006B0A1A"/>
    <w:rsid w:val="006B4884"/>
    <w:rsid w:val="006C0842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7239"/>
    <w:rsid w:val="007F06B5"/>
    <w:rsid w:val="008018DF"/>
    <w:rsid w:val="00810655"/>
    <w:rsid w:val="00826475"/>
    <w:rsid w:val="00897BF8"/>
    <w:rsid w:val="008D0092"/>
    <w:rsid w:val="008D370F"/>
    <w:rsid w:val="008D489A"/>
    <w:rsid w:val="009140C5"/>
    <w:rsid w:val="009523A2"/>
    <w:rsid w:val="00955C65"/>
    <w:rsid w:val="009625A7"/>
    <w:rsid w:val="009A21D9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08B2"/>
    <w:rsid w:val="00AA75FC"/>
    <w:rsid w:val="00AB506B"/>
    <w:rsid w:val="00AE2A3F"/>
    <w:rsid w:val="00B24E76"/>
    <w:rsid w:val="00B30109"/>
    <w:rsid w:val="00BF2E90"/>
    <w:rsid w:val="00BF6418"/>
    <w:rsid w:val="00C1110B"/>
    <w:rsid w:val="00C15078"/>
    <w:rsid w:val="00C4168F"/>
    <w:rsid w:val="00C5401E"/>
    <w:rsid w:val="00C56B8B"/>
    <w:rsid w:val="00CB388A"/>
    <w:rsid w:val="00CC1F14"/>
    <w:rsid w:val="00CC6745"/>
    <w:rsid w:val="00CD3472"/>
    <w:rsid w:val="00CD49F8"/>
    <w:rsid w:val="00CD4D7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D45C7"/>
    <w:rsid w:val="00EF25CC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ules v:ext="edit">
        <o:r id="V:Rule1" type="callout" idref="#AutoShape 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C0842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6A8CED-005F-4432-B288-8B93F825D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27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7</cp:revision>
  <cp:lastPrinted>2015-08-04T13:32:00Z</cp:lastPrinted>
  <dcterms:created xsi:type="dcterms:W3CDTF">2019-09-08T13:53:00Z</dcterms:created>
  <dcterms:modified xsi:type="dcterms:W3CDTF">2019-09-09T12:58:00Z</dcterms:modified>
</cp:coreProperties>
</file>