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A56B90" w:rsidRPr="00955C65" w:rsidRDefault="00A56B90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9D3160" w:rsidRPr="00C813C2" w:rsidRDefault="009D3160" w:rsidP="009D3160">
      <w:pPr>
        <w:shd w:val="clear" w:color="auto" w:fill="D60D3C"/>
        <w:jc w:val="both"/>
        <w:rPr>
          <w:b/>
          <w:bCs/>
          <w:color w:val="FFFFFF" w:themeColor="background1"/>
        </w:rPr>
      </w:pPr>
      <w:r>
        <w:rPr>
          <w:b/>
          <w:color w:val="FFFFFF" w:themeColor="background1"/>
        </w:rPr>
        <w:t>Die Kluft zwischen Arm und Reich</w:t>
      </w:r>
    </w:p>
    <w:p w:rsidR="009D3160" w:rsidRDefault="009D3160" w:rsidP="009D3160">
      <w:pPr>
        <w:rPr>
          <w:sz w:val="18"/>
          <w:szCs w:val="18"/>
        </w:rPr>
      </w:pPr>
    </w:p>
    <w:p w:rsidR="009D3160" w:rsidRDefault="009D3160" w:rsidP="009D3160"/>
    <w:p w:rsidR="009D3160" w:rsidRPr="00AC5E9A" w:rsidRDefault="009D3160" w:rsidP="009D3160">
      <w:pPr>
        <w:rPr>
          <w:sz w:val="20"/>
          <w:szCs w:val="20"/>
        </w:rPr>
      </w:pPr>
      <w:r w:rsidRPr="00AC5E9A">
        <w:rPr>
          <w:sz w:val="20"/>
          <w:szCs w:val="20"/>
        </w:rPr>
        <w:t xml:space="preserve">Lies das folgende Zitat von Bertolt Brecht, welches auch im Film zu hören ist und versuche es in einem Bild darzustellen. </w:t>
      </w:r>
    </w:p>
    <w:p w:rsidR="009D3160" w:rsidRPr="00AC5E9A" w:rsidRDefault="009D3160" w:rsidP="009D3160">
      <w:pPr>
        <w:rPr>
          <w:sz w:val="20"/>
          <w:szCs w:val="20"/>
        </w:rPr>
      </w:pPr>
      <w:r w:rsidRPr="00AC5E9A">
        <w:rPr>
          <w:sz w:val="20"/>
          <w:szCs w:val="20"/>
        </w:rPr>
        <w:t xml:space="preserve">Du kannst zeichnen, malen, </w:t>
      </w:r>
      <w:proofErr w:type="spellStart"/>
      <w:r w:rsidRPr="00AC5E9A">
        <w:rPr>
          <w:sz w:val="20"/>
          <w:szCs w:val="20"/>
        </w:rPr>
        <w:t>collagieren</w:t>
      </w:r>
      <w:proofErr w:type="spellEnd"/>
      <w:r w:rsidRPr="00AC5E9A">
        <w:rPr>
          <w:sz w:val="20"/>
          <w:szCs w:val="20"/>
        </w:rPr>
        <w:t xml:space="preserve">, montieren, arrangieren, usw. </w:t>
      </w:r>
    </w:p>
    <w:p w:rsidR="009D3160" w:rsidRPr="00AC5E9A" w:rsidRDefault="009D3160" w:rsidP="009D3160">
      <w:pPr>
        <w:rPr>
          <w:sz w:val="20"/>
          <w:szCs w:val="20"/>
        </w:rPr>
      </w:pPr>
    </w:p>
    <w:p w:rsidR="009D3160" w:rsidRPr="00AC5E9A" w:rsidRDefault="009D3160" w:rsidP="009D3160">
      <w:pPr>
        <w:rPr>
          <w:sz w:val="20"/>
          <w:szCs w:val="20"/>
        </w:rPr>
      </w:pPr>
      <w:r w:rsidRPr="00AC5E9A">
        <w:rPr>
          <w:sz w:val="20"/>
          <w:szCs w:val="20"/>
        </w:rPr>
        <w:t>Zeichne/Male dein Bild unter dem Zitat oder klebe es dort auf.</w:t>
      </w:r>
    </w:p>
    <w:p w:rsidR="009D3160" w:rsidRPr="00AC5E9A" w:rsidRDefault="009D3160" w:rsidP="009D3160">
      <w:pPr>
        <w:rPr>
          <w:sz w:val="20"/>
          <w:szCs w:val="20"/>
        </w:rPr>
      </w:pPr>
    </w:p>
    <w:p w:rsidR="009D3160" w:rsidRDefault="009D3160" w:rsidP="009D3160"/>
    <w:p w:rsidR="009D3160" w:rsidRDefault="009D3160" w:rsidP="009D3160">
      <w:pPr>
        <w:shd w:val="clear" w:color="auto" w:fill="FAE2DF"/>
        <w:rPr>
          <w:b/>
          <w:bCs/>
          <w:sz w:val="20"/>
        </w:rPr>
      </w:pPr>
      <w:r w:rsidRPr="00845AAD">
        <w:rPr>
          <w:b/>
          <w:bCs/>
          <w:sz w:val="20"/>
        </w:rPr>
        <w:t xml:space="preserve">„Reicher Mann und armer Mann standen da und </w:t>
      </w:r>
      <w:proofErr w:type="spellStart"/>
      <w:r w:rsidRPr="00845AAD">
        <w:rPr>
          <w:b/>
          <w:bCs/>
          <w:sz w:val="20"/>
        </w:rPr>
        <w:t>sah’n</w:t>
      </w:r>
      <w:proofErr w:type="spellEnd"/>
      <w:r w:rsidRPr="00845AAD">
        <w:rPr>
          <w:b/>
          <w:bCs/>
          <w:sz w:val="20"/>
        </w:rPr>
        <w:t xml:space="preserve"> sich an</w:t>
      </w:r>
      <w:r>
        <w:rPr>
          <w:b/>
          <w:bCs/>
          <w:sz w:val="20"/>
        </w:rPr>
        <w:t xml:space="preserve">. </w:t>
      </w:r>
    </w:p>
    <w:p w:rsidR="009D3160" w:rsidRPr="00845AAD" w:rsidRDefault="009D3160" w:rsidP="009D3160">
      <w:pPr>
        <w:shd w:val="clear" w:color="auto" w:fill="FAE2DF"/>
        <w:rPr>
          <w:b/>
          <w:bCs/>
          <w:sz w:val="20"/>
        </w:rPr>
      </w:pPr>
      <w:r>
        <w:rPr>
          <w:b/>
          <w:bCs/>
          <w:sz w:val="20"/>
        </w:rPr>
        <w:t>U</w:t>
      </w:r>
      <w:r w:rsidRPr="00845AAD">
        <w:rPr>
          <w:b/>
          <w:bCs/>
          <w:sz w:val="20"/>
        </w:rPr>
        <w:t>nd der Arme sagte bleich: Wär ich nicht arm, wärst du nicht reich.“</w:t>
      </w:r>
    </w:p>
    <w:p w:rsidR="009D3160" w:rsidRPr="00845AAD" w:rsidRDefault="009D3160" w:rsidP="009D3160">
      <w:pPr>
        <w:shd w:val="clear" w:color="auto" w:fill="FAE2DF"/>
        <w:rPr>
          <w:b/>
          <w:bCs/>
          <w:sz w:val="20"/>
        </w:rPr>
      </w:pPr>
    </w:p>
    <w:p w:rsidR="009D3160" w:rsidRPr="00845AAD" w:rsidRDefault="009D3160" w:rsidP="009D3160">
      <w:pPr>
        <w:shd w:val="clear" w:color="auto" w:fill="FAE2DF"/>
        <w:jc w:val="right"/>
        <w:rPr>
          <w:bCs/>
          <w:i/>
          <w:sz w:val="20"/>
        </w:rPr>
      </w:pPr>
      <w:r w:rsidRPr="00845AAD">
        <w:rPr>
          <w:bCs/>
          <w:i/>
          <w:sz w:val="20"/>
        </w:rPr>
        <w:t xml:space="preserve">Bertolt Brecht </w:t>
      </w:r>
    </w:p>
    <w:p w:rsidR="009D3160" w:rsidRDefault="009D3160" w:rsidP="009D3160">
      <w:pPr>
        <w:tabs>
          <w:tab w:val="left" w:pos="7544"/>
        </w:tabs>
      </w:pPr>
    </w:p>
    <w:p w:rsidR="009D3160" w:rsidRDefault="009D3160" w:rsidP="009D3160">
      <w:pPr>
        <w:tabs>
          <w:tab w:val="left" w:pos="7544"/>
        </w:tabs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66" type="#_x0000_t202" style="position:absolute;margin-left:.35pt;margin-top:10.55pt;width:482.95pt;height:459.4pt;z-index:1" strokecolor="gray" strokeweight="1.5pt">
            <v:textbox>
              <w:txbxContent>
                <w:p w:rsidR="009D3160" w:rsidRDefault="009D3160" w:rsidP="009D3160"/>
              </w:txbxContent>
            </v:textbox>
          </v:shape>
        </w:pict>
      </w: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5" o:spid="_x0000_s1067" type="#_x0000_t75" alt="07_buntstift.jpg" style="position:absolute;margin-left:-43.55pt;margin-top:10.5pt;width:31.2pt;height:31.3pt;z-index:2;visibility:visible" wrapcoords="-1038 0 -1038 20703 21808 20703 21808 0 -1038 0">
            <v:imagedata r:id="rId7" o:title="07_buntstift"/>
            <w10:wrap type="through"/>
          </v:shape>
        </w:pict>
      </w:r>
      <w:r>
        <w:tab/>
      </w:r>
    </w:p>
    <w:p w:rsidR="009D3160" w:rsidRDefault="009D3160" w:rsidP="009D3160"/>
    <w:p w:rsidR="009D3160" w:rsidRDefault="009D3160" w:rsidP="009D3160"/>
    <w:p w:rsidR="009D3160" w:rsidRDefault="009D3160" w:rsidP="009D3160"/>
    <w:p w:rsidR="009D3160" w:rsidRDefault="009D3160" w:rsidP="009D3160"/>
    <w:p w:rsidR="009D3160" w:rsidRDefault="009D3160" w:rsidP="009D3160"/>
    <w:p w:rsidR="009D3160" w:rsidRDefault="009D3160" w:rsidP="009D3160"/>
    <w:p w:rsidR="009D3160" w:rsidRDefault="009D3160" w:rsidP="009D3160"/>
    <w:p w:rsidR="009D3160" w:rsidRDefault="009D3160" w:rsidP="009D3160"/>
    <w:p w:rsidR="009D3160" w:rsidRDefault="009D3160" w:rsidP="009D3160"/>
    <w:p w:rsidR="009D3160" w:rsidRDefault="009D3160" w:rsidP="009D3160"/>
    <w:p w:rsidR="009D3160" w:rsidRDefault="009D3160" w:rsidP="009D3160"/>
    <w:p w:rsidR="009D3160" w:rsidRDefault="009D3160" w:rsidP="009D3160"/>
    <w:p w:rsidR="009D3160" w:rsidRDefault="009D3160" w:rsidP="009D3160"/>
    <w:p w:rsidR="009D3160" w:rsidRDefault="009D3160" w:rsidP="009D3160"/>
    <w:p w:rsidR="009D3160" w:rsidRDefault="009D3160" w:rsidP="009D3160"/>
    <w:p w:rsidR="009D3160" w:rsidRDefault="009D3160" w:rsidP="009D3160"/>
    <w:p w:rsidR="009D3160" w:rsidRDefault="009D3160" w:rsidP="009D3160"/>
    <w:p w:rsidR="009D3160" w:rsidRDefault="009D3160" w:rsidP="009D3160"/>
    <w:p w:rsidR="009D3160" w:rsidRDefault="009D3160" w:rsidP="009D3160"/>
    <w:p w:rsidR="009D3160" w:rsidRDefault="009D3160" w:rsidP="009D3160"/>
    <w:p w:rsidR="009D3160" w:rsidRDefault="009D3160" w:rsidP="009D3160"/>
    <w:p w:rsidR="009D3160" w:rsidRDefault="009D3160" w:rsidP="009D3160"/>
    <w:p w:rsidR="009D3160" w:rsidRDefault="009D3160" w:rsidP="009D3160"/>
    <w:p w:rsidR="009D3160" w:rsidRDefault="009D3160" w:rsidP="009D3160"/>
    <w:p w:rsidR="009D3160" w:rsidRDefault="009D3160" w:rsidP="009D3160"/>
    <w:p w:rsidR="009D3160" w:rsidRDefault="009D3160" w:rsidP="009D3160"/>
    <w:p w:rsidR="009D3160" w:rsidRDefault="009D3160" w:rsidP="009D3160"/>
    <w:p w:rsidR="009D3160" w:rsidRDefault="009D3160" w:rsidP="009D3160"/>
    <w:p w:rsidR="009D3160" w:rsidRDefault="009D3160" w:rsidP="009D3160"/>
    <w:p w:rsidR="009D3160" w:rsidRDefault="009D3160" w:rsidP="009D3160"/>
    <w:p w:rsidR="009D3160" w:rsidRDefault="009D3160" w:rsidP="009D3160"/>
    <w:p w:rsidR="009D3160" w:rsidRDefault="009D3160" w:rsidP="009D3160"/>
    <w:p w:rsidR="009D3160" w:rsidRDefault="009D3160" w:rsidP="009D3160"/>
    <w:p w:rsidR="009D3160" w:rsidRDefault="009D3160" w:rsidP="009D3160"/>
    <w:p w:rsidR="009D3160" w:rsidRDefault="009D3160" w:rsidP="009D3160"/>
    <w:p w:rsidR="0066359C" w:rsidRDefault="0066359C" w:rsidP="00335605">
      <w:pPr>
        <w:jc w:val="both"/>
      </w:pPr>
    </w:p>
    <w:p w:rsidR="009B032F" w:rsidRDefault="009B032F" w:rsidP="005B71B9">
      <w:pPr>
        <w:rPr>
          <w:sz w:val="18"/>
          <w:szCs w:val="18"/>
        </w:rPr>
      </w:pPr>
    </w:p>
    <w:sectPr w:rsidR="009B032F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1566E" w:rsidRDefault="00E1566E" w:rsidP="00263140">
      <w:r>
        <w:separator/>
      </w:r>
    </w:p>
  </w:endnote>
  <w:endnote w:type="continuationSeparator" w:id="0">
    <w:p w:rsidR="00E1566E" w:rsidRDefault="00E1566E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F64AB6">
    <w:pPr>
      <w:pStyle w:val="Fuzeile"/>
      <w:rPr>
        <w:rFonts w:ascii="ITCOfficinaSans LT Book" w:hAnsi="ITCOfficinaSans LT Book"/>
        <w:b/>
        <w:sz w:val="18"/>
        <w:szCs w:val="18"/>
      </w:rPr>
    </w:pPr>
    <w:r w:rsidRPr="00F64AB6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1566E" w:rsidRDefault="00E1566E" w:rsidP="00263140">
      <w:r>
        <w:separator/>
      </w:r>
    </w:p>
  </w:footnote>
  <w:footnote w:type="continuationSeparator" w:id="0">
    <w:p w:rsidR="00E1566E" w:rsidRDefault="00E1566E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F64AB6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F64AB6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5B71B9">
      <w:rPr>
        <w:rFonts w:cs="Arial"/>
        <w:b/>
      </w:rPr>
      <w:t>Arbeits</w:t>
    </w:r>
    <w:r w:rsidR="002841AF" w:rsidRPr="00955C65">
      <w:rPr>
        <w:rFonts w:cs="Arial"/>
        <w:b/>
      </w:rPr>
      <w:t xml:space="preserve">blatt </w:t>
    </w:r>
    <w:r w:rsidR="009D3160">
      <w:rPr>
        <w:rFonts w:cs="Arial"/>
        <w:b/>
      </w:rPr>
      <w:t>5</w:t>
    </w:r>
    <w:r w:rsidR="00FD6639" w:rsidRPr="00955C65">
      <w:rPr>
        <w:rFonts w:cs="Arial"/>
        <w:b/>
      </w:rPr>
      <w:t xml:space="preserve">: </w:t>
    </w:r>
    <w:r w:rsidR="009D3160">
      <w:rPr>
        <w:rFonts w:cs="Arial"/>
        <w:b/>
      </w:rPr>
      <w:t>Die Kluft zwischen Arm und Reich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A56B90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Krieg der Träume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Crash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2A0293">
      <w:rPr>
        <w:sz w:val="18"/>
        <w:szCs w:val="18"/>
      </w:rPr>
      <w:t>46800085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29D8"/>
    <w:rsid w:val="00001B03"/>
    <w:rsid w:val="000229D8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2B6596"/>
    <w:rsid w:val="003142A3"/>
    <w:rsid w:val="003164BA"/>
    <w:rsid w:val="00327684"/>
    <w:rsid w:val="00335605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4E76AC"/>
    <w:rsid w:val="005357E7"/>
    <w:rsid w:val="00543741"/>
    <w:rsid w:val="00547257"/>
    <w:rsid w:val="005631E9"/>
    <w:rsid w:val="00571F37"/>
    <w:rsid w:val="005940D8"/>
    <w:rsid w:val="0059703D"/>
    <w:rsid w:val="005B71B9"/>
    <w:rsid w:val="005F2138"/>
    <w:rsid w:val="00623C59"/>
    <w:rsid w:val="00630C9D"/>
    <w:rsid w:val="0066359C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60874"/>
    <w:rsid w:val="007D2B2C"/>
    <w:rsid w:val="007F06B5"/>
    <w:rsid w:val="008018DF"/>
    <w:rsid w:val="008071E0"/>
    <w:rsid w:val="00810655"/>
    <w:rsid w:val="00826475"/>
    <w:rsid w:val="008D370F"/>
    <w:rsid w:val="008D489A"/>
    <w:rsid w:val="009140C5"/>
    <w:rsid w:val="009523A2"/>
    <w:rsid w:val="00955C65"/>
    <w:rsid w:val="00972A08"/>
    <w:rsid w:val="009A464F"/>
    <w:rsid w:val="009A789B"/>
    <w:rsid w:val="009B032F"/>
    <w:rsid w:val="009B736F"/>
    <w:rsid w:val="009D0387"/>
    <w:rsid w:val="009D3160"/>
    <w:rsid w:val="009E4A6B"/>
    <w:rsid w:val="00A03955"/>
    <w:rsid w:val="00A112A3"/>
    <w:rsid w:val="00A14801"/>
    <w:rsid w:val="00A44108"/>
    <w:rsid w:val="00A56B90"/>
    <w:rsid w:val="00AB506B"/>
    <w:rsid w:val="00AE2A3F"/>
    <w:rsid w:val="00B24E76"/>
    <w:rsid w:val="00BB53F1"/>
    <w:rsid w:val="00BF2E90"/>
    <w:rsid w:val="00BF6418"/>
    <w:rsid w:val="00C1110B"/>
    <w:rsid w:val="00C15078"/>
    <w:rsid w:val="00C4168F"/>
    <w:rsid w:val="00C5401E"/>
    <w:rsid w:val="00C670FD"/>
    <w:rsid w:val="00C85D62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1566E"/>
    <w:rsid w:val="00E741FA"/>
    <w:rsid w:val="00EC648E"/>
    <w:rsid w:val="00F0275C"/>
    <w:rsid w:val="00F25B77"/>
    <w:rsid w:val="00F44CEE"/>
    <w:rsid w:val="00F55422"/>
    <w:rsid w:val="00F64AB6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9D316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BA07E9-BAE8-4560-87D9-C0642D0B71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66</Words>
  <Characters>418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483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Krieg der Träume</dc:title>
  <dc:creator>SWR Planet Schule</dc:creator>
  <cp:lastModifiedBy>Frietsch</cp:lastModifiedBy>
  <cp:revision>3</cp:revision>
  <cp:lastPrinted>2015-08-04T13:32:00Z</cp:lastPrinted>
  <dcterms:created xsi:type="dcterms:W3CDTF">2019-07-15T15:28:00Z</dcterms:created>
  <dcterms:modified xsi:type="dcterms:W3CDTF">2019-07-15T15:29:00Z</dcterms:modified>
</cp:coreProperties>
</file>