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A56B90" w:rsidRPr="00955C65" w:rsidRDefault="00A56B90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9B032F" w:rsidRPr="00C813C2" w:rsidRDefault="0066359C" w:rsidP="009B032F">
      <w:pPr>
        <w:shd w:val="clear" w:color="auto" w:fill="D60D3C"/>
        <w:jc w:val="both"/>
        <w:rPr>
          <w:b/>
          <w:bCs/>
          <w:color w:val="FFFFFF" w:themeColor="background1"/>
        </w:rPr>
      </w:pPr>
      <w:r>
        <w:rPr>
          <w:b/>
          <w:color w:val="FFFFFF" w:themeColor="background1"/>
        </w:rPr>
        <w:t>Personen im Film</w:t>
      </w:r>
    </w:p>
    <w:p w:rsidR="009B032F" w:rsidRDefault="009B032F" w:rsidP="009B032F">
      <w:pPr>
        <w:rPr>
          <w:sz w:val="18"/>
          <w:szCs w:val="18"/>
        </w:rPr>
      </w:pPr>
    </w:p>
    <w:p w:rsidR="005B71B9" w:rsidRDefault="005B71B9" w:rsidP="005B71B9">
      <w:pPr>
        <w:rPr>
          <w:sz w:val="18"/>
          <w:szCs w:val="18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27" type="#_x0000_t75" alt="01_stift.jpg" style="position:absolute;margin-left:-38.85pt;margin-top:5.75pt;width:27.45pt;height:28.95pt;z-index:34;visibility:visible" wrapcoords="-1180 0 -1180 20145 21128 20145 21128 0 -1180 0">
            <v:imagedata r:id="rId7" o:title="01_stift"/>
            <w10:wrap type="through"/>
          </v:shape>
        </w:pict>
      </w:r>
    </w:p>
    <w:p w:rsidR="0066359C" w:rsidRPr="00A304E3" w:rsidRDefault="0066359C" w:rsidP="0066359C">
      <w:pPr>
        <w:rPr>
          <w:sz w:val="20"/>
          <w:szCs w:val="20"/>
        </w:rPr>
      </w:pPr>
      <w:r w:rsidRPr="00A304E3">
        <w:rPr>
          <w:sz w:val="20"/>
          <w:szCs w:val="20"/>
        </w:rPr>
        <w:t>Ordne die Begriffe von Arbeitsblatt 1 soweit möglich den Personen aus dem Film zu und ergänze weitere Notizen zu den Personen während des Films.</w:t>
      </w:r>
    </w:p>
    <w:p w:rsidR="0066359C" w:rsidRPr="00A304E3" w:rsidRDefault="0066359C" w:rsidP="0066359C">
      <w:pPr>
        <w:rPr>
          <w:sz w:val="20"/>
          <w:szCs w:val="20"/>
        </w:rPr>
      </w:pPr>
    </w:p>
    <w:p w:rsidR="0066359C" w:rsidRPr="00A304E3" w:rsidRDefault="0066359C" w:rsidP="0066359C">
      <w:pPr>
        <w:rPr>
          <w:sz w:val="20"/>
          <w:szCs w:val="20"/>
        </w:rPr>
      </w:pPr>
      <w:r>
        <w:rPr>
          <w:sz w:val="20"/>
          <w:szCs w:val="20"/>
        </w:rPr>
        <w:t>Rechts unten k</w:t>
      </w:r>
      <w:r w:rsidRPr="00A304E3">
        <w:rPr>
          <w:sz w:val="20"/>
          <w:szCs w:val="20"/>
        </w:rPr>
        <w:t>annst du später eine weitere Person aus der Sendereihe ergänzen, die zu deinem gewählten Thema von Arbeitsblatt 3</w:t>
      </w:r>
      <w:r>
        <w:rPr>
          <w:sz w:val="20"/>
          <w:szCs w:val="20"/>
        </w:rPr>
        <w:t xml:space="preserve"> passt.</w:t>
      </w:r>
    </w:p>
    <w:p w:rsidR="0066359C" w:rsidRPr="00A304E3" w:rsidRDefault="0066359C" w:rsidP="0066359C">
      <w:pPr>
        <w:rPr>
          <w:sz w:val="20"/>
          <w:szCs w:val="20"/>
        </w:rPr>
      </w:pPr>
    </w:p>
    <w:p w:rsidR="0066359C" w:rsidRDefault="0066359C" w:rsidP="0066359C"/>
    <w:p w:rsidR="0066359C" w:rsidRDefault="0066359C" w:rsidP="0066359C"/>
    <w:p w:rsidR="0066359C" w:rsidRDefault="0066359C" w:rsidP="0066359C"/>
    <w:p w:rsidR="0066359C" w:rsidRDefault="0066359C" w:rsidP="0066359C"/>
    <w:p w:rsidR="0066359C" w:rsidRDefault="0066359C" w:rsidP="0066359C"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0" type="#_x0000_t32" style="position:absolute;margin-left:89.6pt;margin-top:5.85pt;width:0;height:19.55pt;flip:y;z-index:3" o:connectortype="straight" strokecolor="gray" strokeweight="2pt"/>
        </w:pict>
      </w:r>
      <w:r>
        <w:rPr>
          <w:noProof/>
        </w:rPr>
        <w:pict>
          <v:shape id="_x0000_s1029" type="#_x0000_t32" style="position:absolute;margin-left:325.15pt;margin-top:8.6pt;width:0;height:19.55pt;flip:y;z-index:2" o:connectortype="straight" strokecolor="gray" strokeweight="2pt"/>
        </w:pict>
      </w:r>
    </w:p>
    <w:p w:rsidR="0066359C" w:rsidRDefault="0066359C" w:rsidP="0066359C">
      <w:r>
        <w:rPr>
          <w:noProof/>
        </w:rPr>
        <w:pict>
          <v:shape id="_x0000_s1053" type="#_x0000_t32" style="position:absolute;margin-left:249.85pt;margin-top:12.75pt;width:18.8pt;height:19.3pt;flip:x y;z-index:26" o:connectortype="straight" strokecolor="gray" strokeweight="2pt"/>
        </w:pict>
      </w:r>
    </w:p>
    <w:p w:rsidR="0066359C" w:rsidRDefault="0066359C" w:rsidP="0066359C">
      <w:r>
        <w:rPr>
          <w:noProof/>
        </w:rPr>
        <w:pict>
          <v:shape id="_x0000_s1055" type="#_x0000_t32" style="position:absolute;margin-left:11.15pt;margin-top:.1pt;width:18.8pt;height:19.3pt;flip:x y;z-index:28" o:connectortype="straight" strokecolor="gray" strokeweight="2pt"/>
        </w:pict>
      </w:r>
      <w:r>
        <w:rPr>
          <w:noProof/>
        </w:rPr>
        <w:pict>
          <v:shape id="_x0000_s1047" type="#_x0000_t32" style="position:absolute;margin-left:153.2pt;margin-top:2.85pt;width:24pt;height:16.55pt;flip:y;z-index:20" o:connectortype="straight" strokecolor="gray" strokeweight="2pt"/>
        </w:pict>
      </w:r>
      <w:r>
        <w:rPr>
          <w:noProof/>
        </w:rPr>
        <w:pict>
          <v:shape id="_x0000_s1046" type="#_x0000_t32" style="position:absolute;margin-left:391.85pt;margin-top:2.85pt;width:24pt;height:16.55pt;flip:y;z-index:19" o:connectortype="straight" strokecolor="gray" strokeweight="2pt"/>
        </w:pict>
      </w:r>
      <w:r>
        <w:rPr>
          <w:noProof/>
        </w:rPr>
        <w:pict>
          <v:shape id="Bild 7" o:spid="_x0000_s1064" type="#_x0000_t75" style="position:absolute;margin-left:271.85pt;margin-top:5.4pt;width:115.85pt;height:100.95pt;z-index:-3;visibility:visible" wrapcoords="-280 0 -280 21183 21535 21183 21535 0 -280 0">
            <v:imagedata r:id="rId8" o:title="" cropleft="8592f" cropright="14622f"/>
            <w10:wrap type="tight"/>
          </v:shape>
        </w:pict>
      </w:r>
      <w:r>
        <w:rPr>
          <w:noProof/>
        </w:rPr>
        <w:pict>
          <v:shape id="Bild 4" o:spid="_x0000_s1063" type="#_x0000_t75" style="position:absolute;margin-left:34.7pt;margin-top:4.35pt;width:115.85pt;height:101.7pt;z-index:-4;visibility:visible" wrapcoords="-280 0 -280 21345 21535 21345 21535 0 -280 0">
            <v:imagedata r:id="rId9" o:title="" cropleft="4848f" cropright="18766f"/>
            <w10:wrap type="tight"/>
          </v:shape>
        </w:pict>
      </w:r>
    </w:p>
    <w:p w:rsidR="0066359C" w:rsidRDefault="0066359C" w:rsidP="0066359C"/>
    <w:p w:rsidR="0066359C" w:rsidRDefault="0066359C" w:rsidP="0066359C"/>
    <w:p w:rsidR="0066359C" w:rsidRDefault="0066359C" w:rsidP="0066359C"/>
    <w:p w:rsidR="0066359C" w:rsidRDefault="0066359C" w:rsidP="0066359C">
      <w:r>
        <w:rPr>
          <w:noProof/>
        </w:rPr>
        <w:pict>
          <v:shape id="_x0000_s1040" type="#_x0000_t32" style="position:absolute;margin-left:10.1pt;margin-top:7.8pt;width:19.85pt;height:0;z-index:13" o:connectortype="straight" strokecolor="gray" strokeweight="2pt"/>
        </w:pict>
      </w:r>
      <w:r>
        <w:rPr>
          <w:noProof/>
        </w:rPr>
        <w:pict>
          <v:shape id="_x0000_s1039" type="#_x0000_t32" style="position:absolute;margin-left:153.2pt;margin-top:7.8pt;width:19.85pt;height:0;z-index:12" o:connectortype="straight" strokecolor="gray" strokeweight="2pt"/>
        </w:pict>
      </w:r>
      <w:r>
        <w:rPr>
          <w:noProof/>
        </w:rPr>
        <w:pict>
          <v:shape id="_x0000_s1038" type="#_x0000_t32" style="position:absolute;margin-left:248.25pt;margin-top:7.8pt;width:19.85pt;height:0;z-index:11" o:connectortype="straight" strokecolor="gray" strokeweight="2pt"/>
        </w:pict>
      </w:r>
      <w:r>
        <w:rPr>
          <w:noProof/>
        </w:rPr>
        <w:pict>
          <v:shape id="_x0000_s1037" type="#_x0000_t32" style="position:absolute;margin-left:389.45pt;margin-top:7.8pt;width:19.85pt;height:0;z-index:10" o:connectortype="straight" strokecolor="gray" strokeweight="2pt"/>
        </w:pict>
      </w:r>
    </w:p>
    <w:p w:rsidR="0066359C" w:rsidRDefault="0066359C" w:rsidP="0066359C"/>
    <w:p w:rsidR="0066359C" w:rsidRDefault="0066359C" w:rsidP="0066359C"/>
    <w:p w:rsidR="0066359C" w:rsidRDefault="0066359C" w:rsidP="0066359C">
      <w:r>
        <w:rPr>
          <w:noProof/>
        </w:rPr>
        <w:pict>
          <v:shape id="_x0000_s1059" type="#_x0000_t32" style="position:absolute;margin-left:6.95pt;margin-top:10.35pt;width:24pt;height:16.55pt;flip:y;z-index:32" o:connectortype="straight" strokecolor="gray" strokeweight="2pt"/>
        </w:pict>
      </w:r>
      <w:r>
        <w:rPr>
          <w:noProof/>
        </w:rPr>
        <w:pict>
          <v:shape id="_x0000_s1058" type="#_x0000_t32" style="position:absolute;margin-left:244.65pt;margin-top:10.35pt;width:24pt;height:16.55pt;flip:y;z-index:31" o:connectortype="straight" strokecolor="gray" strokeweight="2pt"/>
        </w:pict>
      </w:r>
      <w:r>
        <w:rPr>
          <w:noProof/>
        </w:rPr>
        <w:pict>
          <v:shape id="_x0000_s1056" type="#_x0000_t32" style="position:absolute;margin-left:153.2pt;margin-top:10.35pt;width:18.8pt;height:19.3pt;flip:x y;z-index:29" o:connectortype="straight" strokecolor="gray" strokeweight="2pt"/>
        </w:pict>
      </w:r>
      <w:r>
        <w:rPr>
          <w:noProof/>
        </w:rPr>
        <w:pict>
          <v:shape id="_x0000_s1052" type="#_x0000_t32" style="position:absolute;margin-left:390.75pt;margin-top:10.35pt;width:18.8pt;height:19.3pt;flip:x y;z-index:25" o:connectortype="straight" strokecolor="gray" strokeweight="2pt"/>
        </w:pict>
      </w:r>
    </w:p>
    <w:p w:rsidR="0066359C" w:rsidRDefault="0066359C" w:rsidP="0066359C"/>
    <w:p w:rsidR="0066359C" w:rsidRPr="00A304E3" w:rsidRDefault="0066359C" w:rsidP="0066359C">
      <w:pPr>
        <w:rPr>
          <w:b/>
          <w:sz w:val="20"/>
          <w:szCs w:val="20"/>
        </w:rPr>
      </w:pPr>
      <w:r>
        <w:tab/>
        <w:t xml:space="preserve">    </w:t>
      </w:r>
      <w:r w:rsidRPr="00A304E3">
        <w:rPr>
          <w:b/>
          <w:sz w:val="20"/>
          <w:szCs w:val="20"/>
        </w:rPr>
        <w:t xml:space="preserve">Hans </w:t>
      </w:r>
      <w:proofErr w:type="spellStart"/>
      <w:r w:rsidRPr="00A304E3">
        <w:rPr>
          <w:b/>
          <w:sz w:val="20"/>
          <w:szCs w:val="20"/>
        </w:rPr>
        <w:t>Beimler</w:t>
      </w:r>
      <w:proofErr w:type="spellEnd"/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  <w:t xml:space="preserve">Edith </w:t>
      </w:r>
      <w:proofErr w:type="spellStart"/>
      <w:r>
        <w:rPr>
          <w:b/>
          <w:sz w:val="20"/>
          <w:szCs w:val="20"/>
        </w:rPr>
        <w:t>Wellspacher</w:t>
      </w:r>
      <w:proofErr w:type="spellEnd"/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</w:p>
    <w:p w:rsidR="0066359C" w:rsidRDefault="0066359C" w:rsidP="0066359C">
      <w:r>
        <w:rPr>
          <w:noProof/>
        </w:rPr>
        <w:pict>
          <v:shape id="_x0000_s1034" type="#_x0000_t32" style="position:absolute;margin-left:89.6pt;margin-top:1.55pt;width:0;height:19.55pt;flip:y;z-index:7" o:connectortype="straight" strokecolor="gray" strokeweight="2pt"/>
        </w:pict>
      </w:r>
      <w:r>
        <w:rPr>
          <w:noProof/>
        </w:rPr>
        <w:pict>
          <v:shape id="_x0000_s1033" type="#_x0000_t32" style="position:absolute;margin-left:325.15pt;margin-top:2pt;width:0;height:19.55pt;flip:y;z-index:6" o:connectortype="straight" strokecolor="gray" strokeweight="2pt"/>
        </w:pict>
      </w:r>
    </w:p>
    <w:p w:rsidR="0066359C" w:rsidRDefault="0066359C" w:rsidP="0066359C"/>
    <w:p w:rsidR="0066359C" w:rsidRDefault="0066359C" w:rsidP="0066359C"/>
    <w:p w:rsidR="0066359C" w:rsidRDefault="0066359C" w:rsidP="0066359C"/>
    <w:p w:rsidR="0066359C" w:rsidRDefault="0066359C" w:rsidP="0066359C"/>
    <w:p w:rsidR="0066359C" w:rsidRDefault="0066359C" w:rsidP="0066359C"/>
    <w:p w:rsidR="0066359C" w:rsidRDefault="0066359C" w:rsidP="0066359C"/>
    <w:p w:rsidR="0066359C" w:rsidRDefault="0066359C" w:rsidP="0066359C"/>
    <w:p w:rsidR="0066359C" w:rsidRDefault="0066359C" w:rsidP="0066359C"/>
    <w:p w:rsidR="0066359C" w:rsidRDefault="0066359C" w:rsidP="0066359C"/>
    <w:p w:rsidR="0066359C" w:rsidRDefault="0066359C" w:rsidP="0066359C">
      <w:r>
        <w:rPr>
          <w:noProof/>
        </w:rPr>
        <w:pict>
          <v:shape id="_x0000_s1032" type="#_x0000_t32" style="position:absolute;margin-left:330.75pt;margin-top:3.75pt;width:0;height:19.55pt;flip:y;z-index:5" o:connectortype="straight" strokecolor="gray" strokeweight="2pt"/>
        </w:pict>
      </w:r>
      <w:r>
        <w:rPr>
          <w:noProof/>
        </w:rPr>
        <w:pict>
          <v:shape id="_x0000_s1031" type="#_x0000_t32" style="position:absolute;margin-left:82.55pt;margin-top:6.5pt;width:0;height:19.55pt;flip:y;z-index:4" o:connectortype="straight" strokecolor="gray" strokeweight="2pt"/>
        </w:pict>
      </w:r>
    </w:p>
    <w:p w:rsidR="0066359C" w:rsidRDefault="0066359C" w:rsidP="0066359C">
      <w:r>
        <w:rPr>
          <w:noProof/>
        </w:rPr>
        <w:pict>
          <v:shape id="_x0000_s1049" type="#_x0000_t32" style="position:absolute;margin-left:249.3pt;margin-top:10.65pt;width:18.8pt;height:19.3pt;flip:x y;z-index:22" o:connectortype="straight" strokecolor="gray" strokeweight="2pt"/>
        </w:pict>
      </w:r>
      <w:r>
        <w:rPr>
          <w:noProof/>
        </w:rPr>
        <w:pict>
          <v:shape id="_x0000_s1045" type="#_x0000_t32" style="position:absolute;margin-left:391.85pt;margin-top:10.65pt;width:24pt;height:16.55pt;flip:y;z-index:18" o:connectortype="straight" strokecolor="gray" strokeweight="2pt"/>
        </w:pict>
      </w:r>
    </w:p>
    <w:p w:rsidR="0066359C" w:rsidRDefault="0066359C" w:rsidP="0066359C">
      <w:r>
        <w:rPr>
          <w:noProof/>
        </w:rPr>
        <w:pict>
          <v:shape id="_x0000_s1054" type="#_x0000_t32" style="position:absolute;margin-left:6.95pt;margin-top:1.1pt;width:18.8pt;height:19.3pt;flip:x y;z-index:27" o:connectortype="straight" strokecolor="gray" strokeweight="2pt"/>
        </w:pict>
      </w:r>
      <w:r>
        <w:rPr>
          <w:noProof/>
        </w:rPr>
        <w:pict>
          <v:shape id="_x0000_s1048" type="#_x0000_t32" style="position:absolute;margin-left:149.05pt;margin-top:.75pt;width:24pt;height:16.55pt;flip:y;z-index:21" o:connectortype="straight" strokecolor="gray" strokeweight="2pt"/>
        </w:pict>
      </w: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273.3pt;margin-top:2.4pt;width:114.25pt;height:101pt;z-index:1" fillcolor="#a5a5a5" strokecolor="#a5a5a5">
            <v:textbox>
              <w:txbxContent>
                <w:p w:rsidR="0066359C" w:rsidRDefault="0066359C" w:rsidP="0066359C"/>
              </w:txbxContent>
            </v:textbox>
          </v:shape>
        </w:pict>
      </w:r>
      <w:r>
        <w:rPr>
          <w:noProof/>
        </w:rPr>
        <w:pict>
          <v:shape id="Bild 16" o:spid="_x0000_s1062" type="#_x0000_t75" style="position:absolute;margin-left:30pt;margin-top:4.6pt;width:115.85pt;height:100.95pt;z-index:-2;visibility:visible" wrapcoords="-280 0 -280 21183 21535 21183 21535 0 -280 0">
            <v:imagedata r:id="rId10" o:title="" cropleft="9128f" cropright="14240f"/>
            <w10:wrap type="tight"/>
          </v:shape>
        </w:pict>
      </w:r>
    </w:p>
    <w:p w:rsidR="0066359C" w:rsidRDefault="0066359C" w:rsidP="0066359C"/>
    <w:p w:rsidR="0066359C" w:rsidRDefault="0066359C" w:rsidP="0066359C"/>
    <w:p w:rsidR="0066359C" w:rsidRDefault="0066359C" w:rsidP="0066359C"/>
    <w:p w:rsidR="0066359C" w:rsidRDefault="0066359C" w:rsidP="0066359C">
      <w:r>
        <w:rPr>
          <w:noProof/>
        </w:rPr>
        <w:pict>
          <v:shape id="_x0000_s1044" type="#_x0000_t32" style="position:absolute;margin-left:6.95pt;margin-top:5.4pt;width:19.85pt;height:0;z-index:17" o:connectortype="straight" strokecolor="gray" strokeweight="2pt"/>
        </w:pict>
      </w:r>
      <w:r>
        <w:rPr>
          <w:noProof/>
        </w:rPr>
        <w:pict>
          <v:shape id="_x0000_s1043" type="#_x0000_t32" style="position:absolute;margin-left:149.1pt;margin-top:5.4pt;width:19.85pt;height:0;z-index:16" o:connectortype="straight" strokecolor="gray" strokeweight="2pt"/>
        </w:pict>
      </w:r>
      <w:r>
        <w:rPr>
          <w:noProof/>
        </w:rPr>
        <w:pict>
          <v:shape id="_x0000_s1042" type="#_x0000_t32" style="position:absolute;margin-left:249.3pt;margin-top:5.4pt;width:19.85pt;height:0;z-index:15" o:connectortype="straight" strokecolor="gray" strokeweight="2pt"/>
        </w:pict>
      </w:r>
      <w:r>
        <w:rPr>
          <w:noProof/>
        </w:rPr>
        <w:pict>
          <v:shape id="_x0000_s1041" type="#_x0000_t32" style="position:absolute;margin-left:393.6pt;margin-top:5.4pt;width:19.85pt;height:0;z-index:14" o:connectortype="straight" strokecolor="gray" strokeweight="2pt"/>
        </w:pict>
      </w:r>
    </w:p>
    <w:p w:rsidR="0066359C" w:rsidRDefault="0066359C" w:rsidP="0066359C"/>
    <w:p w:rsidR="0066359C" w:rsidRDefault="0066359C" w:rsidP="0066359C"/>
    <w:p w:rsidR="0066359C" w:rsidRDefault="0066359C" w:rsidP="0066359C">
      <w:r>
        <w:rPr>
          <w:noProof/>
        </w:rPr>
        <w:pict>
          <v:shape id="_x0000_s1060" type="#_x0000_t32" style="position:absolute;margin-left:2.8pt;margin-top:9.1pt;width:24pt;height:16.55pt;flip:y;z-index:33" o:connectortype="straight" strokecolor="gray" strokeweight="2pt"/>
        </w:pict>
      </w:r>
      <w:r>
        <w:rPr>
          <w:noProof/>
        </w:rPr>
        <w:pict>
          <v:shape id="_x0000_s1057" type="#_x0000_t32" style="position:absolute;margin-left:149.05pt;margin-top:6.8pt;width:18.8pt;height:19.3pt;flip:x y;z-index:30" o:connectortype="straight" strokecolor="gray" strokeweight="2pt"/>
        </w:pict>
      </w:r>
      <w:r>
        <w:rPr>
          <w:noProof/>
        </w:rPr>
        <w:pict>
          <v:shape id="_x0000_s1051" type="#_x0000_t32" style="position:absolute;margin-left:394.65pt;margin-top:6.35pt;width:18.8pt;height:19.3pt;flip:x y;z-index:24" o:connectortype="straight" strokecolor="gray" strokeweight="2pt"/>
        </w:pict>
      </w:r>
      <w:r>
        <w:rPr>
          <w:noProof/>
        </w:rPr>
        <w:pict>
          <v:shape id="_x0000_s1050" type="#_x0000_t32" style="position:absolute;margin-left:244.1pt;margin-top:6.35pt;width:24pt;height:16.55pt;flip:y;z-index:23" o:connectortype="straight" strokecolor="gray" strokeweight="2pt"/>
        </w:pict>
      </w:r>
    </w:p>
    <w:p w:rsidR="0066359C" w:rsidRDefault="0066359C" w:rsidP="0066359C">
      <w:r>
        <w:rPr>
          <w:noProof/>
          <w:sz w:val="20"/>
          <w:szCs w:val="20"/>
        </w:rPr>
        <w:pict>
          <v:shape id="_x0000_s1061" type="#_x0000_t202" style="position:absolute;margin-left:496.45pt;margin-top:4.35pt;width:22.95pt;height:107.45pt;z-index:38" stroked="f">
            <v:textbox style="layout-flow:vertical;mso-layout-flow-alt:bottom-to-top">
              <w:txbxContent>
                <w:p w:rsidR="0066359C" w:rsidRPr="0066359C" w:rsidRDefault="0066359C" w:rsidP="0066359C">
                  <w:pPr>
                    <w:rPr>
                      <w:sz w:val="12"/>
                      <w:szCs w:val="12"/>
                    </w:rPr>
                  </w:pPr>
                  <w:r w:rsidRPr="0066359C">
                    <w:rPr>
                      <w:rFonts w:cs="Arial"/>
                      <w:sz w:val="12"/>
                      <w:szCs w:val="12"/>
                    </w:rPr>
                    <w:t>©</w:t>
                  </w:r>
                  <w:r w:rsidRPr="0066359C">
                    <w:rPr>
                      <w:sz w:val="12"/>
                      <w:szCs w:val="12"/>
                    </w:rPr>
                    <w:t xml:space="preserve"> SWR/arte/Co.</w:t>
                  </w:r>
                </w:p>
              </w:txbxContent>
            </v:textbox>
          </v:shape>
        </w:pict>
      </w:r>
    </w:p>
    <w:p w:rsidR="0066359C" w:rsidRPr="00A304E3" w:rsidRDefault="0066359C" w:rsidP="0066359C">
      <w:pPr>
        <w:rPr>
          <w:sz w:val="20"/>
          <w:szCs w:val="20"/>
        </w:rPr>
      </w:pPr>
      <w:r>
        <w:rPr>
          <w:b/>
        </w:rPr>
        <w:tab/>
      </w:r>
      <w:r w:rsidRPr="00A304E3">
        <w:rPr>
          <w:b/>
          <w:sz w:val="20"/>
          <w:szCs w:val="20"/>
        </w:rPr>
        <w:t xml:space="preserve">  Marcel </w:t>
      </w:r>
      <w:proofErr w:type="spellStart"/>
      <w:r w:rsidRPr="00A304E3">
        <w:rPr>
          <w:b/>
          <w:sz w:val="20"/>
          <w:szCs w:val="20"/>
        </w:rPr>
        <w:t>Jamet</w:t>
      </w:r>
      <w:proofErr w:type="spellEnd"/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A304E3">
        <w:rPr>
          <w:sz w:val="20"/>
          <w:szCs w:val="20"/>
        </w:rPr>
        <w:t>...................................</w:t>
      </w:r>
    </w:p>
    <w:p w:rsidR="0066359C" w:rsidRPr="00A304E3" w:rsidRDefault="0066359C" w:rsidP="0066359C">
      <w:r>
        <w:rPr>
          <w:noProof/>
        </w:rPr>
        <w:pict>
          <v:shape id="_x0000_s1036" type="#_x0000_t32" style="position:absolute;margin-left:82.55pt;margin-top:4.65pt;width:0;height:19.55pt;flip:y;z-index:9" o:connectortype="straight" strokecolor="gray" strokeweight="2pt"/>
        </w:pict>
      </w:r>
      <w:r>
        <w:rPr>
          <w:noProof/>
        </w:rPr>
        <w:pict>
          <v:shape id="_x0000_s1035" type="#_x0000_t32" style="position:absolute;margin-left:330.75pt;margin-top:2.3pt;width:0;height:19.55pt;flip:y;z-index:8" o:connectortype="straight" strokecolor="gray" strokeweight="2pt"/>
        </w:pict>
      </w:r>
    </w:p>
    <w:p w:rsidR="0066359C" w:rsidRDefault="0066359C" w:rsidP="0066359C"/>
    <w:p w:rsidR="0066359C" w:rsidRDefault="0066359C" w:rsidP="0066359C"/>
    <w:p w:rsidR="0066359C" w:rsidRDefault="0066359C" w:rsidP="0066359C"/>
    <w:p w:rsidR="0066359C" w:rsidRDefault="0066359C" w:rsidP="0066359C"/>
    <w:p w:rsidR="009B032F" w:rsidRDefault="009B032F" w:rsidP="005B71B9">
      <w:pPr>
        <w:rPr>
          <w:sz w:val="18"/>
          <w:szCs w:val="18"/>
        </w:rPr>
      </w:pPr>
    </w:p>
    <w:sectPr w:rsidR="009B032F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1E8E" w:rsidRDefault="00831E8E" w:rsidP="00263140">
      <w:r>
        <w:separator/>
      </w:r>
    </w:p>
  </w:endnote>
  <w:endnote w:type="continuationSeparator" w:id="0">
    <w:p w:rsidR="00831E8E" w:rsidRDefault="00831E8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64AB6">
    <w:pPr>
      <w:pStyle w:val="Fuzeile"/>
      <w:rPr>
        <w:rFonts w:ascii="ITCOfficinaSans LT Book" w:hAnsi="ITCOfficinaSans LT Book"/>
        <w:b/>
        <w:sz w:val="18"/>
        <w:szCs w:val="18"/>
      </w:rPr>
    </w:pPr>
    <w:r w:rsidRPr="00F64AB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1E8E" w:rsidRDefault="00831E8E" w:rsidP="00263140">
      <w:r>
        <w:separator/>
      </w:r>
    </w:p>
  </w:footnote>
  <w:footnote w:type="continuationSeparator" w:id="0">
    <w:p w:rsidR="00831E8E" w:rsidRDefault="00831E8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64AB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64AB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B71B9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66359C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66359C">
      <w:rPr>
        <w:rFonts w:cs="Arial"/>
        <w:b/>
      </w:rPr>
      <w:t>Personen im Film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56B9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Krieg der Träume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Crash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A0293">
      <w:rPr>
        <w:sz w:val="18"/>
        <w:szCs w:val="18"/>
      </w:rPr>
      <w:t>46800085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29D8"/>
    <w:rsid w:val="00001B03"/>
    <w:rsid w:val="000229D8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6596"/>
    <w:rsid w:val="003142A3"/>
    <w:rsid w:val="00327684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9703D"/>
    <w:rsid w:val="005B71B9"/>
    <w:rsid w:val="00623C59"/>
    <w:rsid w:val="00630C9D"/>
    <w:rsid w:val="0066359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0874"/>
    <w:rsid w:val="007D2B2C"/>
    <w:rsid w:val="007F06B5"/>
    <w:rsid w:val="008018DF"/>
    <w:rsid w:val="00810655"/>
    <w:rsid w:val="00826475"/>
    <w:rsid w:val="00831E8E"/>
    <w:rsid w:val="008D370F"/>
    <w:rsid w:val="008D489A"/>
    <w:rsid w:val="009140C5"/>
    <w:rsid w:val="009523A2"/>
    <w:rsid w:val="00955C65"/>
    <w:rsid w:val="00972A08"/>
    <w:rsid w:val="009A464F"/>
    <w:rsid w:val="009A789B"/>
    <w:rsid w:val="009B032F"/>
    <w:rsid w:val="009B736F"/>
    <w:rsid w:val="009D0387"/>
    <w:rsid w:val="009E4A6B"/>
    <w:rsid w:val="00A03955"/>
    <w:rsid w:val="00A112A3"/>
    <w:rsid w:val="00A14801"/>
    <w:rsid w:val="00A44108"/>
    <w:rsid w:val="00A56B90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670FD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64AB6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  <o:rules v:ext="edit">
        <o:r id="V:Rule1" type="connector" idref="#_x0000_s1044"/>
        <o:r id="V:Rule2" type="connector" idref="#_x0000_s1031"/>
        <o:r id="V:Rule3" type="connector" idref="#_x0000_s1029"/>
        <o:r id="V:Rule4" type="connector" idref="#_x0000_s1030"/>
        <o:r id="V:Rule5" type="connector" idref="#_x0000_s1046"/>
        <o:r id="V:Rule6" type="connector" idref="#_x0000_s1051"/>
        <o:r id="V:Rule7" type="connector" idref="#_x0000_s1037"/>
        <o:r id="V:Rule8" type="connector" idref="#_x0000_s1040"/>
        <o:r id="V:Rule9" type="connector" idref="#_x0000_s1057"/>
        <o:r id="V:Rule10" type="connector" idref="#_x0000_s1052"/>
        <o:r id="V:Rule11" type="connector" idref="#_x0000_s1043"/>
        <o:r id="V:Rule12" type="connector" idref="#_x0000_s1041"/>
        <o:r id="V:Rule13" type="connector" idref="#_x0000_s1053"/>
        <o:r id="V:Rule14" type="connector" idref="#_x0000_s1054"/>
        <o:r id="V:Rule15" type="connector" idref="#_x0000_s1050"/>
        <o:r id="V:Rule16" type="connector" idref="#_x0000_s1033"/>
        <o:r id="V:Rule17" type="connector" idref="#_x0000_s1036"/>
        <o:r id="V:Rule18" type="connector" idref="#_x0000_s1039"/>
        <o:r id="V:Rule19" type="connector" idref="#_x0000_s1049"/>
        <o:r id="V:Rule20" type="connector" idref="#_x0000_s1038"/>
        <o:r id="V:Rule21" type="connector" idref="#_x0000_s1056"/>
        <o:r id="V:Rule22" type="connector" idref="#_x0000_s1035"/>
        <o:r id="V:Rule23" type="connector" idref="#_x0000_s1055"/>
        <o:r id="V:Rule24" type="connector" idref="#_x0000_s1045"/>
        <o:r id="V:Rule25" type="connector" idref="#_x0000_s1032"/>
        <o:r id="V:Rule26" type="connector" idref="#_x0000_s1047"/>
        <o:r id="V:Rule27" type="connector" idref="#_x0000_s1060"/>
        <o:r id="V:Rule28" type="connector" idref="#_x0000_s1059"/>
        <o:r id="V:Rule29" type="connector" idref="#_x0000_s1034"/>
        <o:r id="V:Rule30" type="connector" idref="#_x0000_s1058"/>
        <o:r id="V:Rule31" type="connector" idref="#_x0000_s1042"/>
        <o:r id="V:Rule32" type="connector" idref="#_x0000_s104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B032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C50DAA-CD8C-4DF9-BA5C-F7A3E99443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66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Frietsch</cp:lastModifiedBy>
  <cp:revision>3</cp:revision>
  <cp:lastPrinted>2015-08-04T13:32:00Z</cp:lastPrinted>
  <dcterms:created xsi:type="dcterms:W3CDTF">2019-07-15T15:25:00Z</dcterms:created>
  <dcterms:modified xsi:type="dcterms:W3CDTF">2019-07-15T15:26:00Z</dcterms:modified>
</cp:coreProperties>
</file>