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Default="004B268D" w:rsidP="004B268D">
      <w:pPr>
        <w:shd w:val="clear" w:color="auto" w:fill="EE7C0A"/>
        <w:rPr>
          <w:sz w:val="24"/>
        </w:rPr>
      </w:pPr>
      <w:r>
        <w:rPr>
          <w:b/>
          <w:color w:val="FFFFFF" w:themeColor="background1"/>
          <w:sz w:val="24"/>
        </w:rPr>
        <w:t xml:space="preserve">Filmskript: </w:t>
      </w:r>
      <w:r w:rsidR="00017A52">
        <w:rPr>
          <w:b/>
          <w:color w:val="FFFFFF" w:themeColor="background1"/>
          <w:sz w:val="24"/>
        </w:rPr>
        <w:t>Crash</w:t>
      </w:r>
    </w:p>
    <w:p w:rsidR="004B268D" w:rsidRDefault="004B268D" w:rsidP="001E0DFA">
      <w:pPr>
        <w:spacing w:line="360" w:lineRule="auto"/>
        <w:rPr>
          <w:szCs w:val="22"/>
        </w:rPr>
      </w:pPr>
    </w:p>
    <w:p w:rsidR="00877C47" w:rsidRPr="00462961" w:rsidRDefault="00877C47" w:rsidP="00462961">
      <w:pPr>
        <w:spacing w:line="300" w:lineRule="auto"/>
        <w:contextualSpacing/>
        <w:rPr>
          <w:b/>
          <w:szCs w:val="22"/>
        </w:rPr>
      </w:pPr>
      <w:bookmarkStart w:id="0" w:name="_gjdgxs" w:colFirst="0" w:colLast="0"/>
      <w:bookmarkEnd w:id="0"/>
      <w:r w:rsidRPr="00462961">
        <w:rPr>
          <w:b/>
          <w:szCs w:val="22"/>
        </w:rPr>
        <w:t>10:00:02</w:t>
      </w:r>
    </w:p>
    <w:p w:rsidR="00877C47" w:rsidRPr="00462961" w:rsidRDefault="00877C47" w:rsidP="00462961">
      <w:pPr>
        <w:pStyle w:val="Standard11"/>
        <w:spacing w:after="0" w:line="300" w:lineRule="auto"/>
        <w:contextualSpacing/>
        <w:rPr>
          <w:rFonts w:ascii="Arial" w:hAnsi="Arial" w:cs="Arial"/>
          <w:color w:val="auto"/>
          <w:lang w:val="de-DE"/>
        </w:rPr>
      </w:pPr>
      <w:r w:rsidRPr="00462961">
        <w:rPr>
          <w:rFonts w:ascii="Arial" w:hAnsi="Arial" w:cs="Arial"/>
          <w:color w:val="auto"/>
          <w:lang w:val="de-DE"/>
        </w:rPr>
        <w:t>Dieser Film beruht auf den Tagebüchern, Briefen und Erinnerungen der handelnden Personen.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rFonts w:eastAsia="Cambria"/>
          <w:b/>
          <w:szCs w:val="22"/>
          <w:lang w:eastAsia="en-US"/>
        </w:rPr>
      </w:pPr>
      <w:r w:rsidRPr="00462961">
        <w:rPr>
          <w:b/>
          <w:szCs w:val="22"/>
        </w:rPr>
        <w:t xml:space="preserve">10:00:12 </w:t>
      </w:r>
      <w:r w:rsidRPr="00462961">
        <w:rPr>
          <w:rFonts w:eastAsia="Cambria"/>
          <w:b/>
          <w:szCs w:val="22"/>
          <w:lang w:eastAsia="en-US"/>
        </w:rPr>
        <w:t>MARCEL JAMET (V.O.)</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 xml:space="preserve">Wisst ihr, was es heißt, einen Traum zu haben? Etwas, für das ihr alles riskieren würdet, auch wenn jeder andere euch als verrückt bezeichnet? </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Heute werden täglich die unglaublichsten Träume wahr: Unsere Flugzeuge umrunden den Erdball. Unsere Städte wachsen in den Himmel. Bald schon fliegen wir zum Mond! Nur in der Liebe sind die Menschen noch immer altmodisch und verklemmt.</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Das will ich ändern. Ich will das Paradies neu erschaffen. Einen Ort, an dem es keine Sünde gibt - weil alles erlaubt ist.</w:t>
      </w:r>
    </w:p>
    <w:p w:rsidR="00877C47" w:rsidRPr="00462961" w:rsidRDefault="00877C47" w:rsidP="00462961">
      <w:pPr>
        <w:spacing w:line="300" w:lineRule="auto"/>
        <w:contextualSpacing/>
        <w:rPr>
          <w:szCs w:val="22"/>
          <w:lang w:eastAsia="en-US"/>
        </w:rPr>
      </w:pPr>
      <w:r w:rsidRPr="00462961">
        <w:rPr>
          <w:rFonts w:eastAsia="Cambria"/>
          <w:szCs w:val="22"/>
          <w:lang w:eastAsia="en-US"/>
        </w:rPr>
        <w:t xml:space="preserve">Für jeden, der es sich leisten kann. </w:t>
      </w:r>
      <w:r w:rsidRPr="00462961">
        <w:rPr>
          <w:szCs w:val="22"/>
          <w:lang w:eastAsia="en-US"/>
        </w:rPr>
        <w:t>Kurz und gut: Ich träume vom besten Bordell der Welt!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10:01:04</w:t>
      </w:r>
      <w:r w:rsidRPr="00462961">
        <w:rPr>
          <w:szCs w:val="22"/>
        </w:rPr>
        <w:t xml:space="preserve"> </w:t>
      </w:r>
      <w:r w:rsidRPr="00462961">
        <w:rPr>
          <w:b/>
          <w:i/>
          <w:szCs w:val="22"/>
        </w:rPr>
        <w:t>Titel: KRIEG DER TRÄUME 1918-1939</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szCs w:val="22"/>
        </w:rPr>
      </w:pPr>
      <w:r w:rsidRPr="00462961">
        <w:rPr>
          <w:b/>
          <w:szCs w:val="22"/>
        </w:rPr>
        <w:t>10:01:32</w:t>
      </w:r>
      <w:r w:rsidRPr="00462961">
        <w:rPr>
          <w:szCs w:val="22"/>
        </w:rPr>
        <w:t xml:space="preserve"> </w:t>
      </w:r>
      <w:r w:rsidRPr="00462961">
        <w:rPr>
          <w:b/>
          <w:szCs w:val="22"/>
        </w:rPr>
        <w:t>MAGDALENA</w:t>
      </w:r>
    </w:p>
    <w:p w:rsidR="00877C47" w:rsidRPr="00462961" w:rsidRDefault="00877C47" w:rsidP="00462961">
      <w:pPr>
        <w:spacing w:line="300" w:lineRule="auto"/>
        <w:contextualSpacing/>
        <w:rPr>
          <w:szCs w:val="22"/>
        </w:rPr>
      </w:pPr>
      <w:r w:rsidRPr="00462961">
        <w:rPr>
          <w:szCs w:val="22"/>
        </w:rPr>
        <w:t>Ich habe die Kinder zu Zimmermanns gebracht.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10:01:38 HANS BEIMLER</w:t>
      </w:r>
    </w:p>
    <w:p w:rsidR="00877C47" w:rsidRPr="00462961" w:rsidRDefault="00877C47" w:rsidP="00462961">
      <w:pPr>
        <w:spacing w:line="300" w:lineRule="auto"/>
        <w:contextualSpacing/>
        <w:rPr>
          <w:szCs w:val="22"/>
        </w:rPr>
      </w:pPr>
      <w:r w:rsidRPr="00462961">
        <w:rPr>
          <w:szCs w:val="22"/>
        </w:rPr>
        <w:t xml:space="preserve">Was gibt’s zu essen? </w:t>
      </w:r>
      <w:r w:rsidRPr="00462961">
        <w:rPr>
          <w:szCs w:val="22"/>
        </w:rPr>
        <w:br/>
      </w:r>
    </w:p>
    <w:p w:rsidR="00877C47" w:rsidRPr="00462961" w:rsidRDefault="00877C47" w:rsidP="00462961">
      <w:pPr>
        <w:spacing w:line="300" w:lineRule="auto"/>
        <w:contextualSpacing/>
        <w:rPr>
          <w:szCs w:val="22"/>
        </w:rPr>
      </w:pPr>
      <w:r w:rsidRPr="00462961">
        <w:rPr>
          <w:b/>
          <w:szCs w:val="22"/>
        </w:rPr>
        <w:t>10:01:50</w:t>
      </w:r>
      <w:r w:rsidRPr="00462961">
        <w:rPr>
          <w:szCs w:val="22"/>
        </w:rPr>
        <w:t xml:space="preserve"> </w:t>
      </w:r>
      <w:r w:rsidRPr="00462961">
        <w:rPr>
          <w:b/>
          <w:i/>
          <w:szCs w:val="22"/>
        </w:rPr>
        <w:t>Titel: Crash</w:t>
      </w:r>
      <w:r w:rsidRPr="00462961">
        <w:rPr>
          <w:szCs w:val="22"/>
        </w:rPr>
        <w:t xml:space="preserve"> </w:t>
      </w:r>
      <w:r w:rsidRPr="00462961">
        <w:rPr>
          <w:b/>
          <w:i/>
          <w:szCs w:val="22"/>
        </w:rPr>
        <w:t xml:space="preserve"> </w:t>
      </w:r>
    </w:p>
    <w:p w:rsidR="00877C47" w:rsidRPr="00462961" w:rsidRDefault="00877C47" w:rsidP="00462961">
      <w:pPr>
        <w:spacing w:line="300" w:lineRule="auto"/>
        <w:contextualSpacing/>
        <w:rPr>
          <w:b/>
          <w:szCs w:val="22"/>
        </w:rPr>
      </w:pPr>
    </w:p>
    <w:p w:rsidR="00877C47" w:rsidRPr="00462961" w:rsidRDefault="00877C47" w:rsidP="00462961">
      <w:pPr>
        <w:spacing w:line="300" w:lineRule="auto"/>
        <w:contextualSpacing/>
        <w:rPr>
          <w:b/>
          <w:szCs w:val="22"/>
        </w:rPr>
      </w:pPr>
      <w:r w:rsidRPr="00462961">
        <w:rPr>
          <w:b/>
          <w:szCs w:val="22"/>
        </w:rPr>
        <w:t>10:01:53 PROFESSOR REISINGER</w:t>
      </w:r>
    </w:p>
    <w:p w:rsidR="00877C47" w:rsidRPr="00462961" w:rsidRDefault="00877C47" w:rsidP="00462961">
      <w:pPr>
        <w:spacing w:line="300" w:lineRule="auto"/>
        <w:contextualSpacing/>
        <w:rPr>
          <w:szCs w:val="22"/>
        </w:rPr>
      </w:pPr>
      <w:r w:rsidRPr="00462961">
        <w:rPr>
          <w:szCs w:val="22"/>
        </w:rPr>
        <w:t>Grüß Gott, meine Herren. Hier dient der Tod dem Leben, so steht es über dem Eingang des Instituts geschrieben.</w:t>
      </w:r>
    </w:p>
    <w:p w:rsidR="00877C47" w:rsidRPr="00462961" w:rsidRDefault="00877C47" w:rsidP="00462961">
      <w:pPr>
        <w:spacing w:line="300" w:lineRule="auto"/>
        <w:contextualSpacing/>
        <w:rPr>
          <w:szCs w:val="22"/>
        </w:rPr>
      </w:pPr>
      <w:r w:rsidRPr="00462961">
        <w:rPr>
          <w:szCs w:val="22"/>
        </w:rPr>
        <w:t>Ich hätte dem hinzuzufügen: Hier finden wir heraus, wer Feigling ist und wer Mann! Und Männer wollen wir doch alle sein, oder?</w:t>
      </w:r>
    </w:p>
    <w:p w:rsidR="00877C47" w:rsidRPr="00462961" w:rsidRDefault="00877C47" w:rsidP="00462961">
      <w:pPr>
        <w:spacing w:line="300" w:lineRule="auto"/>
        <w:contextualSpacing/>
        <w:rPr>
          <w:szCs w:val="22"/>
        </w:rPr>
      </w:pPr>
      <w:r w:rsidRPr="00462961">
        <w:rPr>
          <w:szCs w:val="22"/>
        </w:rPr>
        <w:t>Alsdann meine Herren. Der Worte sind genug gewechselt. Lange Rede, kurzer Schnitt. Jetzt will ich endlich Taten sehen.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szCs w:val="22"/>
        </w:rPr>
      </w:pPr>
      <w:r w:rsidRPr="00462961">
        <w:rPr>
          <w:b/>
          <w:szCs w:val="22"/>
        </w:rPr>
        <w:t>10:02:00 Einblendung:  Anfang 1928, Wien</w:t>
      </w:r>
      <w:r w:rsidRPr="00462961">
        <w:rPr>
          <w:b/>
          <w:smallCaps/>
          <w:szCs w:val="22"/>
        </w:rPr>
        <w:br/>
      </w:r>
    </w:p>
    <w:p w:rsidR="00877C47" w:rsidRPr="00462961" w:rsidRDefault="00877C47" w:rsidP="00462961">
      <w:pPr>
        <w:spacing w:line="300" w:lineRule="auto"/>
        <w:contextualSpacing/>
        <w:rPr>
          <w:b/>
          <w:szCs w:val="22"/>
        </w:rPr>
      </w:pPr>
      <w:r w:rsidRPr="00462961">
        <w:rPr>
          <w:b/>
          <w:szCs w:val="22"/>
        </w:rPr>
        <w:t>10:02:29 EDITH WELLSPACHER</w:t>
      </w:r>
    </w:p>
    <w:p w:rsidR="00877C47" w:rsidRPr="00462961" w:rsidRDefault="00877C47" w:rsidP="00462961">
      <w:pPr>
        <w:spacing w:line="300" w:lineRule="auto"/>
        <w:contextualSpacing/>
        <w:rPr>
          <w:szCs w:val="22"/>
        </w:rPr>
      </w:pPr>
      <w:r w:rsidRPr="00462961">
        <w:rPr>
          <w:szCs w:val="22"/>
        </w:rPr>
        <w:t xml:space="preserve">Entschuldigens, Herr Professor, Damen und Herren </w:t>
      </w:r>
      <w:proofErr w:type="spellStart"/>
      <w:r w:rsidRPr="00462961">
        <w:rPr>
          <w:szCs w:val="22"/>
        </w:rPr>
        <w:t>habens</w:t>
      </w:r>
      <w:proofErr w:type="spellEnd"/>
      <w:r w:rsidRPr="00462961">
        <w:rPr>
          <w:szCs w:val="22"/>
        </w:rPr>
        <w:t xml:space="preserve"> sicher </w:t>
      </w:r>
      <w:proofErr w:type="spellStart"/>
      <w:r w:rsidRPr="00462961">
        <w:rPr>
          <w:szCs w:val="22"/>
        </w:rPr>
        <w:t>gmeint</w:t>
      </w:r>
      <w:proofErr w:type="spellEnd"/>
      <w:r w:rsidRPr="00462961">
        <w:rPr>
          <w:szCs w:val="22"/>
        </w:rPr>
        <w: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PROFESSOR REISINGER</w:t>
      </w:r>
    </w:p>
    <w:p w:rsidR="00877C47" w:rsidRPr="00462961" w:rsidRDefault="00877C47" w:rsidP="00462961">
      <w:pPr>
        <w:spacing w:line="300" w:lineRule="auto"/>
        <w:contextualSpacing/>
        <w:rPr>
          <w:szCs w:val="22"/>
        </w:rPr>
      </w:pPr>
      <w:proofErr w:type="gramStart"/>
      <w:r w:rsidRPr="00462961">
        <w:rPr>
          <w:szCs w:val="22"/>
        </w:rPr>
        <w:lastRenderedPageBreak/>
        <w:t>Na</w:t>
      </w:r>
      <w:proofErr w:type="gramEnd"/>
      <w:r w:rsidRPr="00462961">
        <w:rPr>
          <w:szCs w:val="22"/>
        </w:rPr>
        <w:t xml:space="preserve"> da schau her, meine Herren, gleich zwei Novitäten in unsren Hallen: Die Dame lebt und sie hat ihr </w:t>
      </w:r>
      <w:proofErr w:type="spellStart"/>
      <w:r w:rsidRPr="00462961">
        <w:rPr>
          <w:szCs w:val="22"/>
        </w:rPr>
        <w:t>Gwand</w:t>
      </w:r>
      <w:proofErr w:type="spellEnd"/>
      <w:r w:rsidRPr="00462961">
        <w:rPr>
          <w:szCs w:val="22"/>
        </w:rPr>
        <w:t xml:space="preserve"> noch an. </w:t>
      </w:r>
      <w:r w:rsidRPr="00462961">
        <w:rPr>
          <w:szCs w:val="22"/>
        </w:rPr>
        <w:br/>
      </w:r>
    </w:p>
    <w:p w:rsidR="00877C47" w:rsidRPr="00462961" w:rsidRDefault="00877C47" w:rsidP="00462961">
      <w:pPr>
        <w:spacing w:line="300" w:lineRule="auto"/>
        <w:contextualSpacing/>
        <w:rPr>
          <w:rFonts w:eastAsia="Cambria"/>
          <w:b/>
          <w:szCs w:val="22"/>
          <w:lang w:eastAsia="en-US"/>
        </w:rPr>
      </w:pPr>
      <w:r w:rsidRPr="00462961">
        <w:rPr>
          <w:b/>
          <w:szCs w:val="22"/>
        </w:rPr>
        <w:t xml:space="preserve">10:02:43 </w:t>
      </w:r>
      <w:r w:rsidRPr="00462961">
        <w:rPr>
          <w:rFonts w:eastAsia="Cambria"/>
          <w:b/>
          <w:szCs w:val="22"/>
          <w:lang w:eastAsia="en-US"/>
        </w:rPr>
        <w:t>EDITH WELLSPACHER PORTRÄT (V.O.)</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 xml:space="preserve">Ja. So ist es jedes Mal. Aber das hält mich, Edith </w:t>
      </w:r>
      <w:proofErr w:type="spellStart"/>
      <w:r w:rsidRPr="00462961">
        <w:rPr>
          <w:rFonts w:eastAsia="Cambria"/>
          <w:szCs w:val="22"/>
          <w:lang w:eastAsia="en-US"/>
        </w:rPr>
        <w:t>Wellspacher</w:t>
      </w:r>
      <w:proofErr w:type="spellEnd"/>
      <w:r w:rsidRPr="00462961">
        <w:rPr>
          <w:rFonts w:eastAsia="Cambria"/>
          <w:szCs w:val="22"/>
          <w:lang w:eastAsia="en-US"/>
        </w:rPr>
        <w:t xml:space="preserve">, nicht auf. Ich bin bereit, alles zu geben, um Ärztin zu werden. Aufgewachsen bin ich mit einem berühmten Namen, aber ohne Vater, ohne Geld, ohne Beziehungen. Die Matura habe ich auf einer sozialistischen Abendschule abgelegt – in drei statt in vier Jahren. Ich schlafe nicht viel. Mein Leben fühlt sich an wie eine Metapher auf mein verstümmeltes Heimatland. Österreich. Vor zwei Jahrzehnten war Wien die glänzende Metropole eines Imperiums von 50 Millionen Einwohnern. Heute ist das Reich verloren – und Wien einfach die zu groß geratene Hauptstadt eines kleinen Landes voller Hungerleider. Meine Landsleute arrangieren sich mit dem Gefühl, die Verlierer der Geschichte zu sein. Das ist der Unterschied zu mir. Ich akzeptiere keine Niederlagen. </w:t>
      </w:r>
    </w:p>
    <w:p w:rsidR="00877C47" w:rsidRPr="00462961" w:rsidRDefault="00877C47" w:rsidP="00462961">
      <w:pPr>
        <w:spacing w:line="300" w:lineRule="auto"/>
        <w:contextualSpacing/>
        <w:rPr>
          <w:b/>
          <w:szCs w:val="22"/>
        </w:rPr>
      </w:pPr>
      <w:r w:rsidRPr="00462961">
        <w:rPr>
          <w:b/>
          <w:szCs w:val="22"/>
        </w:rPr>
        <w:br/>
        <w:t>10:03:48 PROFESSOR REISINGER</w:t>
      </w:r>
    </w:p>
    <w:p w:rsidR="00877C47" w:rsidRPr="00462961" w:rsidRDefault="00877C47" w:rsidP="00462961">
      <w:pPr>
        <w:spacing w:line="300" w:lineRule="auto"/>
        <w:contextualSpacing/>
        <w:rPr>
          <w:szCs w:val="22"/>
        </w:rPr>
      </w:pPr>
      <w:r w:rsidRPr="00462961">
        <w:rPr>
          <w:szCs w:val="22"/>
        </w:rPr>
        <w:t>„Schon der Anblick der weiblichen Gestalt lehrt uns, dass das Weib weder zu großen geistigen noch körperlichen Arbeiten bestimmt ist.“</w:t>
      </w:r>
      <w:r w:rsidRPr="00462961">
        <w:rPr>
          <w:szCs w:val="22"/>
        </w:rPr>
        <w:br/>
        <w:t xml:space="preserve">Schopenhauer. Sicher bekannt, oder? Krebs der Eierstöcke. Extrahierens’ mir die! </w:t>
      </w:r>
      <w:r w:rsidRPr="00462961">
        <w:rPr>
          <w:szCs w:val="22"/>
        </w:rPr>
        <w:br/>
        <w:t>Es ist immer wichtig, seinen Feind zu kennen.</w:t>
      </w:r>
    </w:p>
    <w:p w:rsidR="00877C47" w:rsidRPr="00462961" w:rsidRDefault="00877C47" w:rsidP="00462961">
      <w:pPr>
        <w:spacing w:line="300" w:lineRule="auto"/>
        <w:contextualSpacing/>
        <w:rPr>
          <w:b/>
          <w:szCs w:val="22"/>
        </w:rPr>
      </w:pPr>
      <w:bookmarkStart w:id="1" w:name="_GoBack"/>
      <w:bookmarkEnd w:id="1"/>
      <w:r w:rsidRPr="00462961">
        <w:rPr>
          <w:szCs w:val="22"/>
        </w:rPr>
        <w:br/>
      </w:r>
      <w:r w:rsidRPr="00462961">
        <w:rPr>
          <w:b/>
          <w:szCs w:val="22"/>
        </w:rPr>
        <w:t xml:space="preserve">10:04:36 MARCEL JAMET </w:t>
      </w:r>
    </w:p>
    <w:p w:rsidR="00877C47" w:rsidRPr="00462961" w:rsidRDefault="00877C47" w:rsidP="00462961">
      <w:pPr>
        <w:spacing w:line="300" w:lineRule="auto"/>
        <w:contextualSpacing/>
        <w:rPr>
          <w:szCs w:val="22"/>
        </w:rPr>
      </w:pPr>
      <w:r w:rsidRPr="00462961">
        <w:rPr>
          <w:szCs w:val="22"/>
        </w:rPr>
        <w:t>Aber leider haben wir nicht die finanziellen Mittel, die wir uns wünschen. Und da kommen Sie ins Spiel, Richard…</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 xml:space="preserve">RICHARD, EIN </w:t>
      </w:r>
      <w:proofErr w:type="gramStart"/>
      <w:r w:rsidRPr="00462961">
        <w:rPr>
          <w:b/>
          <w:szCs w:val="22"/>
        </w:rPr>
        <w:t>AMERIKANISCHER</w:t>
      </w:r>
      <w:proofErr w:type="gramEnd"/>
      <w:r w:rsidRPr="00462961">
        <w:rPr>
          <w:b/>
          <w:szCs w:val="22"/>
        </w:rPr>
        <w:t xml:space="preserve"> BANKIER</w:t>
      </w:r>
    </w:p>
    <w:p w:rsidR="00877C47" w:rsidRPr="00462961" w:rsidRDefault="00877C47" w:rsidP="00462961">
      <w:pPr>
        <w:spacing w:line="300" w:lineRule="auto"/>
        <w:contextualSpacing/>
        <w:rPr>
          <w:szCs w:val="22"/>
        </w:rPr>
      </w:pPr>
      <w:r w:rsidRPr="00462961">
        <w:rPr>
          <w:szCs w:val="22"/>
        </w:rPr>
        <w:t>Mir scheint, Marcel, dass das wichtigste Zimmer fehlt.</w:t>
      </w:r>
    </w:p>
    <w:p w:rsidR="00877C47" w:rsidRPr="00462961" w:rsidRDefault="00877C47" w:rsidP="00462961">
      <w:pPr>
        <w:spacing w:line="300" w:lineRule="auto"/>
        <w:contextualSpacing/>
        <w:rPr>
          <w:b/>
          <w:smallCaps/>
          <w:szCs w:val="22"/>
        </w:rPr>
      </w:pPr>
    </w:p>
    <w:p w:rsidR="00877C47" w:rsidRPr="00462961" w:rsidRDefault="00877C47" w:rsidP="00462961">
      <w:pPr>
        <w:spacing w:line="300" w:lineRule="auto"/>
        <w:contextualSpacing/>
        <w:rPr>
          <w:rFonts w:eastAsia="Cambria"/>
          <w:b/>
          <w:szCs w:val="22"/>
          <w:lang w:val="en-US" w:eastAsia="en-US"/>
        </w:rPr>
      </w:pPr>
      <w:r w:rsidRPr="00462961">
        <w:rPr>
          <w:b/>
          <w:szCs w:val="22"/>
          <w:lang w:val="en-US"/>
        </w:rPr>
        <w:t xml:space="preserve">10:04:53 </w:t>
      </w:r>
      <w:r w:rsidRPr="00462961">
        <w:rPr>
          <w:rFonts w:eastAsia="Cambria"/>
          <w:b/>
          <w:szCs w:val="22"/>
          <w:lang w:val="en-US" w:eastAsia="en-US"/>
        </w:rPr>
        <w:t>MARCEL JAMET PORTRÄT (V.O.)</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Diese Bankiers...</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 xml:space="preserve">Noch vor kurzem hätten die mich nicht mal mit dem Arsch angeschaut. Ich heiße Marcel </w:t>
      </w:r>
      <w:proofErr w:type="spellStart"/>
      <w:r w:rsidRPr="00462961">
        <w:rPr>
          <w:rFonts w:eastAsia="Cambria"/>
          <w:szCs w:val="22"/>
          <w:lang w:eastAsia="en-US"/>
        </w:rPr>
        <w:t>Jamet</w:t>
      </w:r>
      <w:proofErr w:type="spellEnd"/>
      <w:r w:rsidRPr="00462961">
        <w:rPr>
          <w:rFonts w:eastAsia="Cambria"/>
          <w:szCs w:val="22"/>
          <w:lang w:eastAsia="en-US"/>
        </w:rPr>
        <w:t xml:space="preserve"> und bin 39 Jahre alt. Das Leben hat mir nichts geschenkt. Ich war Soldat im Großen Krieg. Was für sinnlos verschwendete Jahre. Im Schützengraben habe ich mir geschworen: Wenn ihr hier heil rauskomme, mache ich nur noch, was ich will.</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 xml:space="preserve">Ich weiß, dass ich gut aussehe. Ich bin charmant, ein bisschen brutal. Das lieben die Frauen. </w:t>
      </w:r>
      <w:r w:rsidRPr="00462961">
        <w:rPr>
          <w:rFonts w:eastAsia="Cambria"/>
          <w:szCs w:val="22"/>
          <w:lang w:eastAsia="en-US"/>
        </w:rPr>
        <w:br/>
        <w:t>Mit einer von ihnen bin ich nach dem Krieg aus Frankreich abgehauen. Wir haben in Buenos Aires gelebt und ein kleines Vermögen gemacht. Sie auf der Straße, ich als ihr ... Beschützer. Ein paar Jahre später bin ich nach Paris zurückgekehrt und habe eine geschäftstüchtige „Dame“ geheiratet. Zusammen kauften wir ein altes, schäbiges Bordell in der Rue de Provence. Hausnummer 122. In diese Absteige haben wir all unser Geld gesteckt und sie in das "</w:t>
      </w:r>
      <w:proofErr w:type="spellStart"/>
      <w:r w:rsidRPr="00462961">
        <w:rPr>
          <w:rFonts w:eastAsia="Cambria"/>
          <w:szCs w:val="22"/>
          <w:lang w:eastAsia="en-US"/>
        </w:rPr>
        <w:t>One</w:t>
      </w:r>
      <w:proofErr w:type="spellEnd"/>
      <w:r w:rsidRPr="00462961">
        <w:rPr>
          <w:rFonts w:eastAsia="Cambria"/>
          <w:szCs w:val="22"/>
          <w:lang w:eastAsia="en-US"/>
        </w:rPr>
        <w:t xml:space="preserve"> </w:t>
      </w:r>
      <w:proofErr w:type="spellStart"/>
      <w:r w:rsidRPr="00462961">
        <w:rPr>
          <w:rFonts w:eastAsia="Cambria"/>
          <w:szCs w:val="22"/>
          <w:lang w:eastAsia="en-US"/>
        </w:rPr>
        <w:t>Two</w:t>
      </w:r>
      <w:proofErr w:type="spellEnd"/>
      <w:r w:rsidRPr="00462961">
        <w:rPr>
          <w:rFonts w:eastAsia="Cambria"/>
          <w:szCs w:val="22"/>
          <w:lang w:eastAsia="en-US"/>
        </w:rPr>
        <w:t xml:space="preserve"> </w:t>
      </w:r>
      <w:proofErr w:type="spellStart"/>
      <w:r w:rsidRPr="00462961">
        <w:rPr>
          <w:rFonts w:eastAsia="Cambria"/>
          <w:szCs w:val="22"/>
          <w:lang w:eastAsia="en-US"/>
        </w:rPr>
        <w:t>Two</w:t>
      </w:r>
      <w:proofErr w:type="spellEnd"/>
      <w:r w:rsidRPr="00462961">
        <w:rPr>
          <w:rFonts w:eastAsia="Cambria"/>
          <w:szCs w:val="22"/>
          <w:lang w:eastAsia="en-US"/>
        </w:rPr>
        <w:t xml:space="preserve">" verwandelt! Hier sollen keine Wünsche offenbleiben! </w:t>
      </w:r>
      <w:r w:rsidRPr="00462961">
        <w:rPr>
          <w:rFonts w:eastAsia="Cambria"/>
          <w:szCs w:val="22"/>
          <w:lang w:eastAsia="en-US"/>
        </w:rPr>
        <w:br/>
      </w:r>
    </w:p>
    <w:p w:rsidR="00877C47" w:rsidRPr="00462961" w:rsidRDefault="00877C47" w:rsidP="00462961">
      <w:pPr>
        <w:spacing w:line="300" w:lineRule="auto"/>
        <w:contextualSpacing/>
        <w:rPr>
          <w:b/>
          <w:szCs w:val="22"/>
        </w:rPr>
      </w:pPr>
      <w:r w:rsidRPr="00462961">
        <w:rPr>
          <w:b/>
          <w:szCs w:val="22"/>
        </w:rPr>
        <w:lastRenderedPageBreak/>
        <w:t>10:05:58 MARCEL JAMET</w:t>
      </w:r>
    </w:p>
    <w:p w:rsidR="00877C47" w:rsidRPr="00462961" w:rsidRDefault="00877C47" w:rsidP="00462961">
      <w:pPr>
        <w:spacing w:line="300" w:lineRule="auto"/>
        <w:contextualSpacing/>
        <w:rPr>
          <w:szCs w:val="22"/>
        </w:rPr>
      </w:pPr>
      <w:r w:rsidRPr="00462961">
        <w:rPr>
          <w:szCs w:val="22"/>
        </w:rPr>
        <w:t xml:space="preserve">Wir haben das Rokoko-Zimmer, den Südsee-Salon, die römischen Thermen…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 xml:space="preserve">10:06:05 RICHARD, EIN </w:t>
      </w:r>
      <w:proofErr w:type="gramStart"/>
      <w:r w:rsidRPr="00462961">
        <w:rPr>
          <w:b/>
          <w:szCs w:val="22"/>
        </w:rPr>
        <w:t>AMERIKANISCHER</w:t>
      </w:r>
      <w:proofErr w:type="gramEnd"/>
      <w:r w:rsidRPr="00462961">
        <w:rPr>
          <w:b/>
          <w:szCs w:val="22"/>
        </w:rPr>
        <w:t xml:space="preserve"> BANKIER</w:t>
      </w:r>
    </w:p>
    <w:p w:rsidR="00877C47" w:rsidRPr="00462961" w:rsidRDefault="00877C47" w:rsidP="00462961">
      <w:pPr>
        <w:spacing w:line="300" w:lineRule="auto"/>
        <w:contextualSpacing/>
        <w:rPr>
          <w:szCs w:val="22"/>
        </w:rPr>
      </w:pPr>
      <w:r w:rsidRPr="00462961">
        <w:rPr>
          <w:szCs w:val="22"/>
        </w:rPr>
        <w:t>Ich rede von der Folterkammer.</w:t>
      </w:r>
    </w:p>
    <w:p w:rsidR="00877C47" w:rsidRPr="00462961" w:rsidRDefault="00877C47" w:rsidP="00462961">
      <w:pPr>
        <w:spacing w:line="300" w:lineRule="auto"/>
        <w:contextualSpacing/>
        <w:rPr>
          <w:szCs w:val="22"/>
        </w:rPr>
      </w:pPr>
      <w:r w:rsidRPr="00462961">
        <w:rPr>
          <w:szCs w:val="22"/>
        </w:rPr>
        <w:t xml:space="preserve"> </w:t>
      </w:r>
    </w:p>
    <w:p w:rsidR="00877C47" w:rsidRPr="00462961" w:rsidRDefault="00877C47" w:rsidP="00462961">
      <w:pPr>
        <w:spacing w:line="300" w:lineRule="auto"/>
        <w:contextualSpacing/>
        <w:rPr>
          <w:b/>
          <w:szCs w:val="22"/>
        </w:rPr>
      </w:pPr>
      <w:r w:rsidRPr="00462961">
        <w:rPr>
          <w:b/>
          <w:szCs w:val="22"/>
        </w:rPr>
        <w:t>MARCEL JAMET</w:t>
      </w:r>
    </w:p>
    <w:p w:rsidR="00877C47" w:rsidRPr="00462961" w:rsidRDefault="00877C47" w:rsidP="00462961">
      <w:pPr>
        <w:spacing w:line="300" w:lineRule="auto"/>
        <w:contextualSpacing/>
        <w:rPr>
          <w:szCs w:val="22"/>
        </w:rPr>
      </w:pPr>
      <w:r w:rsidRPr="00462961">
        <w:rPr>
          <w:szCs w:val="22"/>
        </w:rPr>
        <w:t>Ja, natürlich. Auch das. Aber das Geld reicht einfach nicht. Mit Ihrer Bank als Partner…</w:t>
      </w:r>
    </w:p>
    <w:p w:rsidR="00877C47" w:rsidRPr="00462961" w:rsidRDefault="00877C47" w:rsidP="00462961">
      <w:pPr>
        <w:spacing w:line="300" w:lineRule="auto"/>
        <w:contextualSpacing/>
        <w:rPr>
          <w:b/>
          <w:szCs w:val="22"/>
        </w:rPr>
      </w:pPr>
    </w:p>
    <w:p w:rsidR="00877C47" w:rsidRPr="00462961" w:rsidRDefault="00877C47" w:rsidP="00462961">
      <w:pPr>
        <w:spacing w:line="300" w:lineRule="auto"/>
        <w:contextualSpacing/>
        <w:rPr>
          <w:b/>
          <w:szCs w:val="22"/>
        </w:rPr>
      </w:pPr>
      <w:r w:rsidRPr="00462961">
        <w:rPr>
          <w:b/>
          <w:szCs w:val="22"/>
        </w:rPr>
        <w:t xml:space="preserve">10:06:19 RICHARD, EIN </w:t>
      </w:r>
      <w:proofErr w:type="gramStart"/>
      <w:r w:rsidRPr="00462961">
        <w:rPr>
          <w:b/>
          <w:szCs w:val="22"/>
        </w:rPr>
        <w:t>AMERIKANISCHER</w:t>
      </w:r>
      <w:proofErr w:type="gramEnd"/>
      <w:r w:rsidRPr="00462961">
        <w:rPr>
          <w:b/>
          <w:szCs w:val="22"/>
        </w:rPr>
        <w:t xml:space="preserve"> BANKIER</w:t>
      </w:r>
    </w:p>
    <w:p w:rsidR="00877C47" w:rsidRPr="00462961" w:rsidRDefault="00877C47" w:rsidP="00462961">
      <w:pPr>
        <w:spacing w:line="300" w:lineRule="auto"/>
        <w:contextualSpacing/>
        <w:rPr>
          <w:szCs w:val="22"/>
        </w:rPr>
      </w:pPr>
      <w:r w:rsidRPr="00462961">
        <w:rPr>
          <w:szCs w:val="22"/>
        </w:rPr>
        <w:t>Entschuldigung… Wir sind kein Partner für ein Bordell! Aber ich kann sicher einen großzügigen Kredit besorgen.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10:06:32 MARCEL JAMET</w:t>
      </w:r>
    </w:p>
    <w:p w:rsidR="00877C47" w:rsidRPr="00462961" w:rsidRDefault="00877C47" w:rsidP="00462961">
      <w:pPr>
        <w:spacing w:line="300" w:lineRule="auto"/>
        <w:contextualSpacing/>
        <w:rPr>
          <w:szCs w:val="22"/>
        </w:rPr>
      </w:pPr>
      <w:r w:rsidRPr="00462961">
        <w:rPr>
          <w:szCs w:val="22"/>
        </w:rPr>
        <w:t>Sie meinen auf Pump?</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 xml:space="preserve">RICHARD, EIN </w:t>
      </w:r>
      <w:proofErr w:type="gramStart"/>
      <w:r w:rsidRPr="00462961">
        <w:rPr>
          <w:b/>
          <w:szCs w:val="22"/>
        </w:rPr>
        <w:t>AMERIKANISCHER</w:t>
      </w:r>
      <w:proofErr w:type="gramEnd"/>
      <w:r w:rsidRPr="00462961">
        <w:rPr>
          <w:b/>
          <w:szCs w:val="22"/>
        </w:rPr>
        <w:t xml:space="preserve"> BANKIER</w:t>
      </w:r>
    </w:p>
    <w:p w:rsidR="00877C47" w:rsidRPr="00462961" w:rsidRDefault="00877C47" w:rsidP="00462961">
      <w:pPr>
        <w:spacing w:line="300" w:lineRule="auto"/>
        <w:contextualSpacing/>
        <w:rPr>
          <w:szCs w:val="22"/>
        </w:rPr>
      </w:pPr>
      <w:r w:rsidRPr="00462961">
        <w:rPr>
          <w:szCs w:val="22"/>
        </w:rPr>
        <w:t>So machen es heutzutage alle.</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lang w:val="en-US"/>
        </w:rPr>
      </w:pPr>
      <w:r w:rsidRPr="00462961">
        <w:rPr>
          <w:b/>
          <w:szCs w:val="22"/>
          <w:lang w:val="en-US"/>
        </w:rPr>
        <w:t>10:06:43 MARCEL JAMET</w:t>
      </w:r>
    </w:p>
    <w:p w:rsidR="00877C47" w:rsidRPr="00462961" w:rsidRDefault="00877C47" w:rsidP="00462961">
      <w:pPr>
        <w:spacing w:line="300" w:lineRule="auto"/>
        <w:contextualSpacing/>
        <w:rPr>
          <w:szCs w:val="22"/>
          <w:lang w:val="en-US"/>
        </w:rPr>
      </w:pPr>
      <w:proofErr w:type="spellStart"/>
      <w:r w:rsidRPr="00462961">
        <w:rPr>
          <w:szCs w:val="22"/>
          <w:lang w:val="en-US"/>
        </w:rPr>
        <w:t>Champagner</w:t>
      </w:r>
      <w:proofErr w:type="spellEnd"/>
      <w:r w:rsidRPr="00462961">
        <w:rPr>
          <w:szCs w:val="22"/>
          <w:lang w:val="en-US"/>
        </w:rPr>
        <w:t>?</w:t>
      </w:r>
    </w:p>
    <w:p w:rsidR="00877C47" w:rsidRPr="00462961" w:rsidRDefault="00877C47" w:rsidP="00462961">
      <w:pPr>
        <w:spacing w:line="300" w:lineRule="auto"/>
        <w:contextualSpacing/>
        <w:rPr>
          <w:szCs w:val="22"/>
          <w:lang w:val="en-US"/>
        </w:rPr>
      </w:pPr>
    </w:p>
    <w:p w:rsidR="00877C47" w:rsidRPr="00462961" w:rsidRDefault="00877C47" w:rsidP="00462961">
      <w:pPr>
        <w:spacing w:line="300" w:lineRule="auto"/>
        <w:contextualSpacing/>
        <w:rPr>
          <w:b/>
          <w:szCs w:val="22"/>
          <w:lang w:val="en-US"/>
        </w:rPr>
      </w:pPr>
      <w:r w:rsidRPr="00462961">
        <w:rPr>
          <w:b/>
          <w:szCs w:val="22"/>
          <w:lang w:val="en-US"/>
        </w:rPr>
        <w:t>RICHARD, AN AMERICAN BANKIER</w:t>
      </w:r>
    </w:p>
    <w:p w:rsidR="00877C47" w:rsidRPr="00462961" w:rsidRDefault="00877C47" w:rsidP="00462961">
      <w:pPr>
        <w:spacing w:line="300" w:lineRule="auto"/>
        <w:contextualSpacing/>
        <w:rPr>
          <w:szCs w:val="22"/>
        </w:rPr>
      </w:pPr>
      <w:r w:rsidRPr="00462961">
        <w:rPr>
          <w:szCs w:val="22"/>
        </w:rPr>
        <w:t>Gern!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i/>
          <w:szCs w:val="22"/>
        </w:rPr>
      </w:pPr>
      <w:r w:rsidRPr="00462961">
        <w:rPr>
          <w:b/>
          <w:szCs w:val="22"/>
        </w:rPr>
        <w:t>10:06:48</w:t>
      </w:r>
      <w:r w:rsidRPr="00462961">
        <w:rPr>
          <w:szCs w:val="22"/>
        </w:rPr>
        <w:t xml:space="preserve"> </w:t>
      </w:r>
      <w:r w:rsidRPr="00462961">
        <w:rPr>
          <w:b/>
          <w:szCs w:val="22"/>
        </w:rPr>
        <w:t xml:space="preserve">CHORUS I: </w:t>
      </w:r>
      <w:r w:rsidRPr="00462961">
        <w:rPr>
          <w:b/>
          <w:i/>
          <w:szCs w:val="22"/>
        </w:rPr>
        <w:t>Leben auf Pump</w:t>
      </w:r>
      <w:r w:rsidRPr="00462961">
        <w:rPr>
          <w:i/>
          <w:szCs w:val="22"/>
        </w:rPr>
        <w:t xml:space="preserve">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10:06:49 MAURICE ANSIAUX, BRÜSSEL</w:t>
      </w:r>
    </w:p>
    <w:p w:rsidR="00877C47" w:rsidRPr="00462961" w:rsidRDefault="00877C47" w:rsidP="00462961">
      <w:pPr>
        <w:spacing w:line="300" w:lineRule="auto"/>
        <w:contextualSpacing/>
        <w:rPr>
          <w:rFonts w:eastAsia="Cambria"/>
          <w:szCs w:val="22"/>
          <w:lang w:eastAsia="en-US"/>
        </w:rPr>
      </w:pPr>
      <w:r w:rsidRPr="00462961">
        <w:rPr>
          <w:szCs w:val="22"/>
        </w:rPr>
        <w:t>Der Kauf auf Kredit, der früher als Ursache für den Ruin galt, hat sein negatives Ansehen verloren und ist vielmehr ein normales Instrument geworden. Das ist eine wahre Revolution des Wirtschaftslebens.</w:t>
      </w:r>
    </w:p>
    <w:p w:rsidR="00877C47" w:rsidRPr="00462961" w:rsidRDefault="00877C47" w:rsidP="00462961">
      <w:pPr>
        <w:spacing w:line="300" w:lineRule="auto"/>
        <w:contextualSpacing/>
        <w:rPr>
          <w:b/>
          <w:szCs w:val="22"/>
        </w:rPr>
      </w:pPr>
      <w:r w:rsidRPr="00462961">
        <w:rPr>
          <w:b/>
          <w:szCs w:val="22"/>
        </w:rPr>
        <w:br/>
        <w:t xml:space="preserve">10:07:04 STUART CHASE, LONDON </w:t>
      </w:r>
    </w:p>
    <w:p w:rsidR="00877C47" w:rsidRPr="00462961" w:rsidRDefault="00877C47" w:rsidP="00462961">
      <w:pPr>
        <w:spacing w:line="300" w:lineRule="auto"/>
        <w:contextualSpacing/>
        <w:rPr>
          <w:szCs w:val="22"/>
        </w:rPr>
      </w:pPr>
      <w:r w:rsidRPr="00462961">
        <w:rPr>
          <w:szCs w:val="22"/>
        </w:rPr>
        <w:t xml:space="preserve">Die höchsten Autoritäten des Staates haben verkündet, dass Geld </w:t>
      </w:r>
      <w:proofErr w:type="spellStart"/>
      <w:r w:rsidRPr="00462961">
        <w:rPr>
          <w:szCs w:val="22"/>
        </w:rPr>
        <w:t>Ausgeben</w:t>
      </w:r>
      <w:proofErr w:type="spellEnd"/>
      <w:r w:rsidRPr="00462961">
        <w:rPr>
          <w:szCs w:val="22"/>
        </w:rPr>
        <w:t xml:space="preserve"> viel besser als Sparen ist. Wie sehr wären unsere Großeltern darüber entsetzt gewesen!</w:t>
      </w:r>
      <w:r w:rsidRPr="00462961">
        <w:rPr>
          <w:szCs w:val="22"/>
        </w:rPr>
        <w:br/>
      </w:r>
    </w:p>
    <w:p w:rsidR="00877C47" w:rsidRPr="00462961" w:rsidRDefault="00877C47" w:rsidP="00462961">
      <w:pPr>
        <w:spacing w:line="300" w:lineRule="auto"/>
        <w:contextualSpacing/>
        <w:rPr>
          <w:b/>
          <w:szCs w:val="22"/>
        </w:rPr>
      </w:pPr>
      <w:r w:rsidRPr="00462961">
        <w:rPr>
          <w:b/>
          <w:szCs w:val="22"/>
        </w:rPr>
        <w:t>10:07:18</w:t>
      </w:r>
      <w:r w:rsidRPr="00462961">
        <w:rPr>
          <w:szCs w:val="22"/>
        </w:rPr>
        <w:t xml:space="preserve"> </w:t>
      </w:r>
      <w:r w:rsidRPr="00462961">
        <w:rPr>
          <w:b/>
          <w:szCs w:val="22"/>
        </w:rPr>
        <w:t>HANS BEIMLER</w:t>
      </w:r>
    </w:p>
    <w:p w:rsidR="00877C47" w:rsidRPr="00462961" w:rsidRDefault="00877C47" w:rsidP="00462961">
      <w:pPr>
        <w:spacing w:line="300" w:lineRule="auto"/>
        <w:contextualSpacing/>
        <w:rPr>
          <w:b/>
          <w:szCs w:val="22"/>
        </w:rPr>
      </w:pPr>
      <w:r w:rsidRPr="00462961">
        <w:rPr>
          <w:szCs w:val="22"/>
        </w:rPr>
        <w:t>Du hast meine Sachen durchsucht.</w:t>
      </w:r>
      <w:r w:rsidRPr="00462961">
        <w:rPr>
          <w:szCs w:val="22"/>
        </w:rPr>
        <w:br/>
      </w:r>
      <w:r w:rsidRPr="00462961">
        <w:rPr>
          <w:szCs w:val="22"/>
        </w:rPr>
        <w:br/>
      </w:r>
      <w:r w:rsidRPr="00462961">
        <w:rPr>
          <w:b/>
          <w:szCs w:val="22"/>
        </w:rPr>
        <w:t>10:07:20</w:t>
      </w:r>
      <w:r w:rsidRPr="00462961">
        <w:rPr>
          <w:szCs w:val="22"/>
        </w:rPr>
        <w:t xml:space="preserve"> </w:t>
      </w:r>
      <w:r w:rsidRPr="00462961">
        <w:rPr>
          <w:b/>
          <w:szCs w:val="22"/>
        </w:rPr>
        <w:t>MAGDALENA</w:t>
      </w:r>
    </w:p>
    <w:p w:rsidR="00877C47" w:rsidRPr="00462961" w:rsidRDefault="00877C47" w:rsidP="00462961">
      <w:pPr>
        <w:spacing w:line="300" w:lineRule="auto"/>
        <w:contextualSpacing/>
        <w:rPr>
          <w:szCs w:val="22"/>
        </w:rPr>
      </w:pPr>
      <w:r w:rsidRPr="00462961">
        <w:rPr>
          <w:szCs w:val="22"/>
        </w:rPr>
        <w:lastRenderedPageBreak/>
        <w:t xml:space="preserve">Nach Geld habe ich gesucht. Die Kinder müssen jeden Tag was essen, Aber Geld gibt dir deine Partei ja nie genug. Nur das da!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HANS BEIMLER</w:t>
      </w:r>
    </w:p>
    <w:p w:rsidR="00877C47" w:rsidRPr="00462961" w:rsidRDefault="00877C47" w:rsidP="00462961">
      <w:pPr>
        <w:spacing w:line="300" w:lineRule="auto"/>
        <w:contextualSpacing/>
        <w:rPr>
          <w:szCs w:val="22"/>
        </w:rPr>
      </w:pPr>
      <w:r w:rsidRPr="00462961">
        <w:rPr>
          <w:szCs w:val="22"/>
        </w:rPr>
        <w:t>Um dich und die Kinder zu schützen.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MAGDALENA</w:t>
      </w:r>
    </w:p>
    <w:p w:rsidR="00877C47" w:rsidRPr="00462961" w:rsidRDefault="00877C47" w:rsidP="00462961">
      <w:pPr>
        <w:spacing w:line="300" w:lineRule="auto"/>
        <w:contextualSpacing/>
        <w:rPr>
          <w:szCs w:val="22"/>
        </w:rPr>
      </w:pPr>
      <w:r w:rsidRPr="00462961">
        <w:rPr>
          <w:szCs w:val="22"/>
        </w:rPr>
        <w:t>Du bist doch nie da!</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HANS BEIMLER</w:t>
      </w:r>
    </w:p>
    <w:p w:rsidR="00877C47" w:rsidRPr="00462961" w:rsidRDefault="00877C47" w:rsidP="00462961">
      <w:pPr>
        <w:spacing w:line="300" w:lineRule="auto"/>
        <w:contextualSpacing/>
        <w:rPr>
          <w:szCs w:val="22"/>
        </w:rPr>
      </w:pPr>
      <w:r w:rsidRPr="00462961">
        <w:rPr>
          <w:szCs w:val="22"/>
        </w:rPr>
        <w:t>Lena. Die Partei hat deinem Antrag stattgegeben. Du wirst Mitglied der KPD.</w:t>
      </w:r>
      <w:r w:rsidRPr="00462961">
        <w:rPr>
          <w:szCs w:val="22"/>
        </w:rPr>
        <w:br/>
      </w:r>
    </w:p>
    <w:p w:rsidR="00877C47" w:rsidRPr="00462961" w:rsidRDefault="00877C47" w:rsidP="00462961">
      <w:pPr>
        <w:spacing w:line="300" w:lineRule="auto"/>
        <w:contextualSpacing/>
        <w:rPr>
          <w:rFonts w:eastAsia="Cambria"/>
          <w:b/>
          <w:szCs w:val="22"/>
          <w:lang w:eastAsia="en-US"/>
        </w:rPr>
      </w:pPr>
      <w:r w:rsidRPr="00462961">
        <w:rPr>
          <w:b/>
          <w:szCs w:val="22"/>
        </w:rPr>
        <w:t xml:space="preserve">10:07:51 </w:t>
      </w:r>
      <w:r w:rsidRPr="00462961">
        <w:rPr>
          <w:rFonts w:eastAsia="Cambria"/>
          <w:b/>
          <w:szCs w:val="22"/>
          <w:lang w:eastAsia="en-US"/>
        </w:rPr>
        <w:t>Porträt HANS BEIMLER</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 xml:space="preserve">Hans </w:t>
      </w:r>
      <w:proofErr w:type="spellStart"/>
      <w:r w:rsidRPr="00462961">
        <w:rPr>
          <w:rFonts w:eastAsia="Cambria"/>
          <w:szCs w:val="22"/>
          <w:lang w:eastAsia="en-US"/>
        </w:rPr>
        <w:t>Beimler</w:t>
      </w:r>
      <w:proofErr w:type="spellEnd"/>
      <w:r w:rsidRPr="00462961">
        <w:rPr>
          <w:rFonts w:eastAsia="Cambria"/>
          <w:szCs w:val="22"/>
          <w:lang w:eastAsia="en-US"/>
        </w:rPr>
        <w:t xml:space="preserve">, 32 Jahre alt, Kommunist und Vater von zwei Kindern. </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Gegen die Ausbeutung des Menschen durch den Menschen kämpfe ich, seit ich denken kann. Für meine Überzeugungen habe ich im Gefängnis gesessen und immer wieder meine Arbeit verloren. Nur die Partei sichert meiner Familie das Überleben.</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Vor ein paar Jahren sah es so aus, als wäre Deutschland bereit für die Revolution. Aber diese "Weimarer Republik" ist noch immer da. Angeblich geht es uns besser denn je. Dabei ist das Geld für den schönen Schein nur aus Amerika geliehen. Wir Arbeiter haben nichts von den Dollars aus Übersee. Die Löhne sinken sogar! Unsere Mietskasernen verkommen immer weiter. Diese verfluchte Armut. Wir können doch trotzdem nicht einfach aufgeben.</w:t>
      </w:r>
    </w:p>
    <w:p w:rsidR="00877C47" w:rsidRPr="00462961" w:rsidRDefault="00877C47" w:rsidP="00462961">
      <w:pPr>
        <w:spacing w:line="300" w:lineRule="auto"/>
        <w:contextualSpacing/>
        <w:rPr>
          <w:b/>
          <w:szCs w:val="22"/>
        </w:rPr>
      </w:pPr>
      <w:r w:rsidRPr="00462961">
        <w:rPr>
          <w:b/>
          <w:szCs w:val="22"/>
        </w:rPr>
        <w:t>10:08:45 MAGDALENA</w:t>
      </w:r>
    </w:p>
    <w:p w:rsidR="00877C47" w:rsidRPr="00462961" w:rsidRDefault="00877C47" w:rsidP="00462961">
      <w:pPr>
        <w:spacing w:line="300" w:lineRule="auto"/>
        <w:contextualSpacing/>
        <w:rPr>
          <w:szCs w:val="22"/>
        </w:rPr>
      </w:pPr>
      <w:r w:rsidRPr="00462961">
        <w:rPr>
          <w:szCs w:val="22"/>
        </w:rPr>
        <w:t>DU willst mich in deiner Partei haben!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HANS BEIMLER</w:t>
      </w:r>
    </w:p>
    <w:p w:rsidR="00877C47" w:rsidRPr="00462961" w:rsidRDefault="00877C47" w:rsidP="00462961">
      <w:pPr>
        <w:spacing w:line="300" w:lineRule="auto"/>
        <w:contextualSpacing/>
        <w:rPr>
          <w:szCs w:val="22"/>
        </w:rPr>
      </w:pPr>
      <w:r w:rsidRPr="00462961">
        <w:rPr>
          <w:szCs w:val="22"/>
        </w:rPr>
        <w:t>Unserer Partei.</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10:08:57 MAGDALENA</w:t>
      </w:r>
    </w:p>
    <w:p w:rsidR="00877C47" w:rsidRPr="00462961" w:rsidRDefault="00877C47" w:rsidP="00462961">
      <w:pPr>
        <w:spacing w:line="300" w:lineRule="auto"/>
        <w:contextualSpacing/>
        <w:rPr>
          <w:szCs w:val="22"/>
        </w:rPr>
      </w:pPr>
      <w:r w:rsidRPr="00462961">
        <w:rPr>
          <w:szCs w:val="22"/>
        </w:rPr>
        <w:t>Ich gehe da nur hin, wenn ich was zum Anziehen habe. In dem Fetzen gehe ich nicht raus.</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HANS BEIMLER</w:t>
      </w:r>
    </w:p>
    <w:p w:rsidR="00877C47" w:rsidRPr="00462961" w:rsidRDefault="00877C47" w:rsidP="00462961">
      <w:pPr>
        <w:spacing w:line="300" w:lineRule="auto"/>
        <w:contextualSpacing/>
        <w:rPr>
          <w:szCs w:val="22"/>
        </w:rPr>
      </w:pPr>
      <w:r w:rsidRPr="00462961">
        <w:rPr>
          <w:szCs w:val="22"/>
        </w:rPr>
        <w:t>Das ist den Genossen vollkommen egal.</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MAGDALENA</w:t>
      </w:r>
    </w:p>
    <w:p w:rsidR="00877C47" w:rsidRPr="00462961" w:rsidRDefault="00877C47" w:rsidP="00462961">
      <w:pPr>
        <w:spacing w:line="300" w:lineRule="auto"/>
        <w:contextualSpacing/>
        <w:rPr>
          <w:szCs w:val="22"/>
        </w:rPr>
      </w:pPr>
      <w:r w:rsidRPr="00462961">
        <w:rPr>
          <w:szCs w:val="22"/>
        </w:rPr>
        <w:t>Ja, mir aber nicht!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 xml:space="preserve">10:09:11 EDITH WELLSPACHER (V.O.)  </w:t>
      </w:r>
    </w:p>
    <w:p w:rsidR="00877C47" w:rsidRPr="00462961" w:rsidRDefault="00877C47" w:rsidP="00462961">
      <w:pPr>
        <w:spacing w:line="300" w:lineRule="auto"/>
        <w:contextualSpacing/>
        <w:rPr>
          <w:szCs w:val="22"/>
        </w:rPr>
      </w:pPr>
      <w:r w:rsidRPr="00462961">
        <w:rPr>
          <w:szCs w:val="22"/>
        </w:rPr>
        <w:t xml:space="preserve">Nahrung, Heizen UND der Stehplatz im Theater geht sich mit dem Geld nicht aus. Das Theater ist mir das Wichtigste, also bleibt die Wahl zwischen Essen und dem Ofen.  </w:t>
      </w:r>
    </w:p>
    <w:p w:rsidR="00877C47" w:rsidRPr="00462961" w:rsidRDefault="00877C47" w:rsidP="00462961">
      <w:pPr>
        <w:spacing w:line="300" w:lineRule="auto"/>
        <w:contextualSpacing/>
        <w:rPr>
          <w:szCs w:val="22"/>
        </w:rPr>
      </w:pPr>
      <w:r w:rsidRPr="00462961">
        <w:rPr>
          <w:b/>
          <w:szCs w:val="22"/>
        </w:rPr>
        <w:lastRenderedPageBreak/>
        <w:br/>
        <w:t>10:09:44 Einblendung: München, Anfang 1928</w:t>
      </w:r>
    </w:p>
    <w:p w:rsidR="00877C47" w:rsidRPr="00462961" w:rsidRDefault="00877C47" w:rsidP="00462961">
      <w:pPr>
        <w:spacing w:line="300" w:lineRule="auto"/>
        <w:contextualSpacing/>
        <w:rPr>
          <w:b/>
          <w:szCs w:val="22"/>
        </w:rPr>
      </w:pPr>
    </w:p>
    <w:p w:rsidR="00877C47" w:rsidRPr="00462961" w:rsidRDefault="00877C47" w:rsidP="00462961">
      <w:pPr>
        <w:spacing w:line="300" w:lineRule="auto"/>
        <w:contextualSpacing/>
        <w:rPr>
          <w:b/>
          <w:szCs w:val="22"/>
        </w:rPr>
      </w:pPr>
      <w:r w:rsidRPr="00462961">
        <w:rPr>
          <w:b/>
          <w:szCs w:val="22"/>
        </w:rPr>
        <w:t xml:space="preserve">10:09:53 HANS BEIMLER (V.O.) </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 xml:space="preserve">Diese braven Bürger halten uns für kriminell, dabei sie sind die wahren Verbrecher... </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 xml:space="preserve">Jede Flasche Champagner, jedes Stück Fleisch auf diesen Tellern ist gestohlen. Gestohlen von uns - den Arbeitern, den Armen.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10:10:37 HANS BEIMLER</w:t>
      </w:r>
    </w:p>
    <w:p w:rsidR="00877C47" w:rsidRPr="00462961" w:rsidRDefault="00877C47" w:rsidP="00462961">
      <w:pPr>
        <w:spacing w:line="300" w:lineRule="auto"/>
        <w:contextualSpacing/>
        <w:rPr>
          <w:b/>
          <w:szCs w:val="22"/>
        </w:rPr>
      </w:pPr>
      <w:r w:rsidRPr="00462961">
        <w:rPr>
          <w:szCs w:val="22"/>
        </w:rPr>
        <w:t xml:space="preserve">Das war’s für heute. </w:t>
      </w:r>
      <w:r w:rsidRPr="00462961">
        <w:rPr>
          <w:szCs w:val="22"/>
        </w:rPr>
        <w:br/>
      </w:r>
      <w:r w:rsidRPr="00462961">
        <w:rPr>
          <w:szCs w:val="22"/>
        </w:rPr>
        <w:br/>
      </w:r>
      <w:r w:rsidRPr="00462961">
        <w:rPr>
          <w:b/>
          <w:szCs w:val="22"/>
        </w:rPr>
        <w:t>10:10:39 CENTA</w:t>
      </w:r>
    </w:p>
    <w:p w:rsidR="00877C47" w:rsidRPr="00462961" w:rsidRDefault="00877C47" w:rsidP="00462961">
      <w:pPr>
        <w:spacing w:line="300" w:lineRule="auto"/>
        <w:contextualSpacing/>
        <w:rPr>
          <w:szCs w:val="22"/>
        </w:rPr>
      </w:pPr>
      <w:r w:rsidRPr="00462961">
        <w:rPr>
          <w:szCs w:val="22"/>
        </w:rPr>
        <w:t>Hat Spaß gemacht!</w:t>
      </w:r>
    </w:p>
    <w:p w:rsidR="00877C47" w:rsidRPr="00462961" w:rsidRDefault="00877C47" w:rsidP="00462961">
      <w:pPr>
        <w:spacing w:line="300" w:lineRule="auto"/>
        <w:contextualSpacing/>
        <w:rPr>
          <w:b/>
          <w:szCs w:val="22"/>
        </w:rPr>
      </w:pPr>
      <w:r w:rsidRPr="00462961">
        <w:rPr>
          <w:szCs w:val="22"/>
        </w:rPr>
        <w:br/>
      </w:r>
      <w:r w:rsidRPr="00462961">
        <w:rPr>
          <w:b/>
          <w:szCs w:val="22"/>
        </w:rPr>
        <w:t>10:10:58 DORIANE</w:t>
      </w:r>
    </w:p>
    <w:p w:rsidR="00877C47" w:rsidRPr="00462961" w:rsidRDefault="00877C47" w:rsidP="00462961">
      <w:pPr>
        <w:spacing w:line="300" w:lineRule="auto"/>
        <w:contextualSpacing/>
        <w:rPr>
          <w:szCs w:val="22"/>
        </w:rPr>
      </w:pPr>
      <w:r w:rsidRPr="00462961">
        <w:rPr>
          <w:szCs w:val="22"/>
        </w:rPr>
        <w:t>Das Geld ist doch längst alle.</w:t>
      </w:r>
    </w:p>
    <w:p w:rsidR="00877C47" w:rsidRPr="00462961" w:rsidRDefault="00877C47" w:rsidP="00462961">
      <w:pPr>
        <w:spacing w:line="300" w:lineRule="auto"/>
        <w:contextualSpacing/>
        <w:rPr>
          <w:b/>
          <w:szCs w:val="22"/>
        </w:rPr>
      </w:pPr>
      <w:r w:rsidRPr="00462961">
        <w:rPr>
          <w:szCs w:val="22"/>
        </w:rPr>
        <w:br/>
      </w:r>
      <w:r w:rsidRPr="00462961">
        <w:rPr>
          <w:b/>
          <w:szCs w:val="22"/>
        </w:rPr>
        <w:t>MARCEL</w:t>
      </w:r>
    </w:p>
    <w:p w:rsidR="00877C47" w:rsidRPr="00462961" w:rsidRDefault="00877C47" w:rsidP="00462961">
      <w:pPr>
        <w:spacing w:line="300" w:lineRule="auto"/>
        <w:contextualSpacing/>
        <w:rPr>
          <w:szCs w:val="22"/>
        </w:rPr>
      </w:pPr>
      <w:r w:rsidRPr="00462961">
        <w:rPr>
          <w:szCs w:val="22"/>
        </w:rPr>
        <w:t>Er bietet fünfzigtausend Dollar! Fünfzigtausend Dollar!</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DORIANE</w:t>
      </w:r>
    </w:p>
    <w:p w:rsidR="00877C47" w:rsidRPr="00462961" w:rsidRDefault="00877C47" w:rsidP="00462961">
      <w:pPr>
        <w:spacing w:line="300" w:lineRule="auto"/>
        <w:contextualSpacing/>
        <w:rPr>
          <w:b/>
          <w:szCs w:val="22"/>
        </w:rPr>
      </w:pPr>
      <w:r w:rsidRPr="00462961">
        <w:rPr>
          <w:szCs w:val="22"/>
        </w:rPr>
        <w:t>Schulden, Marcel.</w:t>
      </w:r>
      <w:r w:rsidRPr="00462961">
        <w:rPr>
          <w:szCs w:val="22"/>
        </w:rPr>
        <w:br/>
      </w:r>
      <w:r w:rsidRPr="00462961">
        <w:rPr>
          <w:szCs w:val="22"/>
        </w:rPr>
        <w:br/>
      </w:r>
      <w:r w:rsidRPr="00462961">
        <w:rPr>
          <w:b/>
          <w:szCs w:val="22"/>
        </w:rPr>
        <w:t>MARCEL</w:t>
      </w:r>
    </w:p>
    <w:p w:rsidR="00877C47" w:rsidRPr="00462961" w:rsidRDefault="00877C47" w:rsidP="00462961">
      <w:pPr>
        <w:spacing w:line="300" w:lineRule="auto"/>
        <w:contextualSpacing/>
        <w:rPr>
          <w:szCs w:val="22"/>
        </w:rPr>
      </w:pPr>
      <w:r w:rsidRPr="00462961">
        <w:rPr>
          <w:szCs w:val="22"/>
        </w:rPr>
        <w:t>Wenn wir eine Folterkammer brauchen, dann bauen wir eine.</w:t>
      </w:r>
      <w:r w:rsidRPr="00462961">
        <w:rPr>
          <w:szCs w:val="22"/>
        </w:rPr>
        <w:br/>
      </w:r>
    </w:p>
    <w:p w:rsidR="00877C47" w:rsidRPr="00462961" w:rsidRDefault="00877C47" w:rsidP="00462961">
      <w:pPr>
        <w:spacing w:line="300" w:lineRule="auto"/>
        <w:contextualSpacing/>
        <w:rPr>
          <w:b/>
          <w:szCs w:val="22"/>
        </w:rPr>
      </w:pPr>
      <w:r w:rsidRPr="00462961">
        <w:rPr>
          <w:b/>
          <w:szCs w:val="22"/>
        </w:rPr>
        <w:t xml:space="preserve">10:11:15 HEESTER   </w:t>
      </w:r>
    </w:p>
    <w:p w:rsidR="00877C47" w:rsidRPr="00462961" w:rsidRDefault="00877C47" w:rsidP="00462961">
      <w:pPr>
        <w:spacing w:line="300" w:lineRule="auto"/>
        <w:contextualSpacing/>
        <w:rPr>
          <w:szCs w:val="22"/>
        </w:rPr>
      </w:pPr>
      <w:r w:rsidRPr="00462961">
        <w:rPr>
          <w:szCs w:val="22"/>
        </w:rPr>
        <w:t xml:space="preserve">Und so begrüßen wir die Arbeiterin Magdalena </w:t>
      </w:r>
      <w:proofErr w:type="spellStart"/>
      <w:r w:rsidRPr="00462961">
        <w:rPr>
          <w:szCs w:val="22"/>
        </w:rPr>
        <w:t>Beimler</w:t>
      </w:r>
      <w:proofErr w:type="spellEnd"/>
      <w:r w:rsidRPr="00462961">
        <w:rPr>
          <w:szCs w:val="22"/>
        </w:rPr>
        <w:t xml:space="preserve"> in der Partei des klassenbewussten Proletariats! </w:t>
      </w:r>
      <w:r w:rsidRPr="00462961">
        <w:rPr>
          <w:szCs w:val="22"/>
          <w:lang w:val="sv-SE"/>
        </w:rPr>
        <w:t>Rot Front!</w:t>
      </w:r>
    </w:p>
    <w:p w:rsidR="00877C47" w:rsidRPr="00462961" w:rsidRDefault="00877C47" w:rsidP="00462961">
      <w:pPr>
        <w:spacing w:line="300" w:lineRule="auto"/>
        <w:contextualSpacing/>
        <w:rPr>
          <w:szCs w:val="22"/>
          <w:lang w:val="sv-SE"/>
        </w:rPr>
      </w:pPr>
      <w:r w:rsidRPr="00462961">
        <w:rPr>
          <w:szCs w:val="22"/>
          <w:lang w:val="sv-SE"/>
        </w:rPr>
        <w:t xml:space="preserve"> </w:t>
      </w:r>
    </w:p>
    <w:p w:rsidR="00877C47" w:rsidRPr="00462961" w:rsidRDefault="00877C47" w:rsidP="00462961">
      <w:pPr>
        <w:spacing w:line="300" w:lineRule="auto"/>
        <w:contextualSpacing/>
        <w:rPr>
          <w:b/>
          <w:szCs w:val="22"/>
          <w:lang w:val="sv-SE"/>
        </w:rPr>
      </w:pPr>
      <w:r w:rsidRPr="00462961">
        <w:rPr>
          <w:b/>
          <w:szCs w:val="22"/>
          <w:lang w:val="sv-SE"/>
        </w:rPr>
        <w:t>ALLE</w:t>
      </w:r>
    </w:p>
    <w:p w:rsidR="00877C47" w:rsidRPr="00462961" w:rsidRDefault="00877C47" w:rsidP="00462961">
      <w:pPr>
        <w:spacing w:line="300" w:lineRule="auto"/>
        <w:contextualSpacing/>
        <w:rPr>
          <w:szCs w:val="22"/>
          <w:lang w:val="sv-SE"/>
        </w:rPr>
      </w:pPr>
      <w:r w:rsidRPr="00462961">
        <w:rPr>
          <w:szCs w:val="22"/>
          <w:lang w:val="sv-SE"/>
        </w:rPr>
        <w:t>Rot Front!</w:t>
      </w:r>
    </w:p>
    <w:p w:rsidR="00877C47" w:rsidRPr="00462961" w:rsidRDefault="00877C47" w:rsidP="00462961">
      <w:pPr>
        <w:spacing w:line="300" w:lineRule="auto"/>
        <w:contextualSpacing/>
        <w:rPr>
          <w:szCs w:val="22"/>
          <w:lang w:val="sv-SE"/>
        </w:rPr>
      </w:pPr>
    </w:p>
    <w:p w:rsidR="00877C47" w:rsidRPr="00462961" w:rsidRDefault="00877C47" w:rsidP="00462961">
      <w:pPr>
        <w:spacing w:line="300" w:lineRule="auto"/>
        <w:contextualSpacing/>
        <w:rPr>
          <w:b/>
          <w:szCs w:val="22"/>
          <w:lang w:val="sv-SE"/>
        </w:rPr>
      </w:pPr>
      <w:r w:rsidRPr="00462961">
        <w:rPr>
          <w:b/>
          <w:szCs w:val="22"/>
          <w:lang w:val="sv-SE"/>
        </w:rPr>
        <w:t>CENTA + GENOSSE</w:t>
      </w:r>
    </w:p>
    <w:p w:rsidR="00877C47" w:rsidRPr="00462961" w:rsidRDefault="00877C47" w:rsidP="00462961">
      <w:pPr>
        <w:spacing w:line="300" w:lineRule="auto"/>
        <w:contextualSpacing/>
        <w:rPr>
          <w:szCs w:val="22"/>
          <w:lang w:val="sv-SE"/>
        </w:rPr>
      </w:pPr>
      <w:r w:rsidRPr="00462961">
        <w:rPr>
          <w:szCs w:val="22"/>
          <w:lang w:val="sv-SE"/>
        </w:rPr>
        <w:t>Rot Front!</w:t>
      </w:r>
    </w:p>
    <w:p w:rsidR="00877C47" w:rsidRPr="00462961" w:rsidRDefault="00877C47" w:rsidP="00462961">
      <w:pPr>
        <w:spacing w:line="300" w:lineRule="auto"/>
        <w:contextualSpacing/>
        <w:rPr>
          <w:b/>
          <w:szCs w:val="22"/>
          <w:lang w:val="sv-SE"/>
        </w:rPr>
      </w:pPr>
      <w:r w:rsidRPr="00462961">
        <w:rPr>
          <w:szCs w:val="22"/>
          <w:lang w:val="sv-SE"/>
        </w:rPr>
        <w:br/>
      </w:r>
      <w:r w:rsidRPr="00462961">
        <w:rPr>
          <w:b/>
          <w:szCs w:val="22"/>
        </w:rPr>
        <w:t xml:space="preserve">10:11:22 </w:t>
      </w:r>
      <w:r w:rsidRPr="00462961">
        <w:rPr>
          <w:b/>
          <w:szCs w:val="22"/>
          <w:lang w:val="sv-SE"/>
        </w:rPr>
        <w:t xml:space="preserve">HEESTER </w:t>
      </w:r>
    </w:p>
    <w:p w:rsidR="00877C47" w:rsidRPr="00462961" w:rsidRDefault="00877C47" w:rsidP="00462961">
      <w:pPr>
        <w:spacing w:line="300" w:lineRule="auto"/>
        <w:contextualSpacing/>
        <w:rPr>
          <w:szCs w:val="22"/>
        </w:rPr>
      </w:pPr>
      <w:r w:rsidRPr="00462961">
        <w:rPr>
          <w:szCs w:val="22"/>
          <w:lang w:val="sv-SE"/>
        </w:rPr>
        <w:t xml:space="preserve">Glückwunsch, Hans. </w:t>
      </w:r>
      <w:r w:rsidRPr="00462961">
        <w:rPr>
          <w:szCs w:val="22"/>
        </w:rPr>
        <w:t>Wir brauchen noch Hilfe bei den Flugblättern. Wann hast du Zeit?</w:t>
      </w:r>
    </w:p>
    <w:p w:rsidR="00877C47" w:rsidRPr="00462961" w:rsidRDefault="00877C47" w:rsidP="00462961">
      <w:pPr>
        <w:spacing w:line="300" w:lineRule="auto"/>
        <w:contextualSpacing/>
        <w:rPr>
          <w:b/>
          <w:szCs w:val="22"/>
        </w:rPr>
      </w:pPr>
      <w:r w:rsidRPr="00462961">
        <w:rPr>
          <w:b/>
          <w:szCs w:val="22"/>
        </w:rPr>
        <w:br/>
        <w:t>10:11:36 ALLE</w:t>
      </w:r>
    </w:p>
    <w:p w:rsidR="00877C47" w:rsidRPr="00462961" w:rsidRDefault="00877C47" w:rsidP="00462961">
      <w:pPr>
        <w:tabs>
          <w:tab w:val="left" w:pos="1053"/>
        </w:tabs>
        <w:spacing w:line="300" w:lineRule="auto"/>
        <w:contextualSpacing/>
        <w:rPr>
          <w:szCs w:val="22"/>
        </w:rPr>
      </w:pPr>
      <w:r w:rsidRPr="00462961">
        <w:rPr>
          <w:szCs w:val="22"/>
        </w:rPr>
        <w:lastRenderedPageBreak/>
        <w:t>Auf, auf zum Kampf, zum Kampf!! Zum Kampf sind wir geboren!!</w:t>
      </w:r>
      <w:r w:rsidRPr="00462961">
        <w:rPr>
          <w:szCs w:val="22"/>
        </w:rPr>
        <w:br/>
        <w:t>Auf, auf zum Kampf, zum Kampf!! Zum Kampf sind wir bereit!!</w:t>
      </w:r>
    </w:p>
    <w:p w:rsidR="00877C47" w:rsidRPr="00462961" w:rsidRDefault="00877C47" w:rsidP="00462961">
      <w:pPr>
        <w:tabs>
          <w:tab w:val="left" w:pos="1053"/>
        </w:tabs>
        <w:spacing w:line="300" w:lineRule="auto"/>
        <w:contextualSpacing/>
        <w:rPr>
          <w:b/>
          <w:szCs w:val="22"/>
        </w:rPr>
      </w:pPr>
    </w:p>
    <w:p w:rsidR="00877C47" w:rsidRPr="00462961" w:rsidRDefault="00877C47" w:rsidP="00462961">
      <w:pPr>
        <w:tabs>
          <w:tab w:val="left" w:pos="1053"/>
        </w:tabs>
        <w:spacing w:line="300" w:lineRule="auto"/>
        <w:contextualSpacing/>
        <w:rPr>
          <w:b/>
          <w:szCs w:val="22"/>
        </w:rPr>
      </w:pPr>
      <w:r w:rsidRPr="00462961">
        <w:rPr>
          <w:b/>
          <w:szCs w:val="22"/>
        </w:rPr>
        <w:t>10:11:53 MAGDALENA</w:t>
      </w:r>
    </w:p>
    <w:p w:rsidR="00877C47" w:rsidRPr="00462961" w:rsidRDefault="00877C47" w:rsidP="00462961">
      <w:pPr>
        <w:tabs>
          <w:tab w:val="left" w:pos="1053"/>
        </w:tabs>
        <w:spacing w:line="300" w:lineRule="auto"/>
        <w:contextualSpacing/>
        <w:rPr>
          <w:szCs w:val="22"/>
        </w:rPr>
      </w:pPr>
      <w:r w:rsidRPr="00462961">
        <w:rPr>
          <w:szCs w:val="22"/>
        </w:rPr>
        <w:t xml:space="preserve">Könnt ihr nicht einmal was anderes singen? Einfach mal </w:t>
      </w:r>
      <w:proofErr w:type="spellStart"/>
      <w:r w:rsidRPr="00462961">
        <w:rPr>
          <w:szCs w:val="22"/>
        </w:rPr>
        <w:t>nen</w:t>
      </w:r>
      <w:proofErr w:type="spellEnd"/>
      <w:r w:rsidRPr="00462961">
        <w:rPr>
          <w:szCs w:val="22"/>
        </w:rPr>
        <w:t xml:space="preserve"> Schlager? </w:t>
      </w:r>
    </w:p>
    <w:p w:rsidR="00877C47" w:rsidRPr="00462961" w:rsidRDefault="00877C47" w:rsidP="00462961">
      <w:pPr>
        <w:tabs>
          <w:tab w:val="left" w:pos="1053"/>
        </w:tabs>
        <w:spacing w:line="300" w:lineRule="auto"/>
        <w:contextualSpacing/>
        <w:rPr>
          <w:szCs w:val="22"/>
        </w:rPr>
      </w:pPr>
      <w:r w:rsidRPr="00462961">
        <w:rPr>
          <w:szCs w:val="22"/>
        </w:rPr>
        <w:t>Genossin Centa kennt doch bestimmt irgendwas mit Liebe. Kannst du mal aufhören, meinen Mann so anzustarren!</w:t>
      </w:r>
    </w:p>
    <w:p w:rsidR="00877C47" w:rsidRPr="00462961" w:rsidRDefault="00877C47" w:rsidP="00462961">
      <w:pPr>
        <w:tabs>
          <w:tab w:val="left" w:pos="1053"/>
        </w:tabs>
        <w:spacing w:line="300" w:lineRule="auto"/>
        <w:contextualSpacing/>
        <w:rPr>
          <w:szCs w:val="22"/>
        </w:rPr>
      </w:pPr>
    </w:p>
    <w:p w:rsidR="00877C47" w:rsidRPr="00462961" w:rsidRDefault="00877C47" w:rsidP="00462961">
      <w:pPr>
        <w:tabs>
          <w:tab w:val="left" w:pos="1053"/>
        </w:tabs>
        <w:spacing w:line="300" w:lineRule="auto"/>
        <w:contextualSpacing/>
        <w:rPr>
          <w:b/>
          <w:szCs w:val="22"/>
        </w:rPr>
      </w:pPr>
      <w:r w:rsidRPr="00462961">
        <w:rPr>
          <w:b/>
          <w:szCs w:val="22"/>
        </w:rPr>
        <w:t>HANS BEIMLER</w:t>
      </w:r>
    </w:p>
    <w:p w:rsidR="00877C47" w:rsidRPr="00462961" w:rsidRDefault="00877C47" w:rsidP="00462961">
      <w:pPr>
        <w:tabs>
          <w:tab w:val="left" w:pos="1053"/>
        </w:tabs>
        <w:spacing w:line="300" w:lineRule="auto"/>
        <w:contextualSpacing/>
        <w:rPr>
          <w:szCs w:val="22"/>
        </w:rPr>
      </w:pPr>
      <w:r w:rsidRPr="00462961">
        <w:rPr>
          <w:szCs w:val="22"/>
        </w:rPr>
        <w:t>Lena, wir gehen jetzt nach Hause…</w:t>
      </w:r>
    </w:p>
    <w:p w:rsidR="00877C47" w:rsidRPr="00462961" w:rsidRDefault="00877C47" w:rsidP="00462961">
      <w:pPr>
        <w:tabs>
          <w:tab w:val="left" w:pos="1053"/>
        </w:tabs>
        <w:spacing w:line="300" w:lineRule="auto"/>
        <w:contextualSpacing/>
        <w:rPr>
          <w:szCs w:val="22"/>
        </w:rPr>
      </w:pPr>
    </w:p>
    <w:p w:rsidR="00877C47" w:rsidRPr="00462961" w:rsidRDefault="00877C47" w:rsidP="00462961">
      <w:pPr>
        <w:tabs>
          <w:tab w:val="left" w:pos="1053"/>
        </w:tabs>
        <w:spacing w:line="300" w:lineRule="auto"/>
        <w:contextualSpacing/>
        <w:rPr>
          <w:b/>
          <w:szCs w:val="22"/>
        </w:rPr>
      </w:pPr>
      <w:r w:rsidRPr="00462961">
        <w:rPr>
          <w:b/>
          <w:szCs w:val="22"/>
        </w:rPr>
        <w:t>MAGDALENA</w:t>
      </w:r>
    </w:p>
    <w:p w:rsidR="00877C47" w:rsidRPr="00462961" w:rsidRDefault="00877C47" w:rsidP="00462961">
      <w:pPr>
        <w:tabs>
          <w:tab w:val="left" w:pos="1053"/>
        </w:tabs>
        <w:spacing w:line="300" w:lineRule="auto"/>
        <w:contextualSpacing/>
        <w:rPr>
          <w:szCs w:val="22"/>
        </w:rPr>
      </w:pPr>
      <w:r w:rsidRPr="00462961">
        <w:rPr>
          <w:szCs w:val="22"/>
        </w:rPr>
        <w:t xml:space="preserve">Du hast mir extra ein neues Kleid gekauft. Auf Pump, </w:t>
      </w:r>
      <w:proofErr w:type="gramStart"/>
      <w:r w:rsidRPr="00462961">
        <w:rPr>
          <w:szCs w:val="22"/>
        </w:rPr>
        <w:t>weil</w:t>
      </w:r>
      <w:proofErr w:type="gramEnd"/>
      <w:r w:rsidRPr="00462961">
        <w:rPr>
          <w:szCs w:val="22"/>
        </w:rPr>
        <w:t xml:space="preserve"> die Partei hat ja nichts!</w:t>
      </w:r>
    </w:p>
    <w:p w:rsidR="00877C47" w:rsidRPr="00462961" w:rsidRDefault="00877C47" w:rsidP="00462961">
      <w:pPr>
        <w:tabs>
          <w:tab w:val="left" w:pos="1053"/>
        </w:tabs>
        <w:spacing w:line="300" w:lineRule="auto"/>
        <w:contextualSpacing/>
        <w:rPr>
          <w:b/>
          <w:szCs w:val="22"/>
        </w:rPr>
      </w:pPr>
      <w:r w:rsidRPr="00462961">
        <w:rPr>
          <w:szCs w:val="22"/>
        </w:rPr>
        <w:br/>
      </w:r>
      <w:r w:rsidRPr="00462961">
        <w:rPr>
          <w:b/>
          <w:szCs w:val="22"/>
        </w:rPr>
        <w:t>CENTA</w:t>
      </w:r>
    </w:p>
    <w:p w:rsidR="00877C47" w:rsidRPr="00462961" w:rsidRDefault="00877C47" w:rsidP="00462961">
      <w:pPr>
        <w:tabs>
          <w:tab w:val="left" w:pos="1053"/>
        </w:tabs>
        <w:spacing w:line="300" w:lineRule="auto"/>
        <w:contextualSpacing/>
        <w:rPr>
          <w:szCs w:val="22"/>
        </w:rPr>
      </w:pPr>
      <w:r w:rsidRPr="00462961">
        <w:rPr>
          <w:szCs w:val="22"/>
        </w:rPr>
        <w:t>Da steht ein Mann…</w:t>
      </w:r>
    </w:p>
    <w:p w:rsidR="00877C47" w:rsidRPr="00462961" w:rsidRDefault="00877C47" w:rsidP="00462961">
      <w:pPr>
        <w:tabs>
          <w:tab w:val="left" w:pos="1053"/>
        </w:tabs>
        <w:spacing w:line="300" w:lineRule="auto"/>
        <w:contextualSpacing/>
        <w:rPr>
          <w:szCs w:val="22"/>
        </w:rPr>
      </w:pPr>
    </w:p>
    <w:p w:rsidR="00877C47" w:rsidRPr="00462961" w:rsidRDefault="00877C47" w:rsidP="00462961">
      <w:pPr>
        <w:tabs>
          <w:tab w:val="left" w:pos="1053"/>
        </w:tabs>
        <w:spacing w:line="300" w:lineRule="auto"/>
        <w:contextualSpacing/>
        <w:rPr>
          <w:b/>
          <w:szCs w:val="22"/>
        </w:rPr>
      </w:pPr>
      <w:r w:rsidRPr="00462961">
        <w:rPr>
          <w:b/>
          <w:szCs w:val="22"/>
        </w:rPr>
        <w:t>ALLE</w:t>
      </w:r>
    </w:p>
    <w:p w:rsidR="00877C47" w:rsidRPr="00462961" w:rsidRDefault="00877C47" w:rsidP="00462961">
      <w:pPr>
        <w:tabs>
          <w:tab w:val="left" w:pos="1053"/>
        </w:tabs>
        <w:spacing w:line="300" w:lineRule="auto"/>
        <w:contextualSpacing/>
        <w:rPr>
          <w:szCs w:val="22"/>
        </w:rPr>
      </w:pPr>
      <w:r w:rsidRPr="00462961">
        <w:rPr>
          <w:szCs w:val="22"/>
        </w:rPr>
        <w:t>…ein Mann, so fest wie eine Eiche. Er hat gewiss, gewiss schon manchen Sturm erlebt. Vielleicht ist er schon morgen eine Leiche, wie es so vielen… [Freiheitskämpfern geht].</w:t>
      </w:r>
    </w:p>
    <w:p w:rsidR="00877C47" w:rsidRPr="00462961" w:rsidRDefault="00877C47" w:rsidP="00462961">
      <w:pPr>
        <w:spacing w:line="300" w:lineRule="auto"/>
        <w:contextualSpacing/>
        <w:rPr>
          <w:b/>
          <w:szCs w:val="22"/>
        </w:rPr>
      </w:pPr>
      <w:r w:rsidRPr="00462961">
        <w:rPr>
          <w:b/>
          <w:szCs w:val="22"/>
        </w:rPr>
        <w:br/>
        <w:t>10:13:01 PROFESSOR REISINGER</w:t>
      </w:r>
    </w:p>
    <w:p w:rsidR="00877C47" w:rsidRPr="00462961" w:rsidRDefault="00877C47" w:rsidP="00462961">
      <w:pPr>
        <w:spacing w:line="300" w:lineRule="auto"/>
        <w:contextualSpacing/>
        <w:rPr>
          <w:szCs w:val="22"/>
        </w:rPr>
      </w:pPr>
      <w:r w:rsidRPr="00462961">
        <w:rPr>
          <w:szCs w:val="22"/>
        </w:rPr>
        <w:t>Zeigen Sie mal ihre Gallenblase. Wenn sie meine Instrumente in den Dreck schmeißen, dann raus hier. Unpässlich?</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10:13:29 EDITH WELLSPACHER (V.O.)</w:t>
      </w:r>
    </w:p>
    <w:p w:rsidR="00877C47" w:rsidRPr="00462961" w:rsidRDefault="00877C47" w:rsidP="00462961">
      <w:pPr>
        <w:spacing w:line="300" w:lineRule="auto"/>
        <w:contextualSpacing/>
        <w:rPr>
          <w:rFonts w:eastAsia="Cambria"/>
          <w:b/>
          <w:i/>
          <w:szCs w:val="22"/>
          <w:lang w:eastAsia="en-US"/>
        </w:rPr>
      </w:pPr>
      <w:r w:rsidRPr="00462961">
        <w:rPr>
          <w:rFonts w:eastAsia="Cambria"/>
          <w:szCs w:val="22"/>
          <w:lang w:eastAsia="en-US"/>
        </w:rPr>
        <w:t xml:space="preserve">Fünf Tage ohne Essen....  Ich kann eh kein Fleisch mehr sehen.     </w:t>
      </w:r>
    </w:p>
    <w:p w:rsidR="00877C47" w:rsidRPr="00462961" w:rsidRDefault="00877C47" w:rsidP="00462961">
      <w:pPr>
        <w:spacing w:line="300" w:lineRule="auto"/>
        <w:contextualSpacing/>
        <w:rPr>
          <w:b/>
          <w:szCs w:val="22"/>
        </w:rPr>
      </w:pPr>
    </w:p>
    <w:p w:rsidR="00877C47" w:rsidRPr="00462961" w:rsidRDefault="00877C47" w:rsidP="00462961">
      <w:pPr>
        <w:spacing w:line="300" w:lineRule="auto"/>
        <w:contextualSpacing/>
        <w:rPr>
          <w:szCs w:val="22"/>
        </w:rPr>
      </w:pPr>
      <w:r w:rsidRPr="00462961">
        <w:rPr>
          <w:b/>
          <w:szCs w:val="22"/>
        </w:rPr>
        <w:t xml:space="preserve">10:13:38 RICHARD, EIN </w:t>
      </w:r>
      <w:proofErr w:type="gramStart"/>
      <w:r w:rsidRPr="00462961">
        <w:rPr>
          <w:b/>
          <w:szCs w:val="22"/>
        </w:rPr>
        <w:t>AMERIKANISCHER</w:t>
      </w:r>
      <w:proofErr w:type="gramEnd"/>
      <w:r w:rsidRPr="00462961">
        <w:rPr>
          <w:b/>
          <w:szCs w:val="22"/>
        </w:rPr>
        <w:t xml:space="preserve"> BANKIER</w:t>
      </w:r>
      <w:r w:rsidRPr="00462961">
        <w:rPr>
          <w:szCs w:val="22"/>
        </w:rPr>
        <w:br/>
        <w:t>Wollen Sie mir vielleicht den Hintern versohlen, Madame?</w:t>
      </w:r>
    </w:p>
    <w:p w:rsidR="00877C47" w:rsidRPr="00462961" w:rsidRDefault="00877C47" w:rsidP="00462961">
      <w:pPr>
        <w:spacing w:line="300" w:lineRule="auto"/>
        <w:contextualSpacing/>
        <w:rPr>
          <w:szCs w:val="22"/>
        </w:rPr>
      </w:pPr>
      <w:r w:rsidRPr="00462961">
        <w:rPr>
          <w:szCs w:val="22"/>
        </w:rPr>
        <w:t xml:space="preserve"> </w:t>
      </w:r>
    </w:p>
    <w:p w:rsidR="00877C47" w:rsidRPr="00462961" w:rsidRDefault="00877C47" w:rsidP="00462961">
      <w:pPr>
        <w:spacing w:line="300" w:lineRule="auto"/>
        <w:contextualSpacing/>
        <w:rPr>
          <w:b/>
          <w:szCs w:val="22"/>
        </w:rPr>
      </w:pPr>
      <w:r w:rsidRPr="00462961">
        <w:rPr>
          <w:b/>
          <w:szCs w:val="22"/>
        </w:rPr>
        <w:t>DORIANE</w:t>
      </w:r>
    </w:p>
    <w:p w:rsidR="00877C47" w:rsidRPr="00462961" w:rsidRDefault="00877C47" w:rsidP="00462961">
      <w:pPr>
        <w:spacing w:line="300" w:lineRule="auto"/>
        <w:contextualSpacing/>
        <w:rPr>
          <w:szCs w:val="22"/>
        </w:rPr>
      </w:pPr>
      <w:r w:rsidRPr="00462961">
        <w:rPr>
          <w:szCs w:val="22"/>
        </w:rPr>
        <w:t xml:space="preserve">Und der Kredit? Alles ist längst unterschrieben! Wo ist das Geld?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 xml:space="preserve">10:13:59 RICHARD, EIN </w:t>
      </w:r>
      <w:proofErr w:type="gramStart"/>
      <w:r w:rsidRPr="00462961">
        <w:rPr>
          <w:b/>
          <w:szCs w:val="22"/>
        </w:rPr>
        <w:t>AMERIKANISCHER</w:t>
      </w:r>
      <w:proofErr w:type="gramEnd"/>
      <w:r w:rsidRPr="00462961">
        <w:rPr>
          <w:b/>
          <w:szCs w:val="22"/>
        </w:rPr>
        <w:t xml:space="preserve"> BANKIER</w:t>
      </w:r>
    </w:p>
    <w:p w:rsidR="00877C47" w:rsidRPr="00462961" w:rsidRDefault="00877C47" w:rsidP="00462961">
      <w:pPr>
        <w:spacing w:line="300" w:lineRule="auto"/>
        <w:contextualSpacing/>
        <w:rPr>
          <w:szCs w:val="22"/>
        </w:rPr>
      </w:pPr>
      <w:r w:rsidRPr="00462961">
        <w:rPr>
          <w:szCs w:val="22"/>
        </w:rPr>
        <w:t>Geld ist nichts. Eine Illusion!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i/>
          <w:szCs w:val="22"/>
        </w:rPr>
      </w:pPr>
      <w:r w:rsidRPr="00462961">
        <w:rPr>
          <w:b/>
          <w:szCs w:val="22"/>
        </w:rPr>
        <w:t>10:14:15</w:t>
      </w:r>
      <w:r w:rsidRPr="00462961">
        <w:rPr>
          <w:szCs w:val="22"/>
        </w:rPr>
        <w:t xml:space="preserve"> </w:t>
      </w:r>
      <w:r w:rsidRPr="00462961">
        <w:rPr>
          <w:b/>
          <w:szCs w:val="22"/>
        </w:rPr>
        <w:t>NEWSFLASH</w:t>
      </w:r>
      <w:r w:rsidRPr="00462961">
        <w:rPr>
          <w:szCs w:val="22"/>
        </w:rPr>
        <w:t xml:space="preserve"> </w:t>
      </w:r>
      <w:r w:rsidRPr="00462961">
        <w:rPr>
          <w:i/>
          <w:szCs w:val="22"/>
        </w:rPr>
        <w:t xml:space="preserve">- </w:t>
      </w:r>
      <w:r w:rsidRPr="00462961">
        <w:rPr>
          <w:b/>
          <w:i/>
          <w:szCs w:val="22"/>
        </w:rPr>
        <w:t>Kredite, Wahlen und Börse</w:t>
      </w:r>
    </w:p>
    <w:p w:rsidR="00877C47" w:rsidRPr="00462961" w:rsidRDefault="00877C47" w:rsidP="00462961">
      <w:pPr>
        <w:spacing w:line="300" w:lineRule="auto"/>
        <w:contextualSpacing/>
        <w:rPr>
          <w:szCs w:val="22"/>
        </w:rPr>
      </w:pPr>
      <w:r w:rsidRPr="00462961">
        <w:rPr>
          <w:szCs w:val="22"/>
        </w:rPr>
        <w:br/>
      </w:r>
      <w:r w:rsidRPr="00462961">
        <w:rPr>
          <w:b/>
          <w:szCs w:val="22"/>
        </w:rPr>
        <w:t xml:space="preserve">10:14:16 </w:t>
      </w:r>
      <w:r w:rsidRPr="00462961">
        <w:rPr>
          <w:b/>
          <w:szCs w:val="22"/>
        </w:rPr>
        <w:br/>
      </w:r>
      <w:r w:rsidRPr="00462961">
        <w:rPr>
          <w:szCs w:val="22"/>
        </w:rPr>
        <w:t>New York</w:t>
      </w:r>
    </w:p>
    <w:p w:rsidR="00877C47" w:rsidRPr="00462961" w:rsidRDefault="00877C47" w:rsidP="00462961">
      <w:pPr>
        <w:spacing w:line="300" w:lineRule="auto"/>
        <w:contextualSpacing/>
        <w:rPr>
          <w:szCs w:val="22"/>
        </w:rPr>
      </w:pPr>
      <w:r w:rsidRPr="00462961">
        <w:rPr>
          <w:szCs w:val="22"/>
        </w:rPr>
        <w:lastRenderedPageBreak/>
        <w:t xml:space="preserve">Die Aktienkurse an der Wallstreet erreichen neue Höchststände! </w:t>
      </w:r>
    </w:p>
    <w:p w:rsidR="00877C47" w:rsidRPr="00462961" w:rsidRDefault="00877C47" w:rsidP="00462961">
      <w:pPr>
        <w:spacing w:line="300" w:lineRule="auto"/>
        <w:contextualSpacing/>
        <w:rPr>
          <w:szCs w:val="22"/>
        </w:rPr>
      </w:pPr>
      <w:r w:rsidRPr="00462961">
        <w:rPr>
          <w:szCs w:val="22"/>
        </w:rPr>
        <w:t>Auch immer mehr einfache Bürger wollen am schier endlosen Aufschwung der Börse teilhaben. Ihr Wunsch wird großzügig finanziert von neuen Kreditprogrammen der Banken. Schließlich ist und bleibt Amerikas Versprechen an die Welt: Jeder kann reich werden!</w:t>
      </w:r>
    </w:p>
    <w:p w:rsidR="00877C47" w:rsidRPr="00462961" w:rsidRDefault="00877C47" w:rsidP="00462961">
      <w:pPr>
        <w:spacing w:line="300" w:lineRule="auto"/>
        <w:contextualSpacing/>
        <w:rPr>
          <w:szCs w:val="22"/>
        </w:rPr>
      </w:pPr>
      <w:r w:rsidRPr="00462961">
        <w:rPr>
          <w:szCs w:val="22"/>
        </w:rPr>
        <w:br/>
      </w:r>
      <w:r w:rsidRPr="00462961">
        <w:rPr>
          <w:b/>
          <w:szCs w:val="22"/>
        </w:rPr>
        <w:t>10:14:37</w:t>
      </w:r>
      <w:r w:rsidRPr="00462961">
        <w:rPr>
          <w:b/>
          <w:szCs w:val="22"/>
        </w:rPr>
        <w:br/>
      </w:r>
      <w:r w:rsidRPr="00462961">
        <w:rPr>
          <w:szCs w:val="22"/>
        </w:rPr>
        <w:t>Berlin</w:t>
      </w:r>
      <w:r w:rsidRPr="00462961">
        <w:rPr>
          <w:szCs w:val="22"/>
        </w:rPr>
        <w:br/>
        <w:t>Der Reichstag ist aufgelöst! Trotz der guten Wirtschaftslage gelingt es der bürgerlichen Koalition nicht mehr, eine arbeitsfähige Mehrheit zu bilden. Die unausweichlichen Neuwahlen lassen vor allem Stimmengewinne für die Kommunisten befürchten!</w:t>
      </w:r>
    </w:p>
    <w:p w:rsidR="00877C47" w:rsidRPr="00462961" w:rsidRDefault="00877C47" w:rsidP="00462961">
      <w:pPr>
        <w:spacing w:line="300" w:lineRule="auto"/>
        <w:contextualSpacing/>
        <w:rPr>
          <w:b/>
          <w:szCs w:val="22"/>
        </w:rPr>
      </w:pPr>
      <w:r w:rsidRPr="00462961">
        <w:rPr>
          <w:szCs w:val="22"/>
        </w:rPr>
        <w:br/>
      </w:r>
      <w:r w:rsidRPr="00462961">
        <w:rPr>
          <w:b/>
          <w:szCs w:val="22"/>
        </w:rPr>
        <w:t>10:14:56 HANS BEIMLER</w:t>
      </w:r>
    </w:p>
    <w:p w:rsidR="00877C47" w:rsidRPr="00462961" w:rsidRDefault="00877C47" w:rsidP="00462961">
      <w:pPr>
        <w:spacing w:line="300" w:lineRule="auto"/>
        <w:contextualSpacing/>
        <w:rPr>
          <w:szCs w:val="22"/>
        </w:rPr>
      </w:pPr>
      <w:r w:rsidRPr="00462961">
        <w:rPr>
          <w:szCs w:val="22"/>
        </w:rPr>
        <w:t>Rot Front!</w:t>
      </w:r>
    </w:p>
    <w:p w:rsidR="00877C47" w:rsidRPr="00462961" w:rsidRDefault="00877C47" w:rsidP="00462961">
      <w:pPr>
        <w:spacing w:line="300" w:lineRule="auto"/>
        <w:contextualSpacing/>
        <w:rPr>
          <w:szCs w:val="22"/>
        </w:rPr>
      </w:pPr>
      <w:r w:rsidRPr="00462961">
        <w:rPr>
          <w:szCs w:val="22"/>
        </w:rPr>
        <w:t>Die Partei hat beschlossen, sich an den Wahlen zu beteiligen. Aber das heißt nicht, dass wir dieses System in irgendeiner Weise anerkennen.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10:15:09 HANS BEIMLER (V.O.)</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 xml:space="preserve">Die Roten Frontkämpfer - uniformierte Genossen, bereit für den Tag der Revolution.  </w:t>
      </w:r>
    </w:p>
    <w:p w:rsidR="00877C47" w:rsidRPr="00462961" w:rsidRDefault="00877C47" w:rsidP="00462961">
      <w:pPr>
        <w:spacing w:line="300" w:lineRule="auto"/>
        <w:contextualSpacing/>
        <w:rPr>
          <w:rFonts w:eastAsia="Cambria"/>
          <w:strike/>
          <w:szCs w:val="22"/>
          <w:lang w:eastAsia="en-US"/>
        </w:rPr>
      </w:pPr>
      <w:r w:rsidRPr="00462961">
        <w:rPr>
          <w:rFonts w:eastAsia="Cambria"/>
          <w:szCs w:val="22"/>
          <w:lang w:eastAsia="en-US"/>
        </w:rPr>
        <w:t>Bis dahin verteidigen sie die Partei mit ihren Fäusten gegen die Nazis und die Polizei.</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CENTA</w:t>
      </w:r>
    </w:p>
    <w:p w:rsidR="00877C47" w:rsidRPr="00462961" w:rsidRDefault="00877C47" w:rsidP="00462961">
      <w:pPr>
        <w:spacing w:line="300" w:lineRule="auto"/>
        <w:contextualSpacing/>
        <w:rPr>
          <w:szCs w:val="22"/>
        </w:rPr>
      </w:pPr>
      <w:r w:rsidRPr="00462961">
        <w:rPr>
          <w:szCs w:val="22"/>
        </w:rPr>
        <w:t>Hans hat für unsere Sache nicht nur geredet, sondern auch geschossen!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HANS BEIMLER</w:t>
      </w:r>
    </w:p>
    <w:p w:rsidR="00877C47" w:rsidRPr="00462961" w:rsidRDefault="00877C47" w:rsidP="00462961">
      <w:pPr>
        <w:spacing w:line="300" w:lineRule="auto"/>
        <w:contextualSpacing/>
        <w:rPr>
          <w:szCs w:val="22"/>
        </w:rPr>
      </w:pPr>
      <w:r w:rsidRPr="00462961">
        <w:rPr>
          <w:szCs w:val="22"/>
        </w:rPr>
        <w:t xml:space="preserve">Schießen ist einfach. Treffen ist meistens das Problem.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10:15:37 CENTA</w:t>
      </w:r>
    </w:p>
    <w:p w:rsidR="00877C47" w:rsidRPr="00462961" w:rsidRDefault="00877C47" w:rsidP="00462961">
      <w:pPr>
        <w:spacing w:line="300" w:lineRule="auto"/>
        <w:contextualSpacing/>
        <w:rPr>
          <w:szCs w:val="22"/>
        </w:rPr>
      </w:pPr>
      <w:r w:rsidRPr="00462961">
        <w:rPr>
          <w:szCs w:val="22"/>
        </w:rPr>
        <w:t xml:space="preserve">Ich habe Hans gebeten, seine Waffe mitzubringen…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10:15:53 HANS BEIMLER</w:t>
      </w:r>
    </w:p>
    <w:p w:rsidR="00877C47" w:rsidRPr="00462961" w:rsidRDefault="00877C47" w:rsidP="00462961">
      <w:pPr>
        <w:spacing w:line="300" w:lineRule="auto"/>
        <w:contextualSpacing/>
        <w:rPr>
          <w:szCs w:val="22"/>
        </w:rPr>
      </w:pPr>
      <w:r w:rsidRPr="00462961">
        <w:rPr>
          <w:szCs w:val="22"/>
        </w:rPr>
        <w:t>Sie ist weg!</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CENTA</w:t>
      </w:r>
    </w:p>
    <w:p w:rsidR="00877C47" w:rsidRPr="00462961" w:rsidRDefault="00877C47" w:rsidP="00462961">
      <w:pPr>
        <w:spacing w:line="300" w:lineRule="auto"/>
        <w:contextualSpacing/>
        <w:rPr>
          <w:szCs w:val="22"/>
        </w:rPr>
      </w:pPr>
      <w:r w:rsidRPr="00462961">
        <w:rPr>
          <w:szCs w:val="22"/>
        </w:rPr>
        <w:t>Was?</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HANS BEIMLER</w:t>
      </w:r>
    </w:p>
    <w:p w:rsidR="00877C47" w:rsidRPr="00462961" w:rsidRDefault="00877C47" w:rsidP="00462961">
      <w:pPr>
        <w:spacing w:line="300" w:lineRule="auto"/>
        <w:contextualSpacing/>
        <w:rPr>
          <w:szCs w:val="22"/>
        </w:rPr>
      </w:pPr>
      <w:r w:rsidRPr="00462961">
        <w:rPr>
          <w:szCs w:val="22"/>
        </w:rPr>
        <w:t>Ich muss los! Verzeiht Genossen. Ich muss los!</w:t>
      </w:r>
      <w:r w:rsidRPr="00462961">
        <w:rPr>
          <w:szCs w:val="22"/>
        </w:rPr>
        <w:br/>
      </w:r>
    </w:p>
    <w:p w:rsidR="00877C47" w:rsidRPr="00462961" w:rsidRDefault="00877C47" w:rsidP="00462961">
      <w:pPr>
        <w:spacing w:line="300" w:lineRule="auto"/>
        <w:contextualSpacing/>
        <w:rPr>
          <w:b/>
          <w:szCs w:val="22"/>
        </w:rPr>
      </w:pPr>
      <w:r w:rsidRPr="00462961">
        <w:rPr>
          <w:b/>
          <w:szCs w:val="22"/>
        </w:rPr>
        <w:t>10:16:13 HANS</w:t>
      </w:r>
    </w:p>
    <w:p w:rsidR="00877C47" w:rsidRPr="00462961" w:rsidRDefault="00877C47" w:rsidP="00462961">
      <w:pPr>
        <w:spacing w:line="300" w:lineRule="auto"/>
        <w:contextualSpacing/>
        <w:rPr>
          <w:b/>
          <w:szCs w:val="22"/>
        </w:rPr>
      </w:pPr>
      <w:r w:rsidRPr="00462961">
        <w:rPr>
          <w:szCs w:val="22"/>
        </w:rPr>
        <w:lastRenderedPageBreak/>
        <w:t>Was ist passiert? Was ist denn passiert? Lena? Lena!</w:t>
      </w:r>
      <w:r w:rsidRPr="00462961">
        <w:rPr>
          <w:szCs w:val="22"/>
        </w:rPr>
        <w:br/>
      </w:r>
      <w:r w:rsidRPr="00462961">
        <w:rPr>
          <w:szCs w:val="22"/>
        </w:rPr>
        <w:br/>
      </w:r>
      <w:r w:rsidRPr="00462961">
        <w:rPr>
          <w:b/>
          <w:szCs w:val="22"/>
        </w:rPr>
        <w:t>10:17:02 HANS BEIMLER</w:t>
      </w:r>
    </w:p>
    <w:p w:rsidR="00877C47" w:rsidRPr="00462961" w:rsidRDefault="00877C47" w:rsidP="00462961">
      <w:pPr>
        <w:spacing w:line="300" w:lineRule="auto"/>
        <w:contextualSpacing/>
        <w:rPr>
          <w:szCs w:val="22"/>
        </w:rPr>
      </w:pPr>
      <w:r w:rsidRPr="00462961">
        <w:rPr>
          <w:szCs w:val="22"/>
        </w:rPr>
        <w:t>Die Kinder brauchen eine Mutter.</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CENTA</w:t>
      </w:r>
    </w:p>
    <w:p w:rsidR="00877C47" w:rsidRPr="00462961" w:rsidRDefault="00877C47" w:rsidP="00462961">
      <w:pPr>
        <w:spacing w:line="300" w:lineRule="auto"/>
        <w:contextualSpacing/>
        <w:rPr>
          <w:szCs w:val="22"/>
        </w:rPr>
      </w:pPr>
      <w:r w:rsidRPr="00462961">
        <w:rPr>
          <w:szCs w:val="22"/>
        </w:rPr>
        <w:t>Die Partei wird sich um deine Kinder kümmern.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HANS BEIMLER</w:t>
      </w:r>
    </w:p>
    <w:p w:rsidR="00877C47" w:rsidRPr="00462961" w:rsidRDefault="00877C47" w:rsidP="00462961">
      <w:pPr>
        <w:spacing w:line="300" w:lineRule="auto"/>
        <w:contextualSpacing/>
        <w:rPr>
          <w:szCs w:val="22"/>
        </w:rPr>
      </w:pPr>
      <w:r w:rsidRPr="00462961">
        <w:rPr>
          <w:szCs w:val="22"/>
        </w:rPr>
        <w:t>Ich brauche dich.</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CENTA</w:t>
      </w:r>
    </w:p>
    <w:p w:rsidR="00877C47" w:rsidRPr="00462961" w:rsidRDefault="00877C47" w:rsidP="00462961">
      <w:pPr>
        <w:spacing w:line="300" w:lineRule="auto"/>
        <w:contextualSpacing/>
        <w:rPr>
          <w:szCs w:val="22"/>
        </w:rPr>
      </w:pPr>
      <w:r w:rsidRPr="00462961">
        <w:rPr>
          <w:szCs w:val="22"/>
        </w:rPr>
        <w:t xml:space="preserve">Man wird dich aus München fortschicken. </w:t>
      </w:r>
    </w:p>
    <w:p w:rsidR="00877C47" w:rsidRPr="00462961" w:rsidRDefault="00877C47" w:rsidP="00462961">
      <w:pPr>
        <w:spacing w:line="300" w:lineRule="auto"/>
        <w:contextualSpacing/>
        <w:rPr>
          <w:szCs w:val="22"/>
        </w:rPr>
      </w:pPr>
      <w:r w:rsidRPr="00462961">
        <w:rPr>
          <w:szCs w:val="22"/>
        </w:rPr>
        <w:t xml:space="preserve"> </w:t>
      </w:r>
    </w:p>
    <w:p w:rsidR="00877C47" w:rsidRPr="00462961" w:rsidRDefault="00877C47" w:rsidP="00462961">
      <w:pPr>
        <w:spacing w:line="300" w:lineRule="auto"/>
        <w:contextualSpacing/>
        <w:rPr>
          <w:b/>
          <w:szCs w:val="22"/>
        </w:rPr>
      </w:pPr>
      <w:r w:rsidRPr="00462961">
        <w:rPr>
          <w:b/>
          <w:szCs w:val="22"/>
        </w:rPr>
        <w:t>Stimme (OFF)</w:t>
      </w:r>
    </w:p>
    <w:p w:rsidR="00877C47" w:rsidRPr="00462961" w:rsidRDefault="00877C47" w:rsidP="00462961">
      <w:pPr>
        <w:spacing w:line="300" w:lineRule="auto"/>
        <w:contextualSpacing/>
        <w:rPr>
          <w:szCs w:val="22"/>
        </w:rPr>
      </w:pPr>
      <w:r w:rsidRPr="00462961">
        <w:rPr>
          <w:szCs w:val="22"/>
        </w:rPr>
        <w:t>Genosse Centa, wir sind soweit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10:17:28 CENTA</w:t>
      </w:r>
    </w:p>
    <w:p w:rsidR="00877C47" w:rsidRPr="00462961" w:rsidRDefault="00877C47" w:rsidP="00462961">
      <w:pPr>
        <w:spacing w:line="300" w:lineRule="auto"/>
        <w:contextualSpacing/>
        <w:rPr>
          <w:szCs w:val="22"/>
        </w:rPr>
      </w:pPr>
      <w:r w:rsidRPr="00462961">
        <w:rPr>
          <w:szCs w:val="22"/>
        </w:rPr>
        <w:t>Mach deine Arbeit fertig, Hans!</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10:17:41 HANS BEIMLER</w:t>
      </w:r>
    </w:p>
    <w:p w:rsidR="00877C47" w:rsidRPr="00462961" w:rsidRDefault="00877C47" w:rsidP="00462961">
      <w:pPr>
        <w:spacing w:line="300" w:lineRule="auto"/>
        <w:contextualSpacing/>
        <w:rPr>
          <w:b/>
          <w:szCs w:val="22"/>
        </w:rPr>
      </w:pPr>
      <w:r w:rsidRPr="00462961">
        <w:rPr>
          <w:szCs w:val="22"/>
        </w:rPr>
        <w:t>Wir sind nicht schuld! Diese verfluchte Gesellschaft hat sie nicht leben lassen!</w:t>
      </w:r>
      <w:r w:rsidRPr="00462961">
        <w:rPr>
          <w:szCs w:val="22"/>
        </w:rPr>
        <w:br/>
      </w:r>
      <w:r w:rsidRPr="00462961">
        <w:rPr>
          <w:szCs w:val="22"/>
        </w:rPr>
        <w:br/>
      </w:r>
      <w:r w:rsidRPr="00462961">
        <w:rPr>
          <w:b/>
          <w:szCs w:val="22"/>
        </w:rPr>
        <w:t xml:space="preserve">10:18:05 CHORUS II </w:t>
      </w:r>
      <w:r w:rsidRPr="00462961">
        <w:rPr>
          <w:b/>
          <w:i/>
          <w:szCs w:val="22"/>
        </w:rPr>
        <w:t>-</w:t>
      </w:r>
      <w:r w:rsidRPr="00462961">
        <w:rPr>
          <w:i/>
          <w:szCs w:val="22"/>
        </w:rPr>
        <w:t xml:space="preserve"> </w:t>
      </w:r>
      <w:r w:rsidRPr="00462961">
        <w:rPr>
          <w:b/>
          <w:i/>
          <w:szCs w:val="22"/>
        </w:rPr>
        <w:t>Diese elende Armut</w:t>
      </w:r>
      <w:r w:rsidRPr="00462961">
        <w:rPr>
          <w:strike/>
          <w:szCs w:val="22"/>
        </w:rPr>
        <w:br/>
      </w:r>
    </w:p>
    <w:p w:rsidR="00877C47" w:rsidRPr="00462961" w:rsidRDefault="00877C47" w:rsidP="00462961">
      <w:pPr>
        <w:spacing w:line="300" w:lineRule="auto"/>
        <w:contextualSpacing/>
        <w:rPr>
          <w:b/>
          <w:szCs w:val="22"/>
        </w:rPr>
      </w:pPr>
      <w:r w:rsidRPr="00462961">
        <w:rPr>
          <w:b/>
          <w:szCs w:val="22"/>
        </w:rPr>
        <w:t xml:space="preserve">10:18:07 </w:t>
      </w:r>
      <w:r w:rsidRPr="00462961">
        <w:rPr>
          <w:b/>
          <w:caps/>
          <w:szCs w:val="22"/>
        </w:rPr>
        <w:t>ADolf ENDE, KOMMUNISTISCHER ABGEORDNETER, BERLIN</w:t>
      </w:r>
    </w:p>
    <w:p w:rsidR="00877C47" w:rsidRPr="00462961" w:rsidRDefault="00877C47" w:rsidP="00462961">
      <w:pPr>
        <w:spacing w:line="300" w:lineRule="auto"/>
        <w:contextualSpacing/>
        <w:rPr>
          <w:szCs w:val="22"/>
        </w:rPr>
      </w:pPr>
      <w:r w:rsidRPr="00462961">
        <w:rPr>
          <w:szCs w:val="22"/>
        </w:rPr>
        <w:t>Es dürfte vielleicht auch bekannt sein, dass allein in Berlin jede fünfte Stunde ein Selbstmord fällig ist, ein Selbstmord Tag für Tag, jede fünfte Stunde, aus der unmittelbarsten Not der Proletarier heraus.</w:t>
      </w:r>
      <w:r w:rsidRPr="00462961">
        <w:rPr>
          <w:szCs w:val="22"/>
        </w:rPr>
        <w:br/>
      </w:r>
    </w:p>
    <w:p w:rsidR="00877C47" w:rsidRPr="00462961" w:rsidRDefault="00877C47" w:rsidP="00462961">
      <w:pPr>
        <w:spacing w:line="300" w:lineRule="auto"/>
        <w:contextualSpacing/>
        <w:rPr>
          <w:b/>
          <w:szCs w:val="22"/>
        </w:rPr>
      </w:pPr>
      <w:r w:rsidRPr="00462961">
        <w:rPr>
          <w:b/>
          <w:szCs w:val="22"/>
        </w:rPr>
        <w:t xml:space="preserve">10:18:25 VICTOR SERGE, BARCELONA </w:t>
      </w:r>
    </w:p>
    <w:p w:rsidR="00877C47" w:rsidRPr="00462961" w:rsidRDefault="00877C47" w:rsidP="00462961">
      <w:pPr>
        <w:spacing w:line="300" w:lineRule="auto"/>
        <w:contextualSpacing/>
        <w:rPr>
          <w:szCs w:val="22"/>
        </w:rPr>
      </w:pPr>
      <w:r w:rsidRPr="00462961">
        <w:rPr>
          <w:szCs w:val="22"/>
        </w:rPr>
        <w:t>Die Hauptstraßen entlang kommen wir Arbeiter. Wir, die wir uns schon herabgesetzt fühlen durch den Kontrast zwischen unseren dreckigen alten Klamotten und der Kleidung der Bourgeois´ - vorbei an teuren Restaurants, die wir nie betreten werden.</w:t>
      </w:r>
    </w:p>
    <w:p w:rsidR="00877C47" w:rsidRPr="00462961" w:rsidRDefault="00877C47" w:rsidP="00462961">
      <w:pPr>
        <w:spacing w:line="300" w:lineRule="auto"/>
        <w:contextualSpacing/>
        <w:rPr>
          <w:b/>
          <w:szCs w:val="22"/>
        </w:rPr>
      </w:pPr>
      <w:r w:rsidRPr="00462961">
        <w:rPr>
          <w:b/>
          <w:szCs w:val="22"/>
        </w:rPr>
        <w:br/>
        <w:t>10:17:42 KÄTHE LEICHTER, GRAZ</w:t>
      </w:r>
    </w:p>
    <w:p w:rsidR="00877C47" w:rsidRPr="00462961" w:rsidRDefault="00877C47" w:rsidP="00462961">
      <w:pPr>
        <w:spacing w:line="300" w:lineRule="auto"/>
        <w:contextualSpacing/>
        <w:rPr>
          <w:szCs w:val="22"/>
        </w:rPr>
      </w:pPr>
      <w:r w:rsidRPr="00462961">
        <w:rPr>
          <w:szCs w:val="22"/>
        </w:rPr>
        <w:t>Die Akkordlöhne sind so niedrig, dass der Mensch bald billiger ist als jeder Automat. Ich werde im Betrieb wie eine Zitrone ausgequetscht.</w:t>
      </w:r>
    </w:p>
    <w:p w:rsidR="00877C47" w:rsidRPr="00462961" w:rsidRDefault="00877C47" w:rsidP="00462961">
      <w:pPr>
        <w:spacing w:line="300" w:lineRule="auto"/>
        <w:contextualSpacing/>
        <w:rPr>
          <w:b/>
          <w:szCs w:val="22"/>
        </w:rPr>
      </w:pPr>
      <w:r w:rsidRPr="00462961">
        <w:rPr>
          <w:b/>
          <w:szCs w:val="22"/>
        </w:rPr>
        <w:br/>
        <w:t>10:18:53 BERTOLT BRECHT, BERLIN</w:t>
      </w:r>
    </w:p>
    <w:p w:rsidR="00877C47" w:rsidRPr="00462961" w:rsidRDefault="00877C47" w:rsidP="00462961">
      <w:pPr>
        <w:spacing w:line="300" w:lineRule="auto"/>
        <w:contextualSpacing/>
        <w:rPr>
          <w:b/>
          <w:szCs w:val="22"/>
        </w:rPr>
      </w:pPr>
      <w:r w:rsidRPr="00462961">
        <w:rPr>
          <w:szCs w:val="22"/>
        </w:rPr>
        <w:lastRenderedPageBreak/>
        <w:t xml:space="preserve">Reicher Mann und armer Mann standen da und </w:t>
      </w:r>
      <w:proofErr w:type="spellStart"/>
      <w:r w:rsidRPr="00462961">
        <w:rPr>
          <w:szCs w:val="22"/>
        </w:rPr>
        <w:t>sah’n</w:t>
      </w:r>
      <w:proofErr w:type="spellEnd"/>
      <w:r w:rsidRPr="00462961">
        <w:rPr>
          <w:szCs w:val="22"/>
        </w:rPr>
        <w:t xml:space="preserve"> sich an, und der Arme sagte bleich: </w:t>
      </w:r>
      <w:proofErr w:type="gramStart"/>
      <w:r w:rsidRPr="00462961">
        <w:rPr>
          <w:szCs w:val="22"/>
        </w:rPr>
        <w:t>Wär</w:t>
      </w:r>
      <w:proofErr w:type="gramEnd"/>
      <w:r w:rsidRPr="00462961">
        <w:rPr>
          <w:szCs w:val="22"/>
        </w:rPr>
        <w:t xml:space="preserve"> ich nicht arm, wärst du nicht reich.</w:t>
      </w:r>
      <w:r w:rsidRPr="00462961">
        <w:rPr>
          <w:szCs w:val="22"/>
        </w:rPr>
        <w:br/>
      </w:r>
      <w:r w:rsidRPr="00462961">
        <w:rPr>
          <w:szCs w:val="22"/>
        </w:rPr>
        <w:br/>
      </w:r>
      <w:r w:rsidRPr="00462961">
        <w:rPr>
          <w:b/>
          <w:szCs w:val="22"/>
        </w:rPr>
        <w:t>10:19:05 Einblendung: Wien, Februar 1929</w:t>
      </w:r>
    </w:p>
    <w:p w:rsidR="00877C47" w:rsidRPr="00462961" w:rsidRDefault="00877C47" w:rsidP="00462961">
      <w:pPr>
        <w:spacing w:line="300" w:lineRule="auto"/>
        <w:contextualSpacing/>
        <w:rPr>
          <w:b/>
          <w:szCs w:val="22"/>
        </w:rPr>
      </w:pPr>
      <w:r w:rsidRPr="00462961">
        <w:rPr>
          <w:b/>
          <w:szCs w:val="22"/>
        </w:rPr>
        <w:br/>
        <w:t>10:19:10 MAX</w:t>
      </w:r>
    </w:p>
    <w:p w:rsidR="00877C47" w:rsidRPr="00462961" w:rsidRDefault="00877C47" w:rsidP="00462961">
      <w:pPr>
        <w:spacing w:line="300" w:lineRule="auto"/>
        <w:contextualSpacing/>
        <w:rPr>
          <w:szCs w:val="22"/>
        </w:rPr>
      </w:pPr>
      <w:r w:rsidRPr="00462961">
        <w:rPr>
          <w:szCs w:val="22"/>
        </w:rPr>
        <w:t xml:space="preserve">Was machen Sie denn da? Das ist kein Hotel hier! Und außerdem hat der </w:t>
      </w:r>
      <w:proofErr w:type="gramStart"/>
      <w:r w:rsidRPr="00462961">
        <w:rPr>
          <w:szCs w:val="22"/>
        </w:rPr>
        <w:t>des Etablissement</w:t>
      </w:r>
      <w:proofErr w:type="gramEnd"/>
      <w:r w:rsidRPr="00462961">
        <w:rPr>
          <w:szCs w:val="22"/>
        </w:rPr>
        <w:t xml:space="preserve"> schon gebucht. Noch mehr Selbstmörder… Auf geht’s, Fräulein, </w:t>
      </w:r>
      <w:proofErr w:type="spellStart"/>
      <w:r w:rsidRPr="00462961">
        <w:rPr>
          <w:szCs w:val="22"/>
        </w:rPr>
        <w:t>kommens</w:t>
      </w:r>
      <w:proofErr w:type="spellEnd"/>
      <w:r w:rsidRPr="00462961">
        <w:rPr>
          <w:szCs w:val="22"/>
        </w:rPr>
        <w: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10:19:19 EDITH</w:t>
      </w:r>
    </w:p>
    <w:p w:rsidR="00877C47" w:rsidRPr="00462961" w:rsidRDefault="00877C47" w:rsidP="00462961">
      <w:pPr>
        <w:spacing w:line="300" w:lineRule="auto"/>
        <w:contextualSpacing/>
        <w:rPr>
          <w:szCs w:val="22"/>
        </w:rPr>
      </w:pPr>
      <w:proofErr w:type="spellStart"/>
      <w:r w:rsidRPr="00462961">
        <w:rPr>
          <w:szCs w:val="22"/>
        </w:rPr>
        <w:t>Wenigestens</w:t>
      </w:r>
      <w:proofErr w:type="spellEnd"/>
      <w:r w:rsidRPr="00462961">
        <w:rPr>
          <w:szCs w:val="22"/>
        </w:rPr>
        <w:t xml:space="preserve"> </w:t>
      </w:r>
      <w:proofErr w:type="spellStart"/>
      <w:r w:rsidRPr="00462961">
        <w:rPr>
          <w:szCs w:val="22"/>
        </w:rPr>
        <w:t>is</w:t>
      </w:r>
      <w:proofErr w:type="spellEnd"/>
      <w:r w:rsidRPr="00462961">
        <w:rPr>
          <w:szCs w:val="22"/>
        </w:rPr>
        <w:t xml:space="preserve"> es wärmer als bei mir </w:t>
      </w:r>
      <w:proofErr w:type="spellStart"/>
      <w:r w:rsidRPr="00462961">
        <w:rPr>
          <w:szCs w:val="22"/>
        </w:rPr>
        <w:t>z‘Haus</w:t>
      </w:r>
      <w:proofErr w:type="spellEnd"/>
      <w:r w:rsidRPr="00462961">
        <w:rPr>
          <w:szCs w:val="22"/>
        </w:rPr>
        <w: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MAX</w:t>
      </w:r>
    </w:p>
    <w:p w:rsidR="00877C47" w:rsidRPr="00462961" w:rsidRDefault="00877C47" w:rsidP="00462961">
      <w:pPr>
        <w:spacing w:line="300" w:lineRule="auto"/>
        <w:contextualSpacing/>
        <w:rPr>
          <w:szCs w:val="22"/>
        </w:rPr>
      </w:pPr>
      <w:r w:rsidRPr="00462961">
        <w:rPr>
          <w:szCs w:val="22"/>
        </w:rPr>
        <w:t>Max Wachstein. Assistenz-Arzt.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lang w:val="en-US"/>
        </w:rPr>
      </w:pPr>
      <w:r w:rsidRPr="00462961">
        <w:rPr>
          <w:b/>
          <w:szCs w:val="22"/>
          <w:lang w:val="en-US"/>
        </w:rPr>
        <w:t>EDITH</w:t>
      </w:r>
    </w:p>
    <w:p w:rsidR="00877C47" w:rsidRPr="00462961" w:rsidRDefault="00877C47" w:rsidP="00462961">
      <w:pPr>
        <w:spacing w:line="300" w:lineRule="auto"/>
        <w:contextualSpacing/>
        <w:rPr>
          <w:szCs w:val="22"/>
          <w:lang w:val="en-US"/>
        </w:rPr>
      </w:pPr>
      <w:r w:rsidRPr="00462961">
        <w:rPr>
          <w:szCs w:val="22"/>
          <w:lang w:val="en-US"/>
        </w:rPr>
        <w:t xml:space="preserve">Edith </w:t>
      </w:r>
      <w:proofErr w:type="spellStart"/>
      <w:r w:rsidRPr="00462961">
        <w:rPr>
          <w:szCs w:val="22"/>
          <w:lang w:val="en-US"/>
        </w:rPr>
        <w:t>Wellspacher</w:t>
      </w:r>
      <w:proofErr w:type="spellEnd"/>
      <w:r w:rsidRPr="00462961">
        <w:rPr>
          <w:szCs w:val="22"/>
          <w:lang w:val="en-US"/>
        </w:rPr>
        <w:t xml:space="preserve">. </w:t>
      </w:r>
      <w:proofErr w:type="spellStart"/>
      <w:r w:rsidRPr="00462961">
        <w:rPr>
          <w:szCs w:val="22"/>
          <w:lang w:val="en-US"/>
        </w:rPr>
        <w:t>Medizinstudentin</w:t>
      </w:r>
      <w:proofErr w:type="spellEnd"/>
      <w:r w:rsidRPr="00462961">
        <w:rPr>
          <w:szCs w:val="22"/>
          <w:lang w:val="en-US"/>
        </w:rPr>
        <w:t xml:space="preserve">. </w:t>
      </w:r>
    </w:p>
    <w:p w:rsidR="00877C47" w:rsidRPr="00462961" w:rsidRDefault="00877C47" w:rsidP="00462961">
      <w:pPr>
        <w:spacing w:line="300" w:lineRule="auto"/>
        <w:contextualSpacing/>
        <w:rPr>
          <w:szCs w:val="22"/>
          <w:lang w:val="en-US"/>
        </w:rPr>
      </w:pPr>
    </w:p>
    <w:p w:rsidR="00877C47" w:rsidRPr="00462961" w:rsidRDefault="00877C47" w:rsidP="00462961">
      <w:pPr>
        <w:spacing w:line="300" w:lineRule="auto"/>
        <w:contextualSpacing/>
        <w:rPr>
          <w:b/>
          <w:szCs w:val="22"/>
          <w:lang w:val="en-US"/>
        </w:rPr>
      </w:pPr>
      <w:r w:rsidRPr="00462961">
        <w:rPr>
          <w:b/>
          <w:szCs w:val="22"/>
          <w:lang w:val="en-US"/>
        </w:rPr>
        <w:t>EDITH (V.O.)</w:t>
      </w:r>
    </w:p>
    <w:p w:rsidR="00877C47" w:rsidRPr="00462961" w:rsidRDefault="00877C47" w:rsidP="00462961">
      <w:pPr>
        <w:spacing w:line="300" w:lineRule="auto"/>
        <w:contextualSpacing/>
        <w:rPr>
          <w:rFonts w:eastAsia="Cambria"/>
          <w:szCs w:val="22"/>
          <w:lang w:eastAsia="en-US"/>
        </w:rPr>
      </w:pPr>
      <w:r w:rsidRPr="00462961">
        <w:rPr>
          <w:rFonts w:eastAsia="Cambria"/>
          <w:szCs w:val="22"/>
          <w:lang w:eastAsia="en-US"/>
        </w:rPr>
        <w:t>Voriges Jahr war hart. Heuer ist‘s noch schlimmer. 20 Grad unter null, seit Wochen schon.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EDITH</w:t>
      </w:r>
    </w:p>
    <w:p w:rsidR="00877C47" w:rsidRPr="00462961" w:rsidRDefault="00877C47" w:rsidP="00462961">
      <w:pPr>
        <w:spacing w:line="300" w:lineRule="auto"/>
        <w:contextualSpacing/>
        <w:rPr>
          <w:szCs w:val="22"/>
        </w:rPr>
      </w:pPr>
      <w:r w:rsidRPr="00462961">
        <w:rPr>
          <w:szCs w:val="22"/>
        </w:rPr>
        <w:t xml:space="preserve">Danke.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10:20:07 MAX</w:t>
      </w:r>
    </w:p>
    <w:p w:rsidR="00877C47" w:rsidRPr="00462961" w:rsidRDefault="00877C47" w:rsidP="00462961">
      <w:pPr>
        <w:spacing w:line="300" w:lineRule="auto"/>
        <w:contextualSpacing/>
        <w:rPr>
          <w:szCs w:val="22"/>
        </w:rPr>
      </w:pPr>
      <w:r w:rsidRPr="00462961">
        <w:rPr>
          <w:szCs w:val="22"/>
        </w:rPr>
        <w:t xml:space="preserve">Ich </w:t>
      </w:r>
      <w:proofErr w:type="spellStart"/>
      <w:r w:rsidRPr="00462961">
        <w:rPr>
          <w:szCs w:val="22"/>
        </w:rPr>
        <w:t>wüsst</w:t>
      </w:r>
      <w:proofErr w:type="spellEnd"/>
      <w:r w:rsidRPr="00462961">
        <w:rPr>
          <w:szCs w:val="22"/>
        </w:rPr>
        <w:t xml:space="preserve">’ da was für Sie. Es gibt einen Klub an der Universität. Dienstag und Donnerstag haben wir bis Mitternacht das </w:t>
      </w:r>
      <w:proofErr w:type="spellStart"/>
      <w:r w:rsidRPr="00462961">
        <w:rPr>
          <w:szCs w:val="22"/>
        </w:rPr>
        <w:t>Jörgerbad</w:t>
      </w:r>
      <w:proofErr w:type="spellEnd"/>
      <w:r w:rsidRPr="00462961">
        <w:rPr>
          <w:szCs w:val="22"/>
        </w:rPr>
        <w:t xml:space="preserve"> gemietet. Da </w:t>
      </w:r>
      <w:proofErr w:type="spellStart"/>
      <w:r w:rsidRPr="00462961">
        <w:rPr>
          <w:szCs w:val="22"/>
        </w:rPr>
        <w:t>is</w:t>
      </w:r>
      <w:proofErr w:type="spellEnd"/>
      <w:r w:rsidRPr="00462961">
        <w:rPr>
          <w:szCs w:val="22"/>
        </w:rPr>
        <w:t xml:space="preserve"> es warm. Und es </w:t>
      </w:r>
      <w:proofErr w:type="spellStart"/>
      <w:r w:rsidRPr="00462961">
        <w:rPr>
          <w:szCs w:val="22"/>
        </w:rPr>
        <w:t>is</w:t>
      </w:r>
      <w:proofErr w:type="spellEnd"/>
      <w:r w:rsidRPr="00462961">
        <w:rPr>
          <w:szCs w:val="22"/>
        </w:rPr>
        <w:t xml:space="preserve"> gratis.</w:t>
      </w:r>
    </w:p>
    <w:p w:rsidR="00877C47" w:rsidRPr="00462961" w:rsidRDefault="00877C47" w:rsidP="00462961">
      <w:pPr>
        <w:spacing w:line="300" w:lineRule="auto"/>
        <w:contextualSpacing/>
        <w:rPr>
          <w:b/>
          <w:szCs w:val="22"/>
        </w:rPr>
      </w:pPr>
      <w:r w:rsidRPr="00462961">
        <w:rPr>
          <w:szCs w:val="22"/>
        </w:rPr>
        <w:br/>
      </w:r>
      <w:r w:rsidRPr="00462961">
        <w:rPr>
          <w:b/>
          <w:szCs w:val="22"/>
        </w:rPr>
        <w:t>10:20:19 EDITH</w:t>
      </w:r>
    </w:p>
    <w:p w:rsidR="00877C47" w:rsidRPr="00462961" w:rsidRDefault="00877C47" w:rsidP="00462961">
      <w:pPr>
        <w:spacing w:line="300" w:lineRule="auto"/>
        <w:contextualSpacing/>
        <w:rPr>
          <w:szCs w:val="22"/>
        </w:rPr>
      </w:pPr>
      <w:r w:rsidRPr="00462961">
        <w:rPr>
          <w:szCs w:val="22"/>
        </w:rPr>
        <w:t>Das klingt zu schön, um wahr zu sein.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MAX</w:t>
      </w:r>
    </w:p>
    <w:p w:rsidR="00877C47" w:rsidRPr="00462961" w:rsidRDefault="00877C47" w:rsidP="00462961">
      <w:pPr>
        <w:spacing w:line="300" w:lineRule="auto"/>
        <w:contextualSpacing/>
        <w:rPr>
          <w:szCs w:val="22"/>
        </w:rPr>
      </w:pPr>
      <w:r w:rsidRPr="00462961">
        <w:rPr>
          <w:szCs w:val="22"/>
        </w:rPr>
        <w:t>Es ist ein Nudisten-Klub.</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EDITH</w:t>
      </w:r>
    </w:p>
    <w:p w:rsidR="00877C47" w:rsidRPr="00462961" w:rsidRDefault="00877C47" w:rsidP="00462961">
      <w:pPr>
        <w:spacing w:line="300" w:lineRule="auto"/>
        <w:contextualSpacing/>
        <w:rPr>
          <w:szCs w:val="22"/>
        </w:rPr>
      </w:pPr>
      <w:r w:rsidRPr="00462961">
        <w:rPr>
          <w:szCs w:val="22"/>
        </w:rPr>
        <w:t>Alle sind nackt?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MAX</w:t>
      </w:r>
    </w:p>
    <w:p w:rsidR="00877C47" w:rsidRPr="00462961" w:rsidRDefault="00877C47" w:rsidP="00462961">
      <w:pPr>
        <w:spacing w:line="300" w:lineRule="auto"/>
        <w:contextualSpacing/>
        <w:rPr>
          <w:szCs w:val="22"/>
        </w:rPr>
      </w:pPr>
      <w:r w:rsidRPr="00462961">
        <w:rPr>
          <w:szCs w:val="22"/>
        </w:rPr>
        <w:t xml:space="preserve">Es ist nix Sexuelles. Es geht um die Freiheit des menschlichen Körpers!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10:20:38 EDITH</w:t>
      </w:r>
    </w:p>
    <w:p w:rsidR="00877C47" w:rsidRPr="00462961" w:rsidRDefault="00877C47" w:rsidP="00462961">
      <w:pPr>
        <w:spacing w:line="300" w:lineRule="auto"/>
        <w:contextualSpacing/>
        <w:rPr>
          <w:szCs w:val="22"/>
        </w:rPr>
      </w:pPr>
      <w:r w:rsidRPr="00462961">
        <w:rPr>
          <w:szCs w:val="22"/>
        </w:rPr>
        <w:lastRenderedPageBreak/>
        <w:t>Für einen Gratis-Abend im Warmen würde ich über Leichen gehen.</w:t>
      </w:r>
    </w:p>
    <w:p w:rsidR="00877C47" w:rsidRPr="00462961" w:rsidRDefault="00877C47" w:rsidP="00462961">
      <w:pPr>
        <w:spacing w:line="300" w:lineRule="auto"/>
        <w:contextualSpacing/>
        <w:rPr>
          <w:b/>
          <w:szCs w:val="22"/>
        </w:rPr>
      </w:pPr>
      <w:r w:rsidRPr="00462961">
        <w:rPr>
          <w:szCs w:val="22"/>
        </w:rPr>
        <w:br/>
      </w:r>
      <w:r w:rsidRPr="00462961">
        <w:rPr>
          <w:b/>
          <w:szCs w:val="22"/>
        </w:rPr>
        <w:t>10:20:59 DORIANE</w:t>
      </w:r>
    </w:p>
    <w:p w:rsidR="00877C47" w:rsidRPr="00462961" w:rsidRDefault="00877C47" w:rsidP="00462961">
      <w:pPr>
        <w:spacing w:line="300" w:lineRule="auto"/>
        <w:contextualSpacing/>
        <w:rPr>
          <w:szCs w:val="22"/>
        </w:rPr>
      </w:pPr>
      <w:r w:rsidRPr="00462961">
        <w:rPr>
          <w:szCs w:val="22"/>
        </w:rPr>
        <w:t>Was ist passiert?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MARCEL JAMET</w:t>
      </w:r>
    </w:p>
    <w:p w:rsidR="00877C47" w:rsidRPr="00462961" w:rsidRDefault="00877C47" w:rsidP="00462961">
      <w:pPr>
        <w:spacing w:line="300" w:lineRule="auto"/>
        <w:contextualSpacing/>
        <w:rPr>
          <w:szCs w:val="22"/>
        </w:rPr>
      </w:pPr>
      <w:r w:rsidRPr="00462961">
        <w:rPr>
          <w:szCs w:val="22"/>
        </w:rPr>
        <w:t xml:space="preserve">Wir sitzen in der Scheiße, </w:t>
      </w:r>
      <w:proofErr w:type="spellStart"/>
      <w:r w:rsidRPr="00462961">
        <w:rPr>
          <w:szCs w:val="22"/>
        </w:rPr>
        <w:t>Doriane</w:t>
      </w:r>
      <w:proofErr w:type="spellEnd"/>
      <w:r w:rsidRPr="00462961">
        <w:rPr>
          <w:szCs w:val="22"/>
        </w:rPr>
        <w:t xml:space="preserve">. Wir sitzen in der Scheiße. </w:t>
      </w:r>
    </w:p>
    <w:p w:rsidR="00877C47" w:rsidRPr="00462961" w:rsidRDefault="00877C47" w:rsidP="00462961">
      <w:pPr>
        <w:spacing w:line="300" w:lineRule="auto"/>
        <w:contextualSpacing/>
        <w:rPr>
          <w:b/>
          <w:szCs w:val="22"/>
          <w:lang w:val="fr-FR"/>
        </w:rPr>
      </w:pPr>
    </w:p>
    <w:p w:rsidR="00877C47" w:rsidRPr="00462961" w:rsidRDefault="00877C47" w:rsidP="00462961">
      <w:pPr>
        <w:spacing w:line="300" w:lineRule="auto"/>
        <w:contextualSpacing/>
        <w:rPr>
          <w:b/>
          <w:szCs w:val="22"/>
        </w:rPr>
      </w:pPr>
      <w:proofErr w:type="gramStart"/>
      <w:r w:rsidRPr="00462961">
        <w:rPr>
          <w:b/>
          <w:szCs w:val="22"/>
          <w:lang w:val="fr-FR"/>
        </w:rPr>
        <w:t>10:</w:t>
      </w:r>
      <w:proofErr w:type="gramEnd"/>
      <w:r w:rsidRPr="00462961">
        <w:rPr>
          <w:b/>
          <w:szCs w:val="22"/>
          <w:lang w:val="fr-FR"/>
        </w:rPr>
        <w:t>21:06</w:t>
      </w:r>
      <w:r w:rsidRPr="00462961">
        <w:rPr>
          <w:szCs w:val="22"/>
          <w:lang w:val="fr-FR"/>
        </w:rPr>
        <w:t xml:space="preserve"> </w:t>
      </w:r>
      <w:r w:rsidRPr="00462961">
        <w:rPr>
          <w:b/>
          <w:szCs w:val="22"/>
          <w:lang w:val="fr-FR"/>
        </w:rPr>
        <w:t>NEWSFLASH</w:t>
      </w:r>
      <w:r w:rsidRPr="00462961">
        <w:rPr>
          <w:szCs w:val="22"/>
          <w:lang w:val="fr-FR"/>
        </w:rPr>
        <w:br/>
      </w:r>
      <w:r w:rsidRPr="00462961">
        <w:rPr>
          <w:szCs w:val="22"/>
        </w:rPr>
        <w:t>Paris.</w:t>
      </w:r>
      <w:r w:rsidRPr="00462961">
        <w:rPr>
          <w:b/>
          <w:szCs w:val="22"/>
        </w:rPr>
        <w:t xml:space="preserve"> </w:t>
      </w:r>
      <w:r w:rsidRPr="00462961">
        <w:rPr>
          <w:szCs w:val="22"/>
        </w:rPr>
        <w:t>März 1929.</w:t>
      </w:r>
    </w:p>
    <w:p w:rsidR="00877C47" w:rsidRPr="00462961" w:rsidRDefault="00877C47" w:rsidP="00462961">
      <w:pPr>
        <w:spacing w:line="300" w:lineRule="auto"/>
        <w:contextualSpacing/>
        <w:rPr>
          <w:b/>
          <w:szCs w:val="22"/>
        </w:rPr>
      </w:pPr>
      <w:r w:rsidRPr="00462961">
        <w:rPr>
          <w:szCs w:val="22"/>
        </w:rPr>
        <w:t>Eine rätselhafte Welle von Geschäftspleiten schwappt von Deutschland aus ins übrige Europa. So häufen sich die Berichte von Kreditausfällen und Bankrotten auch in Österreich, Italien, Großbritannien und Frankreich.</w:t>
      </w:r>
    </w:p>
    <w:p w:rsidR="00877C47" w:rsidRPr="00462961" w:rsidRDefault="00877C47" w:rsidP="00462961">
      <w:pPr>
        <w:spacing w:line="300" w:lineRule="auto"/>
        <w:contextualSpacing/>
        <w:rPr>
          <w:b/>
          <w:szCs w:val="22"/>
        </w:rPr>
      </w:pPr>
      <w:r w:rsidRPr="00462961">
        <w:rPr>
          <w:b/>
          <w:szCs w:val="22"/>
        </w:rPr>
        <w:br/>
      </w:r>
      <w:proofErr w:type="gramStart"/>
      <w:r w:rsidRPr="00462961">
        <w:rPr>
          <w:b/>
          <w:szCs w:val="22"/>
          <w:lang w:val="fr-FR"/>
        </w:rPr>
        <w:t>10:</w:t>
      </w:r>
      <w:proofErr w:type="gramEnd"/>
      <w:r w:rsidRPr="00462961">
        <w:rPr>
          <w:b/>
          <w:szCs w:val="22"/>
          <w:lang w:val="fr-FR"/>
        </w:rPr>
        <w:t>21:27</w:t>
      </w:r>
      <w:r w:rsidRPr="00462961">
        <w:rPr>
          <w:szCs w:val="22"/>
          <w:lang w:val="fr-FR"/>
        </w:rPr>
        <w:t xml:space="preserve"> </w:t>
      </w:r>
      <w:r w:rsidRPr="00462961">
        <w:rPr>
          <w:b/>
          <w:szCs w:val="22"/>
        </w:rPr>
        <w:t xml:space="preserve">DÉSIRÉ POITEVIN    </w:t>
      </w:r>
    </w:p>
    <w:p w:rsidR="00877C47" w:rsidRPr="00462961" w:rsidRDefault="00877C47" w:rsidP="00462961">
      <w:pPr>
        <w:spacing w:line="300" w:lineRule="auto"/>
        <w:contextualSpacing/>
        <w:rPr>
          <w:szCs w:val="22"/>
        </w:rPr>
      </w:pPr>
      <w:r w:rsidRPr="00462961">
        <w:rPr>
          <w:szCs w:val="22"/>
        </w:rPr>
        <w:t xml:space="preserve">Warum hängt er sich ausgerechnet hier auf, dieser reiche Jude aus Amerika?                             </w:t>
      </w:r>
      <w:r w:rsidRPr="00462961">
        <w:rPr>
          <w:szCs w:val="22"/>
        </w:rPr>
        <w:br/>
        <w:t xml:space="preserve">Hast du ihm Geld geschuldet?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MARCEL JAMET</w:t>
      </w:r>
    </w:p>
    <w:p w:rsidR="00877C47" w:rsidRPr="00462961" w:rsidRDefault="00877C47" w:rsidP="00462961">
      <w:pPr>
        <w:spacing w:line="300" w:lineRule="auto"/>
        <w:contextualSpacing/>
        <w:rPr>
          <w:szCs w:val="22"/>
        </w:rPr>
      </w:pPr>
      <w:r w:rsidRPr="00462961">
        <w:rPr>
          <w:szCs w:val="22"/>
        </w:rPr>
        <w:t xml:space="preserve">Nicht ihm, sondern seiner Bank.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proofErr w:type="gramStart"/>
      <w:r w:rsidRPr="00462961">
        <w:rPr>
          <w:b/>
          <w:szCs w:val="22"/>
          <w:lang w:val="fr-FR"/>
        </w:rPr>
        <w:t>10:</w:t>
      </w:r>
      <w:proofErr w:type="gramEnd"/>
      <w:r w:rsidRPr="00462961">
        <w:rPr>
          <w:b/>
          <w:szCs w:val="22"/>
          <w:lang w:val="fr-FR"/>
        </w:rPr>
        <w:t>21:42</w:t>
      </w:r>
      <w:r w:rsidRPr="00462961">
        <w:rPr>
          <w:szCs w:val="22"/>
          <w:lang w:val="fr-FR"/>
        </w:rPr>
        <w:t xml:space="preserve"> </w:t>
      </w:r>
      <w:r w:rsidRPr="00462961">
        <w:rPr>
          <w:b/>
          <w:szCs w:val="22"/>
        </w:rPr>
        <w:t>DORIANE</w:t>
      </w:r>
    </w:p>
    <w:p w:rsidR="00877C47" w:rsidRPr="00462961" w:rsidRDefault="00877C47" w:rsidP="00462961">
      <w:pPr>
        <w:spacing w:line="300" w:lineRule="auto"/>
        <w:contextualSpacing/>
        <w:rPr>
          <w:szCs w:val="22"/>
        </w:rPr>
      </w:pPr>
      <w:r w:rsidRPr="00462961">
        <w:rPr>
          <w:szCs w:val="22"/>
        </w:rPr>
        <w:t>Wir haben unsere Raten immer pünktlich gezahlt!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 xml:space="preserve">DÉSIRÉ POITEVIN </w:t>
      </w:r>
    </w:p>
    <w:p w:rsidR="00877C47" w:rsidRPr="00462961" w:rsidRDefault="00877C47" w:rsidP="00462961">
      <w:pPr>
        <w:spacing w:line="300" w:lineRule="auto"/>
        <w:contextualSpacing/>
        <w:rPr>
          <w:szCs w:val="22"/>
        </w:rPr>
      </w:pPr>
      <w:r w:rsidRPr="00462961">
        <w:rPr>
          <w:szCs w:val="22"/>
        </w:rPr>
        <w:t>Aber ja doch, ja doch, daran zweifle ich keinen Moment. Na los. Der Laden wird dichtgemacht!</w:t>
      </w:r>
    </w:p>
    <w:p w:rsidR="00877C47" w:rsidRPr="00462961" w:rsidRDefault="00877C47" w:rsidP="00462961">
      <w:pPr>
        <w:spacing w:line="300" w:lineRule="auto"/>
        <w:contextualSpacing/>
        <w:rPr>
          <w:szCs w:val="22"/>
        </w:rPr>
      </w:pPr>
      <w:r w:rsidRPr="00462961">
        <w:rPr>
          <w:b/>
          <w:szCs w:val="22"/>
          <w:lang w:val="fr-FR"/>
        </w:rPr>
        <w:br/>
      </w:r>
      <w:proofErr w:type="gramStart"/>
      <w:r w:rsidRPr="00462961">
        <w:rPr>
          <w:b/>
          <w:szCs w:val="22"/>
          <w:lang w:val="fr-FR"/>
        </w:rPr>
        <w:t>10:</w:t>
      </w:r>
      <w:proofErr w:type="gramEnd"/>
      <w:r w:rsidRPr="00462961">
        <w:rPr>
          <w:b/>
          <w:szCs w:val="22"/>
          <w:lang w:val="fr-FR"/>
        </w:rPr>
        <w:t>22:00</w:t>
      </w:r>
      <w:r w:rsidRPr="00462961">
        <w:rPr>
          <w:szCs w:val="22"/>
          <w:lang w:val="fr-FR"/>
        </w:rPr>
        <w:t xml:space="preserve"> </w:t>
      </w:r>
      <w:r w:rsidRPr="00462961">
        <w:rPr>
          <w:b/>
          <w:szCs w:val="22"/>
          <w:lang w:val="fr-FR"/>
        </w:rPr>
        <w:t>NEWSFLASH</w:t>
      </w:r>
      <w:r w:rsidRPr="00462961">
        <w:rPr>
          <w:b/>
          <w:i/>
          <w:szCs w:val="22"/>
          <w:lang w:val="fr-FR"/>
        </w:rPr>
        <w:br/>
      </w:r>
      <w:r w:rsidRPr="00462961">
        <w:rPr>
          <w:szCs w:val="22"/>
        </w:rPr>
        <w:t>Berlin.</w:t>
      </w:r>
      <w:r w:rsidRPr="00462961">
        <w:rPr>
          <w:b/>
          <w:szCs w:val="22"/>
        </w:rPr>
        <w:t xml:space="preserve"> </w:t>
      </w:r>
      <w:r w:rsidRPr="00462961">
        <w:rPr>
          <w:szCs w:val="22"/>
        </w:rPr>
        <w:t>März 1929.</w:t>
      </w:r>
    </w:p>
    <w:p w:rsidR="00877C47" w:rsidRPr="00462961" w:rsidRDefault="00877C47" w:rsidP="00462961">
      <w:pPr>
        <w:spacing w:line="300" w:lineRule="auto"/>
        <w:contextualSpacing/>
        <w:rPr>
          <w:szCs w:val="22"/>
        </w:rPr>
      </w:pPr>
      <w:r w:rsidRPr="00462961">
        <w:rPr>
          <w:szCs w:val="22"/>
        </w:rPr>
        <w:t>Die Zahl der Arbeitslosen in Deutschland ist unerwartet stark angestiegen. Um ihren Zahlungsverpflichtungen nachzukommen, ist die Reichsregierung gezwungen, neue Anleihen in den Vereinigten Staaten aufzunehmen.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10:22:26 DÉSIRÉ POITEVIN</w:t>
      </w:r>
    </w:p>
    <w:p w:rsidR="00877C47" w:rsidRPr="00462961" w:rsidRDefault="00877C47" w:rsidP="00462961">
      <w:pPr>
        <w:spacing w:line="300" w:lineRule="auto"/>
        <w:contextualSpacing/>
        <w:rPr>
          <w:szCs w:val="22"/>
        </w:rPr>
      </w:pPr>
      <w:r w:rsidRPr="00462961">
        <w:rPr>
          <w:szCs w:val="22"/>
        </w:rPr>
        <w:t>Wie viel Geld verlierst du?</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DER DUNKLE MANN</w:t>
      </w:r>
    </w:p>
    <w:p w:rsidR="00877C47" w:rsidRPr="00462961" w:rsidRDefault="00877C47" w:rsidP="00462961">
      <w:pPr>
        <w:spacing w:line="300" w:lineRule="auto"/>
        <w:contextualSpacing/>
        <w:rPr>
          <w:szCs w:val="22"/>
        </w:rPr>
      </w:pPr>
      <w:r w:rsidRPr="00462961">
        <w:rPr>
          <w:szCs w:val="22"/>
        </w:rPr>
        <w:t xml:space="preserve">4.000 Francs am Tag. 28.000 in der Woche. 112.000 pro Monat.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10:22:38 DÉSIRÉ POITEVIN</w:t>
      </w:r>
    </w:p>
    <w:p w:rsidR="00877C47" w:rsidRPr="00462961" w:rsidRDefault="00877C47" w:rsidP="00462961">
      <w:pPr>
        <w:spacing w:line="300" w:lineRule="auto"/>
        <w:contextualSpacing/>
        <w:rPr>
          <w:szCs w:val="22"/>
        </w:rPr>
      </w:pPr>
      <w:r w:rsidRPr="00462961">
        <w:rPr>
          <w:szCs w:val="22"/>
        </w:rPr>
        <w:t>Und die Amerikaner haben dir den Kredit gekündigt.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10:22:46 MARCEL</w:t>
      </w:r>
    </w:p>
    <w:p w:rsidR="00877C47" w:rsidRPr="00462961" w:rsidRDefault="00877C47" w:rsidP="00462961">
      <w:pPr>
        <w:spacing w:line="300" w:lineRule="auto"/>
        <w:contextualSpacing/>
        <w:rPr>
          <w:szCs w:val="22"/>
        </w:rPr>
      </w:pPr>
      <w:r w:rsidRPr="00462961">
        <w:rPr>
          <w:szCs w:val="22"/>
        </w:rPr>
        <w:t xml:space="preserve">Ich habe Freunde, Kommissar!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10:22:49 DER DUNKLE MANN</w:t>
      </w:r>
    </w:p>
    <w:p w:rsidR="00877C47" w:rsidRPr="00462961" w:rsidRDefault="00877C47" w:rsidP="00462961">
      <w:pPr>
        <w:spacing w:line="300" w:lineRule="auto"/>
        <w:contextualSpacing/>
        <w:rPr>
          <w:szCs w:val="22"/>
        </w:rPr>
      </w:pPr>
      <w:r w:rsidRPr="00462961">
        <w:rPr>
          <w:szCs w:val="22"/>
        </w:rPr>
        <w:t xml:space="preserve">All diese Fürsten, Politiker, Filmstars, diese Juden. Wussten Sie, dass fast alle Bankiers Juden sind?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MARCEL</w:t>
      </w:r>
    </w:p>
    <w:p w:rsidR="00877C47" w:rsidRPr="00462961" w:rsidRDefault="00877C47" w:rsidP="00462961">
      <w:pPr>
        <w:spacing w:line="300" w:lineRule="auto"/>
        <w:contextualSpacing/>
        <w:rPr>
          <w:szCs w:val="22"/>
        </w:rPr>
      </w:pPr>
      <w:r w:rsidRPr="00462961">
        <w:rPr>
          <w:szCs w:val="22"/>
        </w:rPr>
        <w:t>Wer ist denn das nun wieder?</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lang w:val="fr-FR"/>
        </w:rPr>
      </w:pPr>
      <w:proofErr w:type="gramStart"/>
      <w:r w:rsidRPr="00462961">
        <w:rPr>
          <w:b/>
          <w:szCs w:val="22"/>
          <w:lang w:val="fr-FR"/>
        </w:rPr>
        <w:t>10:</w:t>
      </w:r>
      <w:proofErr w:type="gramEnd"/>
      <w:r w:rsidRPr="00462961">
        <w:rPr>
          <w:b/>
          <w:szCs w:val="22"/>
          <w:lang w:val="fr-FR"/>
        </w:rPr>
        <w:t xml:space="preserve">23:08 DÉSIRÉ POITEVIN     </w:t>
      </w:r>
    </w:p>
    <w:p w:rsidR="00877C47" w:rsidRPr="00462961" w:rsidRDefault="00877C47" w:rsidP="00462961">
      <w:pPr>
        <w:spacing w:line="300" w:lineRule="auto"/>
        <w:contextualSpacing/>
        <w:rPr>
          <w:szCs w:val="22"/>
          <w:lang w:val="fr-FR"/>
        </w:rPr>
      </w:pPr>
      <w:r w:rsidRPr="00462961">
        <w:rPr>
          <w:szCs w:val="22"/>
          <w:lang w:val="fr-FR"/>
        </w:rPr>
        <w:t xml:space="preserve">Der </w:t>
      </w:r>
      <w:proofErr w:type="spellStart"/>
      <w:r w:rsidRPr="00462961">
        <w:rPr>
          <w:szCs w:val="22"/>
          <w:lang w:val="fr-FR"/>
        </w:rPr>
        <w:t>Geheimdienst</w:t>
      </w:r>
      <w:proofErr w:type="spellEnd"/>
      <w:r w:rsidRPr="00462961">
        <w:rPr>
          <w:szCs w:val="22"/>
          <w:lang w:val="fr-FR"/>
        </w:rPr>
        <w:t>…</w:t>
      </w:r>
    </w:p>
    <w:p w:rsidR="00877C47" w:rsidRPr="00462961" w:rsidRDefault="00877C47" w:rsidP="00462961">
      <w:pPr>
        <w:spacing w:line="300" w:lineRule="auto"/>
        <w:contextualSpacing/>
        <w:rPr>
          <w:szCs w:val="22"/>
          <w:lang w:val="fr-FR"/>
        </w:rPr>
      </w:pPr>
    </w:p>
    <w:p w:rsidR="00877C47" w:rsidRPr="00462961" w:rsidRDefault="00877C47" w:rsidP="00462961">
      <w:pPr>
        <w:spacing w:line="300" w:lineRule="auto"/>
        <w:contextualSpacing/>
        <w:rPr>
          <w:b/>
          <w:szCs w:val="22"/>
          <w:lang w:val="fr-FR"/>
        </w:rPr>
      </w:pPr>
      <w:r w:rsidRPr="00462961">
        <w:rPr>
          <w:b/>
          <w:szCs w:val="22"/>
          <w:lang w:val="fr-FR"/>
        </w:rPr>
        <w:t>DER DUNKLE MANN</w:t>
      </w:r>
    </w:p>
    <w:p w:rsidR="00877C47" w:rsidRPr="00462961" w:rsidRDefault="00877C47" w:rsidP="00462961">
      <w:pPr>
        <w:spacing w:line="300" w:lineRule="auto"/>
        <w:contextualSpacing/>
        <w:rPr>
          <w:szCs w:val="22"/>
        </w:rPr>
      </w:pPr>
      <w:r w:rsidRPr="00462961">
        <w:rPr>
          <w:szCs w:val="22"/>
        </w:rPr>
        <w:t>Die einzigen Freunde, die Sie zukünftig brauchen. Ich habe eine Idee, wie Sie Ihr Etablissement retten können.</w:t>
      </w:r>
    </w:p>
    <w:p w:rsidR="00877C47" w:rsidRPr="00462961" w:rsidRDefault="00877C47" w:rsidP="00462961">
      <w:pPr>
        <w:spacing w:line="300" w:lineRule="auto"/>
        <w:contextualSpacing/>
        <w:rPr>
          <w:b/>
          <w:szCs w:val="22"/>
        </w:rPr>
      </w:pPr>
      <w:r w:rsidRPr="00462961">
        <w:rPr>
          <w:b/>
          <w:szCs w:val="22"/>
        </w:rPr>
        <w:br/>
        <w:t xml:space="preserve">10:23:40 EINE DAME  </w:t>
      </w:r>
    </w:p>
    <w:p w:rsidR="00877C47" w:rsidRPr="00462961" w:rsidRDefault="00877C47" w:rsidP="00462961">
      <w:pPr>
        <w:spacing w:line="300" w:lineRule="auto"/>
        <w:contextualSpacing/>
        <w:rPr>
          <w:szCs w:val="22"/>
        </w:rPr>
      </w:pPr>
      <w:r w:rsidRPr="00462961">
        <w:rPr>
          <w:szCs w:val="22"/>
        </w:rPr>
        <w:t>Ah, Sie sind die Neue? Mittlerweile kommen ja nicht mehr viele Frauen her. Das war mal ein schöner Klub, nur für Doktoren und ihre Gattinnen. Aber seit sie immer mehr Juden zu Ärzten machen…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EDITH WELLSPACHER</w:t>
      </w:r>
    </w:p>
    <w:p w:rsidR="00877C47" w:rsidRPr="00462961" w:rsidRDefault="00877C47" w:rsidP="00462961">
      <w:pPr>
        <w:spacing w:line="300" w:lineRule="auto"/>
        <w:contextualSpacing/>
        <w:rPr>
          <w:szCs w:val="22"/>
        </w:rPr>
      </w:pPr>
      <w:r w:rsidRPr="00462961">
        <w:rPr>
          <w:szCs w:val="22"/>
        </w:rPr>
        <w:t>Und jetzt sogar Frauen!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10:23:59 EINE DAME</w:t>
      </w:r>
    </w:p>
    <w:p w:rsidR="00877C47" w:rsidRPr="00462961" w:rsidRDefault="00877C47" w:rsidP="00462961">
      <w:pPr>
        <w:spacing w:line="300" w:lineRule="auto"/>
        <w:contextualSpacing/>
        <w:rPr>
          <w:szCs w:val="22"/>
        </w:rPr>
      </w:pPr>
      <w:r w:rsidRPr="00462961">
        <w:rPr>
          <w:szCs w:val="22"/>
        </w:rPr>
        <w:t>Mein Mann sagt, wenn der Wind sich endlich dreht, dann werden die Juden bald nix mehr am Leib tragen als ihre eigene Haut.</w:t>
      </w:r>
      <w:r w:rsidRPr="00462961">
        <w:rPr>
          <w:szCs w:val="22"/>
        </w:rPr>
        <w:br/>
      </w:r>
    </w:p>
    <w:p w:rsidR="00877C47" w:rsidRPr="00462961" w:rsidRDefault="00877C47" w:rsidP="00462961">
      <w:pPr>
        <w:spacing w:line="300" w:lineRule="auto"/>
        <w:contextualSpacing/>
        <w:rPr>
          <w:b/>
          <w:szCs w:val="22"/>
        </w:rPr>
      </w:pPr>
      <w:r w:rsidRPr="00462961">
        <w:rPr>
          <w:b/>
          <w:szCs w:val="22"/>
        </w:rPr>
        <w:t xml:space="preserve">10:24:29 EDITH WELLSPACHER   </w:t>
      </w:r>
    </w:p>
    <w:p w:rsidR="00877C47" w:rsidRPr="00462961" w:rsidRDefault="00877C47" w:rsidP="00462961">
      <w:pPr>
        <w:spacing w:line="300" w:lineRule="auto"/>
        <w:contextualSpacing/>
        <w:rPr>
          <w:szCs w:val="22"/>
        </w:rPr>
      </w:pPr>
      <w:r w:rsidRPr="00462961">
        <w:rPr>
          <w:szCs w:val="22"/>
        </w:rPr>
        <w:t>Sind Sie Jude?</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MAX</w:t>
      </w:r>
    </w:p>
    <w:p w:rsidR="00877C47" w:rsidRPr="00462961" w:rsidRDefault="00877C47" w:rsidP="00462961">
      <w:pPr>
        <w:spacing w:line="300" w:lineRule="auto"/>
        <w:contextualSpacing/>
        <w:rPr>
          <w:szCs w:val="22"/>
        </w:rPr>
      </w:pPr>
      <w:r w:rsidRPr="00462961">
        <w:rPr>
          <w:szCs w:val="22"/>
        </w:rPr>
        <w:t>Sie etwa nicht?</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10:24:35 EDITH</w:t>
      </w:r>
    </w:p>
    <w:p w:rsidR="00877C47" w:rsidRPr="00462961" w:rsidRDefault="00877C47" w:rsidP="00462961">
      <w:pPr>
        <w:spacing w:line="300" w:lineRule="auto"/>
        <w:contextualSpacing/>
        <w:rPr>
          <w:b/>
          <w:szCs w:val="22"/>
        </w:rPr>
      </w:pPr>
      <w:r w:rsidRPr="00462961">
        <w:rPr>
          <w:szCs w:val="22"/>
        </w:rPr>
        <w:t xml:space="preserve">Wehe Sie helfen mir nicht bei den Prüfungen, jetzt wo mein Ruf ruiniert ist.  </w:t>
      </w:r>
      <w:r w:rsidRPr="00462961">
        <w:rPr>
          <w:szCs w:val="22"/>
        </w:rPr>
        <w:br/>
        <w:t xml:space="preserve">Eigentlich ist es da lustiger als im Theater. </w:t>
      </w:r>
      <w:r w:rsidRPr="00462961">
        <w:rPr>
          <w:szCs w:val="22"/>
        </w:rPr>
        <w:br/>
      </w:r>
      <w:r w:rsidRPr="00462961">
        <w:rPr>
          <w:szCs w:val="22"/>
        </w:rPr>
        <w:br/>
      </w:r>
      <w:r w:rsidRPr="00462961">
        <w:rPr>
          <w:b/>
          <w:szCs w:val="22"/>
        </w:rPr>
        <w:t>10:24:56 DORIANE</w:t>
      </w:r>
    </w:p>
    <w:p w:rsidR="00877C47" w:rsidRPr="00462961" w:rsidRDefault="00877C47" w:rsidP="00462961">
      <w:pPr>
        <w:spacing w:line="300" w:lineRule="auto"/>
        <w:contextualSpacing/>
        <w:rPr>
          <w:szCs w:val="22"/>
        </w:rPr>
      </w:pPr>
      <w:r w:rsidRPr="00462961">
        <w:rPr>
          <w:szCs w:val="22"/>
        </w:rPr>
        <w:lastRenderedPageBreak/>
        <w:t>Danke, dass Sie sich für den neuen Kredit eingesetzt haben. Die Bedingungen sind überaus großzügig…</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10:25:03 JEAN DE L’HERMITAGE</w:t>
      </w:r>
    </w:p>
    <w:p w:rsidR="00877C47" w:rsidRPr="00462961" w:rsidRDefault="00877C47" w:rsidP="00462961">
      <w:pPr>
        <w:spacing w:line="300" w:lineRule="auto"/>
        <w:contextualSpacing/>
        <w:rPr>
          <w:szCs w:val="22"/>
        </w:rPr>
      </w:pPr>
      <w:r w:rsidRPr="00462961">
        <w:rPr>
          <w:szCs w:val="22"/>
        </w:rPr>
        <w:t>Das Mikrofon hat eine Reichweite von drei Metern. Also stellen sie sicher, dass alle wichtigen Gespräche in diesem Umkreis stattfinden.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MARCEL</w:t>
      </w:r>
    </w:p>
    <w:p w:rsidR="00877C47" w:rsidRPr="00462961" w:rsidRDefault="00877C47" w:rsidP="00462961">
      <w:pPr>
        <w:spacing w:line="300" w:lineRule="auto"/>
        <w:contextualSpacing/>
        <w:rPr>
          <w:szCs w:val="22"/>
        </w:rPr>
      </w:pPr>
      <w:r w:rsidRPr="00462961">
        <w:rPr>
          <w:szCs w:val="22"/>
        </w:rPr>
        <w:t>Woher weiß ich denn, wann es für Sie interessant wird? Nur wenn Juden in der Nähe sind?</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10:25:20 JEAN DE L’HERMITAGE</w:t>
      </w:r>
    </w:p>
    <w:p w:rsidR="00877C47" w:rsidRPr="00462961" w:rsidRDefault="00877C47" w:rsidP="00462961">
      <w:pPr>
        <w:spacing w:line="300" w:lineRule="auto"/>
        <w:contextualSpacing/>
        <w:rPr>
          <w:szCs w:val="22"/>
        </w:rPr>
      </w:pPr>
      <w:r w:rsidRPr="00462961">
        <w:rPr>
          <w:szCs w:val="22"/>
        </w:rPr>
        <w:t>Sehr witzig, Marcel. Wir wollen alles wissen. Andernfalls wird das „122“ endgültig geschlossen.</w:t>
      </w:r>
      <w:r w:rsidRPr="00462961">
        <w:rPr>
          <w:szCs w:val="22"/>
        </w:rPr>
        <w:br/>
      </w:r>
    </w:p>
    <w:p w:rsidR="00877C47" w:rsidRPr="00462961" w:rsidRDefault="00877C47" w:rsidP="00462961">
      <w:pPr>
        <w:spacing w:line="300" w:lineRule="auto"/>
        <w:contextualSpacing/>
        <w:rPr>
          <w:szCs w:val="22"/>
        </w:rPr>
      </w:pPr>
      <w:r w:rsidRPr="00462961">
        <w:rPr>
          <w:b/>
          <w:szCs w:val="22"/>
        </w:rPr>
        <w:t xml:space="preserve">10:25:27 NEWSFLASH </w:t>
      </w:r>
      <w:r w:rsidRPr="00462961">
        <w:rPr>
          <w:b/>
          <w:i/>
          <w:szCs w:val="22"/>
        </w:rPr>
        <w:t>- Zuspitzung</w:t>
      </w:r>
      <w:r w:rsidRPr="00462961">
        <w:rPr>
          <w:szCs w:val="22"/>
        </w:rPr>
        <w:t xml:space="preserve"> </w:t>
      </w:r>
    </w:p>
    <w:p w:rsidR="00877C47" w:rsidRPr="00462961" w:rsidRDefault="00877C47" w:rsidP="00462961">
      <w:pPr>
        <w:spacing w:line="300" w:lineRule="auto"/>
        <w:contextualSpacing/>
        <w:rPr>
          <w:szCs w:val="22"/>
        </w:rPr>
      </w:pPr>
      <w:r w:rsidRPr="00462961">
        <w:rPr>
          <w:szCs w:val="22"/>
        </w:rPr>
        <w:t>New York. US-Finanzminister versichert: Wir sind von einer Krise weiter entfernt als vom Mond! Die Weltkonjunktur ist durch Milliardenkredite der Wallstreet abgesichert. Und die Kurse an der Börse kennen nur eine Richtung: Nach oben!</w:t>
      </w:r>
      <w:r w:rsidRPr="00462961">
        <w:rPr>
          <w:szCs w:val="22"/>
        </w:rPr>
        <w:br/>
      </w:r>
    </w:p>
    <w:p w:rsidR="00877C47" w:rsidRPr="00462961" w:rsidRDefault="00877C47" w:rsidP="00462961">
      <w:pPr>
        <w:spacing w:line="300" w:lineRule="auto"/>
        <w:contextualSpacing/>
        <w:rPr>
          <w:szCs w:val="22"/>
        </w:rPr>
      </w:pPr>
      <w:proofErr w:type="gramStart"/>
      <w:r w:rsidRPr="00462961">
        <w:rPr>
          <w:b/>
          <w:szCs w:val="22"/>
          <w:lang w:val="fr-FR"/>
        </w:rPr>
        <w:t>10:</w:t>
      </w:r>
      <w:proofErr w:type="gramEnd"/>
      <w:r w:rsidRPr="00462961">
        <w:rPr>
          <w:b/>
          <w:szCs w:val="22"/>
          <w:lang w:val="fr-FR"/>
        </w:rPr>
        <w:t>25:47 REPORTER</w:t>
      </w:r>
      <w:r w:rsidRPr="00462961">
        <w:rPr>
          <w:b/>
          <w:szCs w:val="22"/>
          <w:lang w:val="fr-FR"/>
        </w:rPr>
        <w:br/>
      </w:r>
      <w:r w:rsidRPr="00462961">
        <w:rPr>
          <w:szCs w:val="22"/>
        </w:rPr>
        <w:t>London. Überraschend starker Einbruch der Agrarpreise! Bauern in Übersee vernichten ihre Ernte, weil sie nicht mehr verkauft werden kann. Auch in Europa droht Hunderttausenden Landwirten der Ruin.</w:t>
      </w:r>
      <w:r w:rsidRPr="00462961">
        <w:rPr>
          <w:szCs w:val="22"/>
        </w:rPr>
        <w:br/>
      </w:r>
    </w:p>
    <w:p w:rsidR="00877C47" w:rsidRPr="00462961" w:rsidRDefault="00877C47" w:rsidP="00462961">
      <w:pPr>
        <w:spacing w:line="300" w:lineRule="auto"/>
        <w:contextualSpacing/>
        <w:rPr>
          <w:szCs w:val="22"/>
        </w:rPr>
      </w:pPr>
      <w:proofErr w:type="gramStart"/>
      <w:r w:rsidRPr="00462961">
        <w:rPr>
          <w:b/>
          <w:szCs w:val="22"/>
          <w:lang w:val="fr-FR"/>
        </w:rPr>
        <w:t>10:</w:t>
      </w:r>
      <w:proofErr w:type="gramEnd"/>
      <w:r w:rsidRPr="00462961">
        <w:rPr>
          <w:b/>
          <w:szCs w:val="22"/>
          <w:lang w:val="fr-FR"/>
        </w:rPr>
        <w:t>26:04 REPORTER</w:t>
      </w:r>
      <w:r w:rsidRPr="00462961">
        <w:rPr>
          <w:b/>
          <w:szCs w:val="22"/>
          <w:lang w:val="fr-FR"/>
        </w:rPr>
        <w:br/>
      </w:r>
      <w:r w:rsidRPr="00462961">
        <w:rPr>
          <w:szCs w:val="22"/>
        </w:rPr>
        <w:t xml:space="preserve">Berlin. Blutige Straßenschlachten zum ersten Mai in der Reichshauptstadt. Der sozialdemokratische </w:t>
      </w:r>
      <w:proofErr w:type="spellStart"/>
      <w:r w:rsidRPr="00462961">
        <w:rPr>
          <w:szCs w:val="22"/>
        </w:rPr>
        <w:t>Poizeipräsident</w:t>
      </w:r>
      <w:proofErr w:type="spellEnd"/>
      <w:r w:rsidRPr="00462961">
        <w:rPr>
          <w:szCs w:val="22"/>
        </w:rPr>
        <w:t xml:space="preserve"> lässt auf kommunistische Demonstranten schießen. </w:t>
      </w:r>
      <w:r w:rsidRPr="00462961">
        <w:rPr>
          <w:szCs w:val="22"/>
        </w:rPr>
        <w:br/>
      </w:r>
    </w:p>
    <w:p w:rsidR="00877C47" w:rsidRPr="00462961" w:rsidRDefault="00877C47" w:rsidP="00462961">
      <w:pPr>
        <w:spacing w:line="300" w:lineRule="auto"/>
        <w:contextualSpacing/>
        <w:rPr>
          <w:b/>
          <w:szCs w:val="22"/>
        </w:rPr>
      </w:pPr>
      <w:r w:rsidRPr="00462961">
        <w:rPr>
          <w:b/>
          <w:szCs w:val="22"/>
        </w:rPr>
        <w:t>10:26:19 Einblendung: Mai 1929, München</w:t>
      </w:r>
      <w:r w:rsidRPr="00462961">
        <w:rPr>
          <w:b/>
          <w:szCs w:val="22"/>
        </w:rPr>
        <w:br/>
      </w:r>
    </w:p>
    <w:p w:rsidR="00877C47" w:rsidRPr="00462961" w:rsidRDefault="00877C47" w:rsidP="00462961">
      <w:pPr>
        <w:spacing w:line="300" w:lineRule="auto"/>
        <w:contextualSpacing/>
        <w:rPr>
          <w:b/>
          <w:szCs w:val="22"/>
        </w:rPr>
      </w:pPr>
      <w:r w:rsidRPr="00462961">
        <w:rPr>
          <w:b/>
          <w:szCs w:val="22"/>
        </w:rPr>
        <w:t>10:26:42 HANS BEIMLER</w:t>
      </w:r>
    </w:p>
    <w:p w:rsidR="00877C47" w:rsidRPr="00462961" w:rsidRDefault="00877C47" w:rsidP="00462961">
      <w:pPr>
        <w:spacing w:line="300" w:lineRule="auto"/>
        <w:contextualSpacing/>
        <w:rPr>
          <w:szCs w:val="22"/>
        </w:rPr>
      </w:pPr>
      <w:r w:rsidRPr="00462961">
        <w:rPr>
          <w:szCs w:val="22"/>
        </w:rPr>
        <w:t>Habt ihr euch entschieden, mich zurück nach München zu holen?</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i/>
          <w:szCs w:val="22"/>
        </w:rPr>
      </w:pPr>
      <w:r w:rsidRPr="00462961">
        <w:rPr>
          <w:b/>
          <w:szCs w:val="22"/>
        </w:rPr>
        <w:t>10:26:45 HEESTER</w:t>
      </w:r>
    </w:p>
    <w:p w:rsidR="00877C47" w:rsidRPr="00462961" w:rsidRDefault="00877C47" w:rsidP="00462961">
      <w:pPr>
        <w:spacing w:line="300" w:lineRule="auto"/>
        <w:contextualSpacing/>
        <w:rPr>
          <w:szCs w:val="22"/>
        </w:rPr>
      </w:pPr>
      <w:r w:rsidRPr="00462961">
        <w:rPr>
          <w:szCs w:val="22"/>
        </w:rPr>
        <w:t>Du bist in Augsburg. Dort braucht dich die Partei. Es gibt eine neue Linie. Und du wirst sie als Erster umsetzen. Setz dich. Die Sozialdemokraten sind der Hauptfeind. Gegen sie sind örtliche Absprachen mit allen anderen Gruppen möglich. Notfalls auch mit den Nazis.</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HANS BEIMLER</w:t>
      </w:r>
    </w:p>
    <w:p w:rsidR="00877C47" w:rsidRPr="00462961" w:rsidRDefault="00877C47" w:rsidP="00462961">
      <w:pPr>
        <w:spacing w:line="300" w:lineRule="auto"/>
        <w:contextualSpacing/>
        <w:rPr>
          <w:szCs w:val="22"/>
        </w:rPr>
      </w:pPr>
      <w:r w:rsidRPr="00462961">
        <w:rPr>
          <w:szCs w:val="22"/>
        </w:rPr>
        <w:t xml:space="preserve">Die Nazis sind viel zu gefährlich. </w:t>
      </w:r>
    </w:p>
    <w:p w:rsidR="00877C47" w:rsidRPr="00462961" w:rsidRDefault="00877C47" w:rsidP="00462961">
      <w:pPr>
        <w:spacing w:line="300" w:lineRule="auto"/>
        <w:contextualSpacing/>
        <w:rPr>
          <w:szCs w:val="22"/>
        </w:rPr>
      </w:pPr>
    </w:p>
    <w:p w:rsidR="00877C47" w:rsidRPr="00462961" w:rsidRDefault="00877C47" w:rsidP="00462961">
      <w:pPr>
        <w:spacing w:line="300" w:lineRule="auto"/>
        <w:contextualSpacing/>
        <w:rPr>
          <w:b/>
          <w:szCs w:val="22"/>
        </w:rPr>
      </w:pPr>
      <w:r w:rsidRPr="00462961">
        <w:rPr>
          <w:b/>
          <w:szCs w:val="22"/>
        </w:rPr>
        <w:t>10:27:09 HEESTER</w:t>
      </w:r>
    </w:p>
    <w:p w:rsidR="00877C47" w:rsidRPr="00462961" w:rsidRDefault="00877C47" w:rsidP="00462961">
      <w:pPr>
        <w:spacing w:line="300" w:lineRule="auto"/>
        <w:contextualSpacing/>
        <w:rPr>
          <w:szCs w:val="22"/>
        </w:rPr>
      </w:pPr>
      <w:r w:rsidRPr="00462961">
        <w:rPr>
          <w:szCs w:val="22"/>
        </w:rPr>
        <w:lastRenderedPageBreak/>
        <w:t xml:space="preserve">Wie lange kennen wir uns? Vertraust du mir? Der Partei? Wir sind kein Kegelclub! Das ist ein Befehl, Genosse </w:t>
      </w:r>
      <w:proofErr w:type="spellStart"/>
      <w:r w:rsidRPr="00462961">
        <w:rPr>
          <w:szCs w:val="22"/>
        </w:rPr>
        <w:t>Beimler</w:t>
      </w:r>
      <w:proofErr w:type="spellEnd"/>
      <w:r w:rsidRPr="00462961">
        <w:rPr>
          <w:szCs w:val="22"/>
        </w:rPr>
        <w:t>! Deine Kinder sind übrigens in der Obhut guter Genossen. Aber natürlich kann die Partei sie auch zu dir rüberbringen lassen…</w:t>
      </w:r>
    </w:p>
    <w:p w:rsidR="00877C47" w:rsidRPr="00462961" w:rsidRDefault="00877C47" w:rsidP="00462961">
      <w:pPr>
        <w:spacing w:line="300" w:lineRule="auto"/>
        <w:contextualSpacing/>
        <w:rPr>
          <w:b/>
          <w:szCs w:val="22"/>
        </w:rPr>
      </w:pPr>
      <w:r w:rsidRPr="00462961">
        <w:rPr>
          <w:szCs w:val="22"/>
        </w:rPr>
        <w:br/>
      </w:r>
      <w:r w:rsidRPr="00462961">
        <w:rPr>
          <w:b/>
          <w:szCs w:val="22"/>
        </w:rPr>
        <w:t xml:space="preserve">HANS BEIMLER  </w:t>
      </w:r>
    </w:p>
    <w:p w:rsidR="00877C47" w:rsidRPr="00462961" w:rsidRDefault="00877C47" w:rsidP="00462961">
      <w:pPr>
        <w:spacing w:line="300" w:lineRule="auto"/>
        <w:contextualSpacing/>
        <w:rPr>
          <w:szCs w:val="22"/>
        </w:rPr>
      </w:pPr>
      <w:r w:rsidRPr="00462961">
        <w:rPr>
          <w:szCs w:val="22"/>
        </w:rPr>
        <w:t>Und Centa.</w:t>
      </w:r>
    </w:p>
    <w:p w:rsidR="00877C47" w:rsidRPr="00462961" w:rsidRDefault="00877C47" w:rsidP="00462961">
      <w:pPr>
        <w:spacing w:line="300" w:lineRule="auto"/>
        <w:contextualSpacing/>
        <w:rPr>
          <w:szCs w:val="22"/>
        </w:rPr>
      </w:pPr>
      <w:r w:rsidRPr="00462961">
        <w:rPr>
          <w:szCs w:val="22"/>
        </w:rPr>
        <w:t xml:space="preserve"> </w:t>
      </w:r>
    </w:p>
    <w:p w:rsidR="00877C47" w:rsidRPr="00462961" w:rsidRDefault="00877C47" w:rsidP="00462961">
      <w:pPr>
        <w:spacing w:line="300" w:lineRule="auto"/>
        <w:contextualSpacing/>
        <w:rPr>
          <w:b/>
          <w:szCs w:val="22"/>
        </w:rPr>
      </w:pPr>
      <w:r w:rsidRPr="00462961">
        <w:rPr>
          <w:b/>
          <w:szCs w:val="22"/>
        </w:rPr>
        <w:t xml:space="preserve">NEWSFLASH </w:t>
      </w:r>
      <w:r w:rsidRPr="00462961">
        <w:rPr>
          <w:b/>
          <w:i/>
          <w:szCs w:val="22"/>
        </w:rPr>
        <w:t xml:space="preserve">– CRASH </w:t>
      </w:r>
      <w:r w:rsidRPr="00462961">
        <w:rPr>
          <w:b/>
          <w:i/>
          <w:szCs w:val="22"/>
        </w:rPr>
        <w:br/>
      </w:r>
      <w:r w:rsidRPr="00462961">
        <w:rPr>
          <w:b/>
          <w:szCs w:val="22"/>
        </w:rPr>
        <w:br/>
        <w:t>10:27:37 REPORTER (amerikanisch)</w:t>
      </w:r>
    </w:p>
    <w:p w:rsidR="00877C47" w:rsidRPr="00462961" w:rsidRDefault="00877C47" w:rsidP="00462961">
      <w:pPr>
        <w:spacing w:line="300" w:lineRule="auto"/>
        <w:contextualSpacing/>
        <w:rPr>
          <w:szCs w:val="22"/>
        </w:rPr>
      </w:pPr>
      <w:r w:rsidRPr="00462961">
        <w:rPr>
          <w:szCs w:val="22"/>
        </w:rPr>
        <w:t>Oktober 1929. Kurszusammenbruch an der New Yorker Börse.</w:t>
      </w:r>
      <w:r w:rsidRPr="00462961">
        <w:rPr>
          <w:szCs w:val="22"/>
        </w:rPr>
        <w:br/>
        <w:t>Sämtliche Aktiengewinne der vergangenen Jahre in nur wenigen Stunden ausgelöscht!</w:t>
      </w:r>
    </w:p>
    <w:p w:rsidR="00877C47" w:rsidRPr="00462961" w:rsidRDefault="00877C47" w:rsidP="00462961">
      <w:pPr>
        <w:spacing w:line="300" w:lineRule="auto"/>
        <w:rPr>
          <w:szCs w:val="22"/>
        </w:rPr>
      </w:pPr>
      <w:r w:rsidRPr="00462961">
        <w:rPr>
          <w:b/>
          <w:szCs w:val="22"/>
          <w:lang w:val="it-IT"/>
        </w:rPr>
        <w:br/>
        <w:t xml:space="preserve">10:27:50 </w:t>
      </w:r>
      <w:r w:rsidRPr="00462961">
        <w:rPr>
          <w:b/>
          <w:szCs w:val="22"/>
        </w:rPr>
        <w:t>REPORTER (amerikanisch)</w:t>
      </w:r>
      <w:r w:rsidRPr="00462961">
        <w:rPr>
          <w:b/>
          <w:szCs w:val="22"/>
          <w:lang w:val="it-IT"/>
        </w:rPr>
        <w:br/>
      </w:r>
      <w:r w:rsidRPr="00462961">
        <w:rPr>
          <w:szCs w:val="22"/>
        </w:rPr>
        <w:t>Tausende US-Banken stehen vor der Pleite!</w:t>
      </w:r>
      <w:r w:rsidRPr="00462961">
        <w:rPr>
          <w:szCs w:val="22"/>
        </w:rPr>
        <w:br/>
      </w:r>
      <w:r w:rsidRPr="00462961">
        <w:rPr>
          <w:szCs w:val="22"/>
        </w:rPr>
        <w:br/>
      </w:r>
      <w:r w:rsidRPr="00462961">
        <w:rPr>
          <w:b/>
          <w:szCs w:val="22"/>
          <w:lang w:val="it-IT"/>
        </w:rPr>
        <w:t xml:space="preserve">10:27:54 </w:t>
      </w:r>
      <w:r w:rsidRPr="00462961">
        <w:rPr>
          <w:b/>
          <w:szCs w:val="22"/>
        </w:rPr>
        <w:t>REPORTER (französisch)</w:t>
      </w:r>
      <w:r w:rsidRPr="00462961">
        <w:rPr>
          <w:b/>
          <w:szCs w:val="22"/>
          <w:lang w:val="it-IT"/>
        </w:rPr>
        <w:br/>
      </w:r>
      <w:r w:rsidRPr="00462961">
        <w:rPr>
          <w:szCs w:val="22"/>
        </w:rPr>
        <w:t>Die USA stoppen sämtliche Kredite ans Ausland! Dem europäischen Bankensystem droht der Zusammenbruch!</w:t>
      </w:r>
      <w:r w:rsidRPr="00462961">
        <w:rPr>
          <w:szCs w:val="22"/>
        </w:rPr>
        <w:br/>
      </w:r>
      <w:r w:rsidRPr="00462961">
        <w:rPr>
          <w:szCs w:val="22"/>
        </w:rPr>
        <w:br/>
      </w:r>
      <w:r w:rsidRPr="00462961">
        <w:rPr>
          <w:b/>
          <w:szCs w:val="22"/>
          <w:lang w:val="it-IT"/>
        </w:rPr>
        <w:t xml:space="preserve">10:28:04 </w:t>
      </w:r>
      <w:r w:rsidRPr="00462961">
        <w:rPr>
          <w:b/>
          <w:szCs w:val="22"/>
        </w:rPr>
        <w:t>REPORTER (amerikanisch)</w:t>
      </w:r>
      <w:r w:rsidRPr="00462961">
        <w:rPr>
          <w:b/>
          <w:szCs w:val="22"/>
          <w:lang w:val="it-IT"/>
        </w:rPr>
        <w:br/>
      </w:r>
      <w:r w:rsidRPr="00462961">
        <w:rPr>
          <w:szCs w:val="22"/>
        </w:rPr>
        <w:t>Die Zahl der Arbeitslosen steigt weltweit unaufhörlich!</w:t>
      </w:r>
      <w:r w:rsidRPr="00462961">
        <w:rPr>
          <w:b/>
          <w:szCs w:val="22"/>
          <w:lang w:val="it-IT"/>
        </w:rPr>
        <w:br/>
      </w:r>
      <w:r w:rsidRPr="00462961">
        <w:rPr>
          <w:b/>
          <w:szCs w:val="22"/>
          <w:lang w:val="it-IT"/>
        </w:rPr>
        <w:br/>
        <w:t xml:space="preserve">10:28:11 </w:t>
      </w:r>
      <w:r w:rsidRPr="00462961">
        <w:rPr>
          <w:b/>
          <w:szCs w:val="22"/>
        </w:rPr>
        <w:t>REPORTER (deutsch)</w:t>
      </w:r>
      <w:r w:rsidRPr="00462961">
        <w:rPr>
          <w:b/>
          <w:szCs w:val="22"/>
          <w:lang w:val="it-IT"/>
        </w:rPr>
        <w:br/>
      </w:r>
      <w:r w:rsidRPr="00462961">
        <w:rPr>
          <w:szCs w:val="22"/>
        </w:rPr>
        <w:t>Juli 1930. Erneute Regierungskrise in Deutschland. Vorzeitige Neuwahlen zum Reichstag sind ausgerufen. Massive Stimmgewinne für Nationalsozialisten und Kommunisten werden erwartet!</w:t>
      </w:r>
      <w:r w:rsidRPr="00462961">
        <w:rPr>
          <w:szCs w:val="22"/>
        </w:rPr>
        <w:br/>
      </w:r>
      <w:r w:rsidRPr="00462961">
        <w:rPr>
          <w:szCs w:val="22"/>
        </w:rPr>
        <w:br/>
      </w:r>
      <w:r w:rsidRPr="00462961">
        <w:rPr>
          <w:b/>
          <w:szCs w:val="22"/>
        </w:rPr>
        <w:t>10:28:35 Einblendung: Augsburg, September 1930</w:t>
      </w:r>
      <w:r w:rsidRPr="00462961">
        <w:rPr>
          <w:szCs w:val="22"/>
        </w:rPr>
        <w:br/>
      </w:r>
      <w:r w:rsidRPr="00462961">
        <w:rPr>
          <w:szCs w:val="22"/>
        </w:rPr>
        <w:br/>
      </w:r>
      <w:r w:rsidRPr="00462961">
        <w:rPr>
          <w:b/>
          <w:szCs w:val="22"/>
        </w:rPr>
        <w:t>10:28:57 SA-MANN</w:t>
      </w:r>
      <w:r w:rsidRPr="00462961">
        <w:rPr>
          <w:szCs w:val="22"/>
        </w:rPr>
        <w:br/>
        <w:t>Hauptsache, es geht gegen das System. Nicht wahr…  Genosse?</w:t>
      </w:r>
      <w:r w:rsidRPr="00462961">
        <w:rPr>
          <w:szCs w:val="22"/>
        </w:rPr>
        <w:br/>
      </w:r>
      <w:r w:rsidRPr="00462961">
        <w:rPr>
          <w:szCs w:val="22"/>
        </w:rPr>
        <w:br/>
      </w:r>
      <w:r w:rsidRPr="00462961">
        <w:rPr>
          <w:b/>
          <w:szCs w:val="22"/>
        </w:rPr>
        <w:t>10:29:19 Abspann</w:t>
      </w:r>
    </w:p>
    <w:sectPr w:rsidR="00877C47" w:rsidRPr="00462961"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A1694EC-4546-4C2E-AC11-BE1B21C829E9}"/>
    <w:embedBold r:id="rId2" w:fontKey="{E7EF3315-DD61-49FE-8587-3D1CF1A7DE73}"/>
    <w:embedItalic r:id="rId3" w:fontKey="{A7415B8E-A20B-40EB-AB85-2AF3831E698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1FEDF941-254A-44C4-9119-2D1A0E80E393}"/>
    <w:embedBold r:id="rId5" w:fontKey="{A27D71F2-0DDD-494C-9DDE-EAA6D132C60A}"/>
    <w:embedBoldItalic r:id="rId6" w:fontKey="{2DEEF996-E717-428E-B1C1-1738CFF8B415}"/>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6BA1123B-A41E-414F-A0D7-EB0B6BD0BACA}"/>
    <w:embedItalic r:id="rId8" w:fontKey="{67C053A4-1B7A-4066-8CE2-45D2F2C327B7}"/>
  </w:font>
  <w:font w:name="Tahoma">
    <w:panose1 w:val="020B0604030504040204"/>
    <w:charset w:val="00"/>
    <w:family w:val="swiss"/>
    <w:pitch w:val="variable"/>
    <w:sig w:usb0="E1002EFF" w:usb1="C000605B" w:usb2="00000029" w:usb3="00000000" w:csb0="000101FF" w:csb1="00000000"/>
    <w:embedRegular r:id="rId9" w:fontKey="{6DAA4A3F-4DB4-423C-99FF-A5E5CFC27DEB}"/>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10" w:fontKey="{D26C24BB-FA0C-4F58-A81B-8683C78F71F7}"/>
  </w:font>
  <w:font w:name="ITCOfficinaSans LT Book">
    <w:panose1 w:val="02000506040000020003"/>
    <w:charset w:val="00"/>
    <w:family w:val="auto"/>
    <w:pitch w:val="variable"/>
    <w:sig w:usb0="800000A7" w:usb1="00000040" w:usb2="00000000" w:usb3="00000000" w:csb0="00000009" w:csb1="00000000"/>
    <w:embedRegular r:id="rId11" w:fontKey="{E94F165A-3091-42C1-920C-94C712835C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824" w:rsidRDefault="00B8782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824" w:rsidRDefault="00B878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824" w:rsidRDefault="00B8782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FE576F"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017A52">
      <w:rPr>
        <w:b/>
      </w:rPr>
      <w:t>Crash – Krieg der Träume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5379B5" w:rsidP="00BF6418">
    <w:pPr>
      <w:pStyle w:val="Kopfzeile"/>
      <w:shd w:val="clear" w:color="auto" w:fill="DBE5F1"/>
      <w:spacing w:before="60" w:after="60"/>
      <w:rPr>
        <w:sz w:val="16"/>
        <w:szCs w:val="16"/>
      </w:rPr>
    </w:pPr>
    <w:bookmarkStart w:id="2" w:name="OLE_LINK1"/>
    <w:bookmarkStart w:id="3" w:name="OLE_LINK2"/>
    <w:r>
      <w:rPr>
        <w:sz w:val="16"/>
        <w:szCs w:val="16"/>
      </w:rPr>
      <w:t>Krieg der Träume</w:t>
    </w:r>
    <w:r w:rsidR="00FE0174" w:rsidRPr="00686FB4">
      <w:rPr>
        <w:sz w:val="18"/>
        <w:szCs w:val="18"/>
      </w:rPr>
      <w:t xml:space="preserve"> </w:t>
    </w:r>
    <w:bookmarkEnd w:id="2"/>
    <w:bookmarkEnd w:id="3"/>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B87824">
      <w:rPr>
        <w:sz w:val="16"/>
        <w:szCs w:val="16"/>
      </w:rPr>
      <w:t>Crash</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5379B5">
      <w:rPr>
        <w:sz w:val="16"/>
        <w:szCs w:val="16"/>
      </w:rPr>
      <w:t>4680008</w:t>
    </w:r>
    <w:r w:rsidR="00B87824">
      <w:rPr>
        <w:sz w:val="16"/>
        <w:szCs w:val="16"/>
      </w:rPr>
      <w:t>5</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824" w:rsidRDefault="00B8782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17A52"/>
    <w:rsid w:val="0002080A"/>
    <w:rsid w:val="000266E8"/>
    <w:rsid w:val="00027F5B"/>
    <w:rsid w:val="0003273E"/>
    <w:rsid w:val="000429BB"/>
    <w:rsid w:val="00071123"/>
    <w:rsid w:val="00073AF5"/>
    <w:rsid w:val="000C428C"/>
    <w:rsid w:val="000D7308"/>
    <w:rsid w:val="000E5125"/>
    <w:rsid w:val="000F2C81"/>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62961"/>
    <w:rsid w:val="00482533"/>
    <w:rsid w:val="004B268D"/>
    <w:rsid w:val="004D1C66"/>
    <w:rsid w:val="004E0585"/>
    <w:rsid w:val="005357E7"/>
    <w:rsid w:val="005379B5"/>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77C47"/>
    <w:rsid w:val="008C0A7E"/>
    <w:rsid w:val="008D370F"/>
    <w:rsid w:val="008D489A"/>
    <w:rsid w:val="008D7FD3"/>
    <w:rsid w:val="009140C5"/>
    <w:rsid w:val="00916B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87824"/>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76F"/>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020DE21C"/>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Standard11">
    <w:name w:val="Standard11"/>
    <w:qFormat/>
    <w:rsid w:val="00877C47"/>
    <w:pPr>
      <w:suppressAutoHyphens/>
      <w:spacing w:after="200" w:line="276" w:lineRule="auto"/>
    </w:pPr>
    <w:rPr>
      <w:rFonts w:ascii="Calibri" w:hAnsi="Calibri" w:cs="Calibri"/>
      <w:color w:val="00000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4A270-3D35-45F1-BAD4-D2E7B848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8E6DA029.dotm</Template>
  <TotalTime>0</TotalTime>
  <Pages>13</Pages>
  <Words>2373</Words>
  <Characters>14956</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Krieg der Träume</vt:lpstr>
    </vt:vector>
  </TitlesOfParts>
  <Company>SWR Südwestrundfunk</Company>
  <LinksUpToDate>false</LinksUpToDate>
  <CharactersWithSpaces>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Krieg der Träume</dc:title>
  <dc:creator>SWR Planet Schule</dc:creator>
  <cp:lastModifiedBy>Oelschläger, Jutta</cp:lastModifiedBy>
  <cp:revision>12</cp:revision>
  <cp:lastPrinted>2015-08-04T12:32:00Z</cp:lastPrinted>
  <dcterms:created xsi:type="dcterms:W3CDTF">2017-07-12T08:13:00Z</dcterms:created>
  <dcterms:modified xsi:type="dcterms:W3CDTF">2019-09-09T07:47:00Z</dcterms:modified>
</cp:coreProperties>
</file>