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F0723C" w:rsidRDefault="00255013" w:rsidP="00F0723C">
      <w:pPr>
        <w:shd w:val="clear" w:color="auto" w:fill="EE7C0A"/>
        <w:autoSpaceDE w:val="0"/>
        <w:autoSpaceDN w:val="0"/>
        <w:adjustRightInd w:val="0"/>
        <w:rPr>
          <w:rFonts w:cs="Arial"/>
          <w:b/>
          <w:bCs/>
        </w:rPr>
      </w:pPr>
      <w:r>
        <w:rPr>
          <w:rFonts w:cs="Arial"/>
          <w:b/>
          <w:bCs/>
        </w:rPr>
        <w:t>Lösungen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F0723C" w:rsidRPr="00255013" w:rsidRDefault="00255013" w:rsidP="00F0723C">
      <w:pPr>
        <w:rPr>
          <w:b/>
        </w:rPr>
      </w:pPr>
      <w:r w:rsidRPr="00255013">
        <w:rPr>
          <w:b/>
        </w:rPr>
        <w:t>Arbeitsblatt 5</w:t>
      </w:r>
    </w:p>
    <w:p w:rsidR="00255013" w:rsidRPr="00255013" w:rsidRDefault="00255013" w:rsidP="00F0723C">
      <w:pPr>
        <w:rPr>
          <w:b/>
        </w:rPr>
      </w:pPr>
    </w:p>
    <w:p w:rsidR="00255013" w:rsidRDefault="00A07B77" w:rsidP="00F0723C">
      <w:r w:rsidRPr="00A07B77"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0" o:spid="_x0000_s1032" type="#_x0000_t75" style="position:absolute;margin-left:-2.45pt;margin-top:2.25pt;width:173.1pt;height:108.3pt;z-index:-251660800;visibility:visible" wrapcoords="0 0 0 21251 21506 21251 21506 0 0 0" o:regroupid="1">
            <v:imagedata r:id="rId7" o:title=""/>
          </v:shape>
        </w:pict>
      </w:r>
    </w:p>
    <w:p w:rsidR="00F0723C" w:rsidRPr="00F0723C" w:rsidRDefault="00F0723C" w:rsidP="00F0723C">
      <w:pPr>
        <w:rPr>
          <w:rFonts w:cs="Arial"/>
          <w:b/>
          <w:sz w:val="20"/>
          <w:szCs w:val="20"/>
        </w:rPr>
      </w:pPr>
    </w:p>
    <w:p w:rsidR="00F0723C" w:rsidRDefault="00F0723C" w:rsidP="00F0723C">
      <w:pPr>
        <w:rPr>
          <w:rFonts w:cs="Arial"/>
          <w:sz w:val="20"/>
          <w:szCs w:val="20"/>
        </w:rPr>
      </w:pPr>
    </w:p>
    <w:p w:rsidR="00F0723C" w:rsidRDefault="00F0723C" w:rsidP="00F0723C">
      <w:pPr>
        <w:rPr>
          <w:rFonts w:cs="Arial"/>
          <w:sz w:val="20"/>
          <w:szCs w:val="20"/>
        </w:rPr>
      </w:pPr>
    </w:p>
    <w:p w:rsidR="00F0723C" w:rsidRPr="00B642F6" w:rsidRDefault="00F0723C" w:rsidP="00F0723C">
      <w:pPr>
        <w:rPr>
          <w:rFonts w:cs="Arial"/>
          <w:sz w:val="20"/>
          <w:szCs w:val="20"/>
        </w:rPr>
      </w:pPr>
    </w:p>
    <w:p w:rsidR="000D7308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A07B77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 id="Grafik 41" o:spid="_x0000_s1033" type="#_x0000_t75" style="position:absolute;margin-left:-2.45pt;margin-top:.85pt;width:172.5pt;height:107.65pt;z-index:-251659776;visibility:visible" wrapcoords="0 0 0 21236 21510 21236 21510 0 0 0" o:regroupid="1">
            <v:imagedata r:id="rId8" o:title=""/>
          </v:shape>
        </w:pict>
      </w: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A07B77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 id="Grafik 42" o:spid="_x0000_s1034" type="#_x0000_t75" style="position:absolute;margin-left:-2.45pt;margin-top:6.75pt;width:172.5pt;height:107.65pt;z-index:-251658752;visibility:visible" wrapcoords="0 0 0 21236 21510 21236 21510 0 0 0" o:regroupid="1">
            <v:imagedata r:id="rId9" o:title=""/>
          </v:shape>
        </w:pict>
      </w: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A07B77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 id="Grafik 43" o:spid="_x0000_s1035" type="#_x0000_t75" style="position:absolute;margin-left:-3.2pt;margin-top:4.1pt;width:172pt;height:107pt;z-index:-251657728;visibility:visible" wrapcoords="0 0 0 21321 21420 21321 21420 0 0 0" o:regroupid="1">
            <v:imagedata r:id="rId10" o:title=""/>
          </v:shape>
        </w:pict>
      </w: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A07B77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 id="Grafik 44" o:spid="_x0000_s1036" type="#_x0000_t75" style="position:absolute;margin-left:-3.2pt;margin-top:-.15pt;width:173.85pt;height:108.9pt;z-index:-251656704;visibility:visible" wrapcoords="0 0 0 21316 21499 21316 21499 0 0 0" o:regroupid="1">
            <v:imagedata r:id="rId11" o:title=""/>
          </v:shape>
        </w:pict>
      </w: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A07B77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 id="Grafik 45" o:spid="_x0000_s1038" type="#_x0000_t75" style="position:absolute;margin-left:-4.45pt;margin-top:2.65pt;width:173.25pt;height:108pt;z-index:-251661824;visibility:visible" wrapcoords="0 0 0 21327 21357 21327 21357 0 0 0">
            <v:imagedata r:id="rId12" o:title=""/>
            <w10:wrap type="tight"/>
          </v:shape>
        </w:pict>
      </w: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060DA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color w:val="000000"/>
          <w:sz w:val="18"/>
          <w:szCs w:val="18"/>
        </w:rPr>
        <w:br w:type="page"/>
      </w: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Default="00A07B77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group id="_x0000_s1045" style="position:absolute;margin-left:-.6pt;margin-top:8.9pt;width:176.35pt;height:680.6pt;z-index:-251655680" coordorigin="1122,1971" coordsize="3527,13612">
            <v:shape id="Grafik 46" o:spid="_x0000_s1039" type="#_x0000_t75" style="position:absolute;left:1122;top:1971;width:3477;height:2179;visibility:visible" wrapcoords="0 0 0 21164 21414 21164 21414 0 0 0">
              <v:imagedata r:id="rId13" o:title=""/>
            </v:shape>
            <v:shape id="Grafik 47" o:spid="_x0000_s1040" type="#_x0000_t75" style="position:absolute;left:1122;top:4251;width:3527;height:2205;visibility:visible" wrapcoords="0 0 0 21179 21508 21179 21508 0 0 0">
              <v:imagedata r:id="rId14" o:title=""/>
            </v:shape>
            <v:shape id="Grafik 48" o:spid="_x0000_s1041" type="#_x0000_t75" style="position:absolute;left:1122;top:6592;width:3450;height:2160;visibility:visible" wrapcoords="-94 0 -94 21450 21600 21450 21600 0 -94 0">
              <v:imagedata r:id="rId15" o:title=""/>
            </v:shape>
            <v:shape id="Grafik 49" o:spid="_x0000_s1042" type="#_x0000_t75" style="position:absolute;left:1122;top:8880;width:3451;height:2162;visibility:visible" wrapcoords="0 0 0 21340 21412 21340 21412 0 0 0">
              <v:imagedata r:id="rId16" o:title=""/>
            </v:shape>
            <v:shape id="Grafik 50" o:spid="_x0000_s1043" type="#_x0000_t75" style="position:absolute;left:1174;top:11204;width:3425;height:2141;visibility:visible" wrapcoords="0 0 0 21237 21411 21237 21411 0 0 0">
              <v:imagedata r:id="rId17" o:title=""/>
            </v:shape>
            <v:shape id="Grafik 51" o:spid="_x0000_s1044" type="#_x0000_t75" style="position:absolute;left:1175;top:13448;width:3424;height:2135;visibility:visible" wrapcoords="0 0 0 21275 21416 21275 21416 0 0 0">
              <v:imagedata r:id="rId18" o:title=""/>
            </v:shape>
          </v:group>
        </w:pict>
      </w:r>
    </w:p>
    <w:p w:rsidR="00255013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55013" w:rsidRPr="001B690E" w:rsidRDefault="0025501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255013" w:rsidRPr="001B690E" w:rsidSect="00BF6418">
      <w:headerReference w:type="default" r:id="rId19"/>
      <w:footerReference w:type="default" r:id="rId2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EDF" w:rsidRDefault="00465EDF" w:rsidP="00263140">
      <w:r>
        <w:separator/>
      </w:r>
    </w:p>
  </w:endnote>
  <w:endnote w:type="continuationSeparator" w:id="0">
    <w:p w:rsidR="00465EDF" w:rsidRDefault="00465ED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07B77">
    <w:pPr>
      <w:pStyle w:val="Fuzeile"/>
      <w:rPr>
        <w:rFonts w:ascii="ITCOfficinaSans LT Book" w:hAnsi="ITCOfficinaSans LT Book"/>
        <w:b/>
        <w:sz w:val="18"/>
        <w:szCs w:val="18"/>
      </w:rPr>
    </w:pPr>
    <w:r w:rsidRPr="00A07B7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251657728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EDF" w:rsidRDefault="00465EDF" w:rsidP="00263140">
      <w:r>
        <w:separator/>
      </w:r>
    </w:p>
  </w:footnote>
  <w:footnote w:type="continuationSeparator" w:id="0">
    <w:p w:rsidR="00465EDF" w:rsidRDefault="00465ED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07B7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07B7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51657728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55013">
      <w:rPr>
        <w:rFonts w:cs="Arial"/>
        <w:b/>
      </w:rPr>
      <w:t>Lösungsblatt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0723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bookmarkStart w:id="0" w:name="OLE_LINK1"/>
    <w:bookmarkStart w:id="1" w:name="OLE_LINK2"/>
    <w:proofErr w:type="spellStart"/>
    <w:r>
      <w:rPr>
        <w:rFonts w:cs="Arial"/>
        <w:sz w:val="18"/>
        <w:szCs w:val="18"/>
      </w:rPr>
      <w:t>Knietzsches</w:t>
    </w:r>
    <w:proofErr w:type="spellEnd"/>
    <w:r>
      <w:rPr>
        <w:rFonts w:cs="Arial"/>
        <w:sz w:val="18"/>
        <w:szCs w:val="18"/>
      </w:rPr>
      <w:t xml:space="preserve"> Geschichtenwerkstatt 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proofErr w:type="spellStart"/>
    <w:r>
      <w:rPr>
        <w:rFonts w:cs="Arial"/>
        <w:sz w:val="16"/>
        <w:szCs w:val="16"/>
      </w:rPr>
      <w:t>App</w:t>
    </w:r>
    <w:proofErr w:type="spellEnd"/>
    <w:r w:rsidR="00FE0174" w:rsidRPr="00955C65">
      <w:rPr>
        <w:rFonts w:cs="Arial"/>
        <w:sz w:val="16"/>
        <w:szCs w:val="16"/>
      </w:rPr>
      <w:t>)</w:t>
    </w:r>
    <w:bookmarkEnd w:id="0"/>
    <w:bookmarkEnd w:id="1"/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www.planet-schule.de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61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913B3"/>
    <w:rsid w:val="00001B03"/>
    <w:rsid w:val="00027F5B"/>
    <w:rsid w:val="000429BB"/>
    <w:rsid w:val="00060DA8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55013"/>
    <w:rsid w:val="00263140"/>
    <w:rsid w:val="002841AF"/>
    <w:rsid w:val="002A66EB"/>
    <w:rsid w:val="002D49EA"/>
    <w:rsid w:val="003142A3"/>
    <w:rsid w:val="00384789"/>
    <w:rsid w:val="003979D8"/>
    <w:rsid w:val="003A076E"/>
    <w:rsid w:val="003B7796"/>
    <w:rsid w:val="003F0837"/>
    <w:rsid w:val="00401AD6"/>
    <w:rsid w:val="00424F70"/>
    <w:rsid w:val="00465EDF"/>
    <w:rsid w:val="004D1C66"/>
    <w:rsid w:val="004D61EC"/>
    <w:rsid w:val="004E0585"/>
    <w:rsid w:val="005357E7"/>
    <w:rsid w:val="00543741"/>
    <w:rsid w:val="00547257"/>
    <w:rsid w:val="00554E50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109C"/>
    <w:rsid w:val="007D2B2C"/>
    <w:rsid w:val="007F06B5"/>
    <w:rsid w:val="008018DF"/>
    <w:rsid w:val="00810655"/>
    <w:rsid w:val="008262C1"/>
    <w:rsid w:val="00872B44"/>
    <w:rsid w:val="008D370F"/>
    <w:rsid w:val="008D489A"/>
    <w:rsid w:val="009140C5"/>
    <w:rsid w:val="00955C65"/>
    <w:rsid w:val="0096181A"/>
    <w:rsid w:val="009A464F"/>
    <w:rsid w:val="009A789B"/>
    <w:rsid w:val="009B736F"/>
    <w:rsid w:val="009D0387"/>
    <w:rsid w:val="009E4A6B"/>
    <w:rsid w:val="00A03955"/>
    <w:rsid w:val="00A07B77"/>
    <w:rsid w:val="00A14801"/>
    <w:rsid w:val="00A44108"/>
    <w:rsid w:val="00A9661C"/>
    <w:rsid w:val="00AB506B"/>
    <w:rsid w:val="00AE2A3F"/>
    <w:rsid w:val="00B2221B"/>
    <w:rsid w:val="00B24E76"/>
    <w:rsid w:val="00B913B3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95A03"/>
    <w:rsid w:val="00DA0F20"/>
    <w:rsid w:val="00DA21E4"/>
    <w:rsid w:val="00DC3F9F"/>
    <w:rsid w:val="00DE50A5"/>
    <w:rsid w:val="00E06926"/>
    <w:rsid w:val="00E741FA"/>
    <w:rsid w:val="00EC648E"/>
    <w:rsid w:val="00F0275C"/>
    <w:rsid w:val="00F0723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F565E7-3B89-4B6C-9AF9-263D7A28C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2</Pages>
  <Words>3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Knietzsches Geschichtenwerkstatt  (App)</dc:title>
  <dc:creator>SWR Planet Schule</dc:creator>
  <cp:lastModifiedBy>b15702</cp:lastModifiedBy>
  <cp:revision>6</cp:revision>
  <cp:lastPrinted>2015-08-04T13:32:00Z</cp:lastPrinted>
  <dcterms:created xsi:type="dcterms:W3CDTF">2017-10-28T19:50:00Z</dcterms:created>
  <dcterms:modified xsi:type="dcterms:W3CDTF">2017-11-29T14:36:00Z</dcterms:modified>
</cp:coreProperties>
</file>