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0429BB" w:rsidRDefault="0072700B" w:rsidP="00062E95">
      <w:pPr>
        <w:shd w:val="clear" w:color="auto" w:fill="EE7C0A"/>
        <w:autoSpaceDE w:val="0"/>
        <w:autoSpaceDN w:val="0"/>
        <w:adjustRightInd w:val="0"/>
        <w:rPr>
          <w:rFonts w:ascii="OfficinaSansStd-Book" w:hAnsi="OfficinaSansStd-Book" w:cs="OfficinaSansStd-Book"/>
          <w:sz w:val="18"/>
          <w:szCs w:val="18"/>
        </w:rPr>
      </w:pPr>
      <w:r>
        <w:rPr>
          <w:rFonts w:cs="Arial"/>
          <w:b/>
        </w:rPr>
        <w:t>Wie kommt die Geschichte in die Bilder?</w:t>
      </w:r>
      <w:r w:rsidR="008F7337">
        <w:rPr>
          <w:rFonts w:cs="Arial"/>
          <w:b/>
        </w:rPr>
        <w:t xml:space="preserve"> </w:t>
      </w:r>
      <w:r w:rsidR="008F7337" w:rsidRPr="008F7337">
        <w:rPr>
          <w:rFonts w:cs="Arial"/>
        </w:rPr>
        <w:t>(</w:t>
      </w:r>
      <w:r>
        <w:rPr>
          <w:rFonts w:cs="Arial"/>
        </w:rPr>
        <w:t>Variante</w:t>
      </w:r>
      <w:r w:rsidR="008F7337" w:rsidRPr="008F7337">
        <w:rPr>
          <w:rFonts w:cs="Arial"/>
        </w:rPr>
        <w:t xml:space="preserve"> </w:t>
      </w:r>
      <w:r w:rsidR="0009053D">
        <w:rPr>
          <w:rFonts w:cs="Arial"/>
        </w:rPr>
        <w:t>2</w:t>
      </w:r>
      <w:r w:rsidR="008F7337" w:rsidRPr="008F7337">
        <w:rPr>
          <w:rFonts w:cs="Arial"/>
        </w:rPr>
        <w:t>)</w:t>
      </w:r>
    </w:p>
    <w:p w:rsidR="00F0723C" w:rsidRPr="00F0723C" w:rsidRDefault="00F0723C" w:rsidP="00F0723C">
      <w:pPr>
        <w:rPr>
          <w:rFonts w:cs="Arial"/>
          <w:b/>
          <w:sz w:val="20"/>
          <w:szCs w:val="20"/>
        </w:rPr>
      </w:pPr>
    </w:p>
    <w:p w:rsidR="0009053D" w:rsidRPr="00363E74" w:rsidRDefault="00A22C7C" w:rsidP="0009053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-37.95pt;margin-top:8.5pt;width:33.85pt;height:34.3pt;z-index:-3" wrapcoords="-98 0 -98 21504 21600 21504 21600 0 -98 0">
            <v:imagedata r:id="rId7" o:title="01_stift"/>
            <w10:wrap type="through"/>
          </v:shape>
        </w:pict>
      </w:r>
      <w:r w:rsidR="0009053D" w:rsidRPr="00363E74">
        <w:rPr>
          <w:rFonts w:cs="Arial"/>
          <w:sz w:val="20"/>
          <w:szCs w:val="20"/>
        </w:rPr>
        <w:t xml:space="preserve">Hier hast du die Bilder aus der Geschichte mit der Giraffe Lilo, die du auch bei </w:t>
      </w:r>
      <w:proofErr w:type="spellStart"/>
      <w:r w:rsidR="0009053D" w:rsidRPr="00363E74">
        <w:rPr>
          <w:rFonts w:cs="Arial"/>
          <w:sz w:val="20"/>
          <w:szCs w:val="20"/>
        </w:rPr>
        <w:t>Knietzsches</w:t>
      </w:r>
      <w:proofErr w:type="spellEnd"/>
      <w:r w:rsidR="0009053D" w:rsidRPr="00363E74">
        <w:rPr>
          <w:rFonts w:cs="Arial"/>
          <w:sz w:val="20"/>
          <w:szCs w:val="20"/>
        </w:rPr>
        <w:t xml:space="preserve"> Geschichtenwerkstatt anschauen und lesen kannst. Aber hier sind die Textteile verschwunden!</w:t>
      </w:r>
    </w:p>
    <w:p w:rsidR="0009053D" w:rsidRDefault="0009053D" w:rsidP="0009053D">
      <w:pPr>
        <w:jc w:val="both"/>
        <w:rPr>
          <w:rFonts w:cs="Arial"/>
          <w:sz w:val="20"/>
          <w:szCs w:val="20"/>
        </w:rPr>
      </w:pPr>
      <w:r w:rsidRPr="00363E74">
        <w:rPr>
          <w:rFonts w:cs="Arial"/>
          <w:sz w:val="20"/>
          <w:szCs w:val="20"/>
        </w:rPr>
        <w:t xml:space="preserve">Versuche, die fehlenden Textteile zu ergänzen und neben die Bilder zu schreiben. Vergiss nicht, wörtliche Rede zu markieren, damit man als Leser genau weiß, wann jemand spricht. </w:t>
      </w:r>
    </w:p>
    <w:p w:rsidR="0009053D" w:rsidRDefault="0009053D" w:rsidP="0009053D">
      <w:pPr>
        <w:jc w:val="both"/>
        <w:rPr>
          <w:rFonts w:cs="Arial"/>
          <w:sz w:val="20"/>
          <w:szCs w:val="20"/>
        </w:rPr>
      </w:pPr>
    </w:p>
    <w:p w:rsidR="0072700B" w:rsidRPr="003261D7" w:rsidRDefault="00A22C7C" w:rsidP="0009053D">
      <w:pPr>
        <w:jc w:val="both"/>
        <w:rPr>
          <w:rFonts w:cs="Arial"/>
          <w:sz w:val="20"/>
          <w:szCs w:val="20"/>
        </w:rPr>
      </w:pPr>
      <w:r w:rsidRPr="00A22C7C">
        <w:rPr>
          <w:rFonts w:cs="Arial"/>
          <w:noProof/>
          <w:color w:val="E36C0A" w:themeColor="accent6" w:themeShade="BF"/>
          <w:sz w:val="20"/>
          <w:szCs w:val="20"/>
        </w:rPr>
        <w:pict>
          <v:group id="_x0000_s1067" style="position:absolute;left:0;text-align:left;margin-left:-.75pt;margin-top:3.75pt;width:198.4pt;height:593.55pt;z-index:-2" coordorigin="1119,3984" coordsize="3968,11871">
            <v:shape id="_x0000_s1061" type="#_x0000_t75" style="position:absolute;left:1134;top:3984;width:3953;height:1870" wrapcoords="-66 0 -66 21460 21600 21460 21600 0 -66 0">
              <v:imagedata r:id="rId8" o:title="50_ab5"/>
            </v:shape>
            <v:shape id="_x0000_s1062" type="#_x0000_t75" style="position:absolute;left:1132;top:5944;width:3955;height:1866" wrapcoords="-65 0 -65 21462 21600 21462 21600 0 -65 0">
              <v:imagedata r:id="rId9" o:title="51_ab5"/>
            </v:shape>
            <v:shape id="_x0000_s1063" type="#_x0000_t75" style="position:absolute;left:1127;top:7958;width:3954;height:1859" wrapcoords="-66 0 -66 21460 21600 21460 21600 0 -66 0">
              <v:imagedata r:id="rId10" o:title="52_ab5"/>
            </v:shape>
            <v:shape id="_x0000_s1064" type="#_x0000_t75" style="position:absolute;left:1126;top:9952;width:3955;height:1866" wrapcoords="-66 0 -66 21461 21600 21461 21600 0 -66 0">
              <v:imagedata r:id="rId11" o:title="53_ab5"/>
            </v:shape>
            <v:shape id="_x0000_s1065" type="#_x0000_t75" style="position:absolute;left:1127;top:11921;width:3954;height:1884" wrapcoords="-66 0 -66 21462 21600 21462 21600 0 -66 0">
              <v:imagedata r:id="rId12" o:title="54_ab5"/>
            </v:shape>
            <v:shape id="_x0000_s1066" type="#_x0000_t75" style="position:absolute;left:1119;top:13958;width:3962;height:1897" wrapcoords="-65 0 -65 21464 21600 21464 21600 0 -65 0">
              <v:imagedata r:id="rId13" o:title="55_ab5"/>
            </v:shape>
          </v:group>
        </w:pict>
      </w:r>
      <w:r w:rsidR="0072700B" w:rsidRPr="003261D7">
        <w:rPr>
          <w:rFonts w:cs="Arial"/>
          <w:sz w:val="20"/>
          <w:szCs w:val="20"/>
        </w:rPr>
        <w:t xml:space="preserve">  </w:t>
      </w:r>
    </w:p>
    <w:p w:rsidR="00120342" w:rsidRDefault="00120342" w:rsidP="0009053D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9053D">
      <w:pPr>
        <w:rPr>
          <w:rFonts w:cs="Arial"/>
          <w:color w:val="E36C0A" w:themeColor="accent6" w:themeShade="BF"/>
          <w:sz w:val="20"/>
          <w:szCs w:val="20"/>
        </w:rPr>
      </w:pPr>
      <w:r>
        <w:rPr>
          <w:rFonts w:cs="Arial"/>
          <w:color w:val="E36C0A" w:themeColor="accent6" w:themeShade="BF"/>
          <w:sz w:val="20"/>
          <w:szCs w:val="20"/>
        </w:rPr>
        <w:t xml:space="preserve"> </w:t>
      </w:r>
    </w:p>
    <w:p w:rsidR="0009053D" w:rsidRDefault="00A22C7C" w:rsidP="0009053D">
      <w:pPr>
        <w:rPr>
          <w:rFonts w:cs="Arial"/>
          <w:color w:val="E36C0A" w:themeColor="accent6" w:themeShade="BF"/>
          <w:sz w:val="20"/>
          <w:szCs w:val="20"/>
        </w:rPr>
      </w:pPr>
      <w:r>
        <w:rPr>
          <w:rFonts w:cs="Arial"/>
          <w:noProof/>
          <w:color w:val="E36C0A" w:themeColor="accent6" w:themeShade="BF"/>
          <w:sz w:val="20"/>
          <w:szCs w:val="20"/>
        </w:rPr>
        <w:pict>
          <v:group id="_x0000_s1129" style="position:absolute;margin-left:202.05pt;margin-top:3.3pt;width:281.25pt;height:555pt;z-index:1" coordorigin="5175,4665" coordsize="5625,11100">
            <v:group id="_x0000_s1071" style="position:absolute;left:5175;top:4665;width:5610;height:1129" coordorigin="5175,4665" coordsize="5610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68" type="#_x0000_t32" style="position:absolute;left:5175;top:5794;width:5610;height:0" o:connectortype="straight" strokecolor="#ee7c0a" strokeweight="1.25pt"/>
              <v:shape id="_x0000_s1069" type="#_x0000_t32" style="position:absolute;left:5175;top:5220;width:5610;height:0" o:connectortype="straight" strokecolor="#ee7c0a" strokeweight="1.25pt"/>
              <v:shape id="_x0000_s1070" type="#_x0000_t32" style="position:absolute;left:5175;top:4665;width:5610;height:0" o:connectortype="straight" strokecolor="#ee7c0a" strokeweight="1.25pt"/>
            </v:group>
            <v:group id="_x0000_s1072" style="position:absolute;left:5175;top:6619;width:5610;height:1129" coordorigin="5175,4665" coordsize="5610,1129">
              <v:shape id="_x0000_s1073" type="#_x0000_t32" style="position:absolute;left:5175;top:5794;width:5610;height:0" o:connectortype="straight" strokecolor="#ee7c0a" strokeweight="1.25pt"/>
              <v:shape id="_x0000_s1074" type="#_x0000_t32" style="position:absolute;left:5175;top:5220;width:5610;height:0" o:connectortype="straight" strokecolor="#ee7c0a" strokeweight="1.25pt"/>
              <v:shape id="_x0000_s1075" type="#_x0000_t32" style="position:absolute;left:5175;top:4665;width:5610;height:0" o:connectortype="straight" strokecolor="#ee7c0a" strokeweight="1.25pt"/>
            </v:group>
            <v:group id="_x0000_s1076" style="position:absolute;left:5190;top:8635;width:5610;height:1129" coordorigin="5175,4665" coordsize="5610,1129">
              <v:shape id="_x0000_s1077" type="#_x0000_t32" style="position:absolute;left:5175;top:5794;width:5610;height:0" o:connectortype="straight" strokecolor="#ee7c0a" strokeweight="1.25pt"/>
              <v:shape id="_x0000_s1078" type="#_x0000_t32" style="position:absolute;left:5175;top:5220;width:5610;height:0" o:connectortype="straight" strokecolor="#ee7c0a" strokeweight="1.25pt"/>
              <v:shape id="_x0000_s1079" type="#_x0000_t32" style="position:absolute;left:5175;top:4665;width:5610;height:0" o:connectortype="straight" strokecolor="#ee7c0a" strokeweight="1.25pt"/>
            </v:group>
            <v:group id="_x0000_s1080" style="position:absolute;left:5190;top:10627;width:5610;height:1129" coordorigin="5175,4665" coordsize="5610,1129">
              <v:shape id="_x0000_s1081" type="#_x0000_t32" style="position:absolute;left:5175;top:5794;width:5610;height:0" o:connectortype="straight" strokecolor="#ee7c0a" strokeweight="1.25pt"/>
              <v:shape id="_x0000_s1082" type="#_x0000_t32" style="position:absolute;left:5175;top:5220;width:5610;height:0" o:connectortype="straight" strokecolor="#ee7c0a" strokeweight="1.25pt"/>
              <v:shape id="_x0000_s1083" type="#_x0000_t32" style="position:absolute;left:5175;top:4665;width:5610;height:0" o:connectortype="straight" strokecolor="#ee7c0a" strokeweight="1.25pt"/>
            </v:group>
            <v:group id="_x0000_s1084" style="position:absolute;left:5190;top:12628;width:5610;height:1129" coordorigin="5175,4665" coordsize="5610,1129">
              <v:shape id="_x0000_s1085" type="#_x0000_t32" style="position:absolute;left:5175;top:5794;width:5610;height:0" o:connectortype="straight" strokecolor="#ee7c0a" strokeweight="1.25pt"/>
              <v:shape id="_x0000_s1086" type="#_x0000_t32" style="position:absolute;left:5175;top:5220;width:5610;height:0" o:connectortype="straight" strokecolor="#ee7c0a" strokeweight="1.25pt"/>
              <v:shape id="_x0000_s1087" type="#_x0000_t32" style="position:absolute;left:5175;top:4665;width:5610;height:0" o:connectortype="straight" strokecolor="#ee7c0a" strokeweight="1.25pt"/>
            </v:group>
            <v:group id="_x0000_s1088" style="position:absolute;left:5190;top:14636;width:5610;height:1129" coordorigin="5175,4665" coordsize="5610,1129">
              <v:shape id="_x0000_s1089" type="#_x0000_t32" style="position:absolute;left:5175;top:5794;width:5610;height:0" o:connectortype="straight" strokecolor="#ee7c0a" strokeweight="1.25pt"/>
              <v:shape id="_x0000_s1090" type="#_x0000_t32" style="position:absolute;left:5175;top:5220;width:5610;height:0" o:connectortype="straight" strokecolor="#ee7c0a" strokeweight="1.25pt"/>
              <v:shape id="_x0000_s1091" type="#_x0000_t32" style="position:absolute;left:5175;top:4665;width:5610;height:0" o:connectortype="straight" strokecolor="#ee7c0a" strokeweight="1.25pt"/>
            </v:group>
          </v:group>
        </w:pict>
      </w: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9053D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09053D" w:rsidRDefault="0009053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72700B" w:rsidRDefault="0072700B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F6EFF" w:rsidRDefault="003F6EF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F6EFF" w:rsidRDefault="003F6EF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F6EFF" w:rsidRDefault="003F6EF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F6EFF" w:rsidRDefault="00A22C7C" w:rsidP="00062E95">
      <w:pPr>
        <w:rPr>
          <w:rFonts w:cs="Arial"/>
          <w:color w:val="E36C0A" w:themeColor="accent6" w:themeShade="BF"/>
          <w:sz w:val="20"/>
          <w:szCs w:val="20"/>
        </w:rPr>
      </w:pPr>
      <w:r>
        <w:rPr>
          <w:rFonts w:cs="Arial"/>
          <w:noProof/>
          <w:color w:val="E36C0A" w:themeColor="accent6" w:themeShade="BF"/>
          <w:sz w:val="20"/>
          <w:szCs w:val="20"/>
        </w:rPr>
        <w:lastRenderedPageBreak/>
        <w:pict>
          <v:group id="_x0000_s1099" style="position:absolute;margin-left:-1.5pt;margin-top:3.9pt;width:197.35pt;height:682.8pt;z-index:-1" coordorigin="1104,1871" coordsize="3947,13656">
            <v:shape id="_x0000_s1092" type="#_x0000_t75" style="position:absolute;left:1104;top:1871;width:3947;height:1871" wrapcoords="-67 0 -67 21459 21600 21459 21600 0 -67 0">
              <v:imagedata r:id="rId14" o:title="56_ab5"/>
            </v:shape>
            <v:shape id="_x0000_s1093" type="#_x0000_t75" style="position:absolute;left:1104;top:3822;width:3947;height:1891" wrapcoords="-65 0 -65 21463 21600 21463 21600 0 -65 0">
              <v:imagedata r:id="rId15" o:title="57_ab5"/>
            </v:shape>
            <v:shape id="_x0000_s1094" type="#_x0000_t75" style="position:absolute;left:1104;top:5818;width:3947;height:1888" wrapcoords="-67 0 -67 21461 21600 21461 21600 0 -67 0">
              <v:imagedata r:id="rId16" o:title="58_ab5"/>
            </v:shape>
            <v:shape id="_x0000_s1095" type="#_x0000_t75" style="position:absolute;left:1104;top:7755;width:3947;height:1882" wrapcoords="-67 0 -67 21461 21600 21461 21600 0 -67 0">
              <v:imagedata r:id="rId17" o:title="59_ab5"/>
            </v:shape>
            <v:shape id="_x0000_s1096" type="#_x0000_t75" style="position:absolute;left:1104;top:9746;width:3947;height:1874" wrapcoords="-65 0 -65 21462 21600 21462 21600 0 -65 0">
              <v:imagedata r:id="rId18" o:title="60_ab5"/>
            </v:shape>
            <v:shape id="_x0000_s1097" type="#_x0000_t75" style="position:absolute;left:1104;top:11698;width:3947;height:1866" wrapcoords="-66 0 -66 21462 21600 21462 21600 0 -66 0">
              <v:imagedata r:id="rId19" o:title="61_ab5"/>
            </v:shape>
            <v:shape id="_x0000_s1098" type="#_x0000_t75" style="position:absolute;left:1104;top:13654;width:3917;height:1873" wrapcoords="-66 0 -66 21462 21600 21462 21600 0 -66 0">
              <v:imagedata r:id="rId20" o:title="62_ab5"/>
            </v:shape>
          </v:group>
        </w:pict>
      </w:r>
    </w:p>
    <w:p w:rsidR="003F6EFF" w:rsidRDefault="003F6EF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F6EFF" w:rsidRDefault="003F6EF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F6EFF" w:rsidRDefault="00A22C7C" w:rsidP="00062E95">
      <w:pPr>
        <w:rPr>
          <w:rFonts w:cs="Arial"/>
          <w:color w:val="E36C0A" w:themeColor="accent6" w:themeShade="BF"/>
          <w:sz w:val="20"/>
          <w:szCs w:val="20"/>
        </w:rPr>
      </w:pPr>
      <w:r>
        <w:rPr>
          <w:rFonts w:cs="Arial"/>
          <w:noProof/>
          <w:color w:val="E36C0A" w:themeColor="accent6" w:themeShade="BF"/>
          <w:sz w:val="20"/>
          <w:szCs w:val="20"/>
        </w:rPr>
        <w:pict>
          <v:group id="_x0000_s1128" style="position:absolute;margin-left:202.25pt;margin-top:3.55pt;width:281.25pt;height:643.65pt;z-index:2" coordorigin="5179,2554" coordsize="5625,12873">
            <v:group id="_x0000_s1100" style="position:absolute;left:5179;top:2554;width:5610;height:1129" coordorigin="5175,4665" coordsize="5610,1129">
              <v:shape id="_x0000_s1101" type="#_x0000_t32" style="position:absolute;left:5175;top:5794;width:5610;height:0" o:connectortype="straight" strokecolor="#ee7c0a" strokeweight="1.25pt"/>
              <v:shape id="_x0000_s1102" type="#_x0000_t32" style="position:absolute;left:5175;top:5220;width:5610;height:0" o:connectortype="straight" strokecolor="#ee7c0a" strokeweight="1.25pt"/>
              <v:shape id="_x0000_s1103" type="#_x0000_t32" style="position:absolute;left:5175;top:4665;width:5610;height:0" o:connectortype="straight" strokecolor="#ee7c0a" strokeweight="1.25pt"/>
            </v:group>
            <v:group id="_x0000_s1104" style="position:absolute;left:5179;top:4508;width:5610;height:1129" coordorigin="5175,4665" coordsize="5610,1129">
              <v:shape id="_x0000_s1105" type="#_x0000_t32" style="position:absolute;left:5175;top:5794;width:5610;height:0" o:connectortype="straight" strokecolor="#ee7c0a" strokeweight="1.25pt"/>
              <v:shape id="_x0000_s1106" type="#_x0000_t32" style="position:absolute;left:5175;top:5220;width:5610;height:0" o:connectortype="straight" strokecolor="#ee7c0a" strokeweight="1.25pt"/>
              <v:shape id="_x0000_s1107" type="#_x0000_t32" style="position:absolute;left:5175;top:4665;width:5610;height:0" o:connectortype="straight" strokecolor="#ee7c0a" strokeweight="1.25pt"/>
            </v:group>
            <v:group id="_x0000_s1108" style="position:absolute;left:5194;top:6524;width:5610;height:1129" coordorigin="5175,4665" coordsize="5610,1129">
              <v:shape id="_x0000_s1109" type="#_x0000_t32" style="position:absolute;left:5175;top:5794;width:5610;height:0" o:connectortype="straight" strokecolor="#ee7c0a" strokeweight="1.25pt"/>
              <v:shape id="_x0000_s1110" type="#_x0000_t32" style="position:absolute;left:5175;top:5220;width:5610;height:0" o:connectortype="straight" strokecolor="#ee7c0a" strokeweight="1.25pt"/>
              <v:shape id="_x0000_s1111" type="#_x0000_t32" style="position:absolute;left:5175;top:4665;width:5610;height:0" o:connectortype="straight" strokecolor="#ee7c0a" strokeweight="1.25pt"/>
            </v:group>
            <v:group id="_x0000_s1112" style="position:absolute;left:5194;top:8516;width:5610;height:1129" coordorigin="5175,4665" coordsize="5610,1129">
              <v:shape id="_x0000_s1113" type="#_x0000_t32" style="position:absolute;left:5175;top:5794;width:5610;height:0" o:connectortype="straight" strokecolor="#ee7c0a" strokeweight="1.25pt"/>
              <v:shape id="_x0000_s1114" type="#_x0000_t32" style="position:absolute;left:5175;top:5220;width:5610;height:0" o:connectortype="straight" strokecolor="#ee7c0a" strokeweight="1.25pt"/>
              <v:shape id="_x0000_s1115" type="#_x0000_t32" style="position:absolute;left:5175;top:4665;width:5610;height:0" o:connectortype="straight" strokecolor="#ee7c0a" strokeweight="1.25pt"/>
            </v:group>
            <v:group id="_x0000_s1116" style="position:absolute;left:5194;top:10517;width:5610;height:1129" coordorigin="5175,4665" coordsize="5610,1129">
              <v:shape id="_x0000_s1117" type="#_x0000_t32" style="position:absolute;left:5175;top:5794;width:5610;height:0" o:connectortype="straight" strokecolor="#ee7c0a" strokeweight="1.25pt"/>
              <v:shape id="_x0000_s1118" type="#_x0000_t32" style="position:absolute;left:5175;top:5220;width:5610;height:0" o:connectortype="straight" strokecolor="#ee7c0a" strokeweight="1.25pt"/>
              <v:shape id="_x0000_s1119" type="#_x0000_t32" style="position:absolute;left:5175;top:4665;width:5610;height:0" o:connectortype="straight" strokecolor="#ee7c0a" strokeweight="1.25pt"/>
            </v:group>
            <v:group id="_x0000_s1120" style="position:absolute;left:5194;top:12525;width:5610;height:1129" coordorigin="5175,4665" coordsize="5610,1129">
              <v:shape id="_x0000_s1121" type="#_x0000_t32" style="position:absolute;left:5175;top:5794;width:5610;height:0" o:connectortype="straight" strokecolor="#ee7c0a" strokeweight="1.25pt"/>
              <v:shape id="_x0000_s1122" type="#_x0000_t32" style="position:absolute;left:5175;top:5220;width:5610;height:0" o:connectortype="straight" strokecolor="#ee7c0a" strokeweight="1.25pt"/>
              <v:shape id="_x0000_s1123" type="#_x0000_t32" style="position:absolute;left:5175;top:4665;width:5610;height:0" o:connectortype="straight" strokecolor="#ee7c0a" strokeweight="1.25pt"/>
            </v:group>
            <v:group id="_x0000_s1124" style="position:absolute;left:5194;top:14298;width:5610;height:1129" coordorigin="5175,4665" coordsize="5610,1129">
              <v:shape id="_x0000_s1125" type="#_x0000_t32" style="position:absolute;left:5175;top:5794;width:5610;height:0" o:connectortype="straight" strokecolor="#ee7c0a" strokeweight="1.25pt"/>
              <v:shape id="_x0000_s1126" type="#_x0000_t32" style="position:absolute;left:5175;top:5220;width:5610;height:0" o:connectortype="straight" strokecolor="#ee7c0a" strokeweight="1.25pt"/>
              <v:shape id="_x0000_s1127" type="#_x0000_t32" style="position:absolute;left:5175;top:4665;width:5610;height:0" o:connectortype="straight" strokecolor="#ee7c0a" strokeweight="1.25pt"/>
            </v:group>
          </v:group>
        </w:pict>
      </w: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36151D" w:rsidRDefault="0036151D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C2450F" w:rsidRDefault="00C2450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C2450F" w:rsidRDefault="00C2450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C2450F" w:rsidRDefault="00C2450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C2450F" w:rsidRDefault="00C2450F" w:rsidP="00062E95">
      <w:pPr>
        <w:rPr>
          <w:rFonts w:cs="Arial"/>
          <w:color w:val="E36C0A" w:themeColor="accent6" w:themeShade="BF"/>
          <w:sz w:val="20"/>
          <w:szCs w:val="20"/>
        </w:rPr>
      </w:pPr>
    </w:p>
    <w:p w:rsidR="00C2450F" w:rsidRDefault="00C2450F" w:rsidP="00062E95">
      <w:pPr>
        <w:rPr>
          <w:rFonts w:cs="Arial"/>
          <w:color w:val="E36C0A" w:themeColor="accent6" w:themeShade="BF"/>
          <w:sz w:val="20"/>
          <w:szCs w:val="20"/>
        </w:rPr>
      </w:pPr>
    </w:p>
    <w:sectPr w:rsidR="00C2450F" w:rsidSect="00BF641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288" w:rsidRDefault="005B3288" w:rsidP="00263140">
      <w:r>
        <w:separator/>
      </w:r>
    </w:p>
  </w:endnote>
  <w:endnote w:type="continuationSeparator" w:id="0">
    <w:p w:rsidR="005B3288" w:rsidRDefault="005B3288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F44" w:rsidRDefault="00DD5F4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A22C7C">
    <w:pPr>
      <w:pStyle w:val="Fuzeile"/>
      <w:rPr>
        <w:rFonts w:ascii="ITCOfficinaSans LT Book" w:hAnsi="ITCOfficinaSans LT Book"/>
        <w:b/>
        <w:sz w:val="18"/>
        <w:szCs w:val="18"/>
      </w:rPr>
    </w:pPr>
    <w:r w:rsidRPr="00A22C7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F44" w:rsidRDefault="00DD5F4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288" w:rsidRDefault="005B3288" w:rsidP="00263140">
      <w:r>
        <w:separator/>
      </w:r>
    </w:p>
  </w:footnote>
  <w:footnote w:type="continuationSeparator" w:id="0">
    <w:p w:rsidR="005B3288" w:rsidRDefault="005B3288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F44" w:rsidRDefault="00DD5F4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A22C7C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A22C7C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062E95">
      <w:rPr>
        <w:rFonts w:cs="Arial"/>
        <w:b/>
      </w:rPr>
      <w:t xml:space="preserve">Arbeitsblatt </w:t>
    </w:r>
    <w:r w:rsidR="00600C11">
      <w:rPr>
        <w:rFonts w:cs="Arial"/>
        <w:b/>
      </w:rPr>
      <w:t>5</w:t>
    </w:r>
    <w:r w:rsidR="008F7337">
      <w:rPr>
        <w:rFonts w:cs="Arial"/>
        <w:b/>
      </w:rPr>
      <w:t>a</w:t>
    </w:r>
    <w:r w:rsidR="00523F79">
      <w:rPr>
        <w:rFonts w:cs="Arial"/>
        <w:b/>
      </w:rPr>
      <w:t>/b</w:t>
    </w:r>
    <w:r w:rsidR="00FD6639" w:rsidRPr="00955C65">
      <w:rPr>
        <w:rFonts w:cs="Arial"/>
        <w:b/>
      </w:rPr>
      <w:t>:</w:t>
    </w:r>
    <w:r w:rsidR="00062E95">
      <w:rPr>
        <w:rFonts w:cs="Arial"/>
        <w:b/>
      </w:rPr>
      <w:t xml:space="preserve"> </w:t>
    </w:r>
    <w:r w:rsidR="008F7337">
      <w:rPr>
        <w:rFonts w:cs="Arial"/>
        <w:b/>
      </w:rPr>
      <w:t>W</w:t>
    </w:r>
    <w:r w:rsidR="0072700B">
      <w:rPr>
        <w:rFonts w:cs="Arial"/>
        <w:b/>
      </w:rPr>
      <w:t>ie kommt die Geschichte in die Bilder</w:t>
    </w:r>
    <w:r w:rsidR="00F0723C">
      <w:rPr>
        <w:rFonts w:cs="Arial"/>
        <w:b/>
      </w:rPr>
      <w:t>?</w:t>
    </w:r>
    <w:r w:rsidR="00600C11">
      <w:rPr>
        <w:rFonts w:cs="Arial"/>
        <w:b/>
      </w:rPr>
      <w:t xml:space="preserve"> </w:t>
    </w:r>
    <w:r w:rsidR="00600C11" w:rsidRPr="00600C11">
      <w:rPr>
        <w:rFonts w:cs="Arial"/>
      </w:rPr>
      <w:t>(Variante 2)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F0723C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proofErr w:type="spellStart"/>
    <w:r>
      <w:rPr>
        <w:rFonts w:cs="Arial"/>
        <w:sz w:val="18"/>
        <w:szCs w:val="18"/>
      </w:rPr>
      <w:t>Knietzsches</w:t>
    </w:r>
    <w:proofErr w:type="spellEnd"/>
    <w:r>
      <w:rPr>
        <w:rFonts w:cs="Arial"/>
        <w:sz w:val="18"/>
        <w:szCs w:val="18"/>
      </w:rPr>
      <w:t xml:space="preserve"> Geschichtenwerkstatt 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</w:t>
    </w:r>
    <w:proofErr w:type="spellStart"/>
    <w:r>
      <w:rPr>
        <w:rFonts w:cs="Arial"/>
        <w:sz w:val="16"/>
        <w:szCs w:val="16"/>
      </w:rPr>
      <w:t>App</w:t>
    </w:r>
    <w:proofErr w:type="spellEnd"/>
    <w:r w:rsidR="00FE0174" w:rsidRPr="00955C65">
      <w:rPr>
        <w:rFonts w:cs="Arial"/>
        <w:sz w:val="16"/>
        <w:szCs w:val="16"/>
      </w:rPr>
      <w:t>)</w:t>
    </w:r>
    <w:r w:rsidR="00FE0174" w:rsidRPr="00955C65">
      <w:rPr>
        <w:rFonts w:cs="Arial"/>
        <w:sz w:val="18"/>
        <w:szCs w:val="18"/>
      </w:rPr>
      <w:br/>
    </w:r>
    <w:proofErr w:type="spellStart"/>
    <w:r>
      <w:rPr>
        <w:rFonts w:cs="Arial"/>
        <w:sz w:val="18"/>
        <w:szCs w:val="18"/>
      </w:rPr>
      <w:t>www.planet-schule.de</w:t>
    </w:r>
    <w:proofErr w:type="spellEnd"/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F44" w:rsidRDefault="00DD5F44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150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13B3"/>
    <w:rsid w:val="00001B03"/>
    <w:rsid w:val="00027F5B"/>
    <w:rsid w:val="000429BB"/>
    <w:rsid w:val="00062E95"/>
    <w:rsid w:val="0009053D"/>
    <w:rsid w:val="000A2378"/>
    <w:rsid w:val="000D7308"/>
    <w:rsid w:val="000E5125"/>
    <w:rsid w:val="000F4635"/>
    <w:rsid w:val="00120342"/>
    <w:rsid w:val="00123A71"/>
    <w:rsid w:val="00144E24"/>
    <w:rsid w:val="001724D8"/>
    <w:rsid w:val="001870CF"/>
    <w:rsid w:val="001A0D76"/>
    <w:rsid w:val="001B690E"/>
    <w:rsid w:val="001C0552"/>
    <w:rsid w:val="001D4930"/>
    <w:rsid w:val="00263140"/>
    <w:rsid w:val="002841AF"/>
    <w:rsid w:val="002925AA"/>
    <w:rsid w:val="002A66EB"/>
    <w:rsid w:val="003142A3"/>
    <w:rsid w:val="0036151D"/>
    <w:rsid w:val="00384789"/>
    <w:rsid w:val="003979D8"/>
    <w:rsid w:val="003A076E"/>
    <w:rsid w:val="003B7796"/>
    <w:rsid w:val="003F6EFF"/>
    <w:rsid w:val="00401AD6"/>
    <w:rsid w:val="00424F70"/>
    <w:rsid w:val="004D1C66"/>
    <w:rsid w:val="004D61EC"/>
    <w:rsid w:val="004E0585"/>
    <w:rsid w:val="004E5248"/>
    <w:rsid w:val="00523F79"/>
    <w:rsid w:val="005357E7"/>
    <w:rsid w:val="00543741"/>
    <w:rsid w:val="00547257"/>
    <w:rsid w:val="00554E50"/>
    <w:rsid w:val="005631E9"/>
    <w:rsid w:val="005940D8"/>
    <w:rsid w:val="005B3288"/>
    <w:rsid w:val="00600C11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2700B"/>
    <w:rsid w:val="007963A7"/>
    <w:rsid w:val="007B4A6F"/>
    <w:rsid w:val="007D2B2C"/>
    <w:rsid w:val="007D74C9"/>
    <w:rsid w:val="007F06B5"/>
    <w:rsid w:val="008018DF"/>
    <w:rsid w:val="00810655"/>
    <w:rsid w:val="008D370F"/>
    <w:rsid w:val="008D489A"/>
    <w:rsid w:val="008F7337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22C7C"/>
    <w:rsid w:val="00A316F2"/>
    <w:rsid w:val="00A44108"/>
    <w:rsid w:val="00A73E61"/>
    <w:rsid w:val="00AB506B"/>
    <w:rsid w:val="00AE2A3F"/>
    <w:rsid w:val="00B24E76"/>
    <w:rsid w:val="00B913B3"/>
    <w:rsid w:val="00BF2E90"/>
    <w:rsid w:val="00BF6418"/>
    <w:rsid w:val="00C1110B"/>
    <w:rsid w:val="00C15078"/>
    <w:rsid w:val="00C2450F"/>
    <w:rsid w:val="00C4168F"/>
    <w:rsid w:val="00C5401E"/>
    <w:rsid w:val="00CC1F14"/>
    <w:rsid w:val="00CC6745"/>
    <w:rsid w:val="00CD3472"/>
    <w:rsid w:val="00CD49F8"/>
    <w:rsid w:val="00CF476E"/>
    <w:rsid w:val="00D10417"/>
    <w:rsid w:val="00D33022"/>
    <w:rsid w:val="00D41041"/>
    <w:rsid w:val="00D65AED"/>
    <w:rsid w:val="00D76E6B"/>
    <w:rsid w:val="00DA0F20"/>
    <w:rsid w:val="00DA21E4"/>
    <w:rsid w:val="00DC3F9F"/>
    <w:rsid w:val="00DD5F44"/>
    <w:rsid w:val="00DE50A5"/>
    <w:rsid w:val="00E06926"/>
    <w:rsid w:val="00E741FA"/>
    <w:rsid w:val="00EC648E"/>
    <w:rsid w:val="00F0275C"/>
    <w:rsid w:val="00F0723C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  <o:rules v:ext="edit">
        <o:r id="V:Rule40" type="connector" idref="#_x0000_s1118"/>
        <o:r id="V:Rule41" type="connector" idref="#_x0000_s1117"/>
        <o:r id="V:Rule42" type="connector" idref="#_x0000_s1114"/>
        <o:r id="V:Rule43" type="connector" idref="#_x0000_s1069"/>
        <o:r id="V:Rule44" type="connector" idref="#_x0000_s1115"/>
        <o:r id="V:Rule45" type="connector" idref="#_x0000_s1068"/>
        <o:r id="V:Rule46" type="connector" idref="#_x0000_s1113"/>
        <o:r id="V:Rule47" type="connector" idref="#_x0000_s1119"/>
        <o:r id="V:Rule48" type="connector" idref="#_x0000_s1075"/>
        <o:r id="V:Rule49" type="connector" idref="#_x0000_s1090"/>
        <o:r id="V:Rule50" type="connector" idref="#_x0000_s1121"/>
        <o:r id="V:Rule51" type="connector" idref="#_x0000_s1074"/>
        <o:r id="V:Rule52" type="connector" idref="#_x0000_s1091"/>
        <o:r id="V:Rule53" type="connector" idref="#_x0000_s1111"/>
        <o:r id="V:Rule54" type="connector" idref="#_x0000_s1070"/>
        <o:r id="V:Rule55" type="connector" idref="#_x0000_s1123"/>
        <o:r id="V:Rule56" type="connector" idref="#_x0000_s1073"/>
        <o:r id="V:Rule57" type="connector" idref="#_x0000_s1122"/>
        <o:r id="V:Rule58" type="connector" idref="#_x0000_s1079"/>
        <o:r id="V:Rule59" type="connector" idref="#_x0000_s1102"/>
        <o:r id="V:Rule60" type="connector" idref="#_x0000_s1101"/>
        <o:r id="V:Rule61" type="connector" idref="#_x0000_s1081"/>
        <o:r id="V:Rule62" type="connector" idref="#_x0000_s1103"/>
        <o:r id="V:Rule63" type="connector" idref="#_x0000_s1083"/>
        <o:r id="V:Rule64" type="connector" idref="#_x0000_s1127"/>
        <o:r id="V:Rule65" type="connector" idref="#_x0000_s1082"/>
        <o:r id="V:Rule66" type="connector" idref="#_x0000_s1105"/>
        <o:r id="V:Rule67" type="connector" idref="#_x0000_s1109"/>
        <o:r id="V:Rule68" type="connector" idref="#_x0000_s1089"/>
        <o:r id="V:Rule69" type="connector" idref="#_x0000_s1077"/>
        <o:r id="V:Rule70" type="connector" idref="#_x0000_s1087"/>
        <o:r id="V:Rule71" type="connector" idref="#_x0000_s1078"/>
        <o:r id="V:Rule72" type="connector" idref="#_x0000_s1110"/>
        <o:r id="V:Rule73" type="connector" idref="#_x0000_s1085"/>
        <o:r id="V:Rule74" type="connector" idref="#_x0000_s1125"/>
        <o:r id="V:Rule75" type="connector" idref="#_x0000_s1107"/>
        <o:r id="V:Rule76" type="connector" idref="#_x0000_s1106"/>
        <o:r id="V:Rule77" type="connector" idref="#_x0000_s1086"/>
        <o:r id="V:Rule78" type="connector" idref="#_x0000_s112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D8F24-56A7-48B3-9C0D-D9BD5B437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2</Pages>
  <Words>66</Words>
  <Characters>466</Characters>
  <Application>Microsoft Office Word</Application>
  <DocSecurity>0</DocSecurity>
  <Lines>14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Knietzsches Geschichtenwerkstatt  (App)</dc:title>
  <dc:creator>SWR Planet Schule</dc:creator>
  <cp:lastModifiedBy>Frietsch</cp:lastModifiedBy>
  <cp:revision>5</cp:revision>
  <cp:lastPrinted>2015-08-04T13:32:00Z</cp:lastPrinted>
  <dcterms:created xsi:type="dcterms:W3CDTF">2017-10-28T16:24:00Z</dcterms:created>
  <dcterms:modified xsi:type="dcterms:W3CDTF">2017-10-28T19:48:00Z</dcterms:modified>
</cp:coreProperties>
</file>