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560917" w:rsidRPr="005457B0" w:rsidRDefault="00B56AEA" w:rsidP="00046793">
      <w:pPr>
        <w:pStyle w:val="Arialberschrift"/>
        <w:ind w:firstLine="0"/>
        <w:rPr>
          <w:b w:val="0"/>
        </w:rPr>
      </w:pPr>
      <w:r>
        <w:t>Faktoren für Hochwasser</w:t>
      </w:r>
      <w:r w:rsidR="00DD6BB8">
        <w:t>: Starkregen und Schneeschmelze</w:t>
      </w:r>
    </w:p>
    <w:p w:rsidR="00560917" w:rsidRDefault="00560917" w:rsidP="00046793">
      <w:pPr>
        <w:pStyle w:val="TheSansText"/>
        <w:ind w:left="142" w:firstLine="0"/>
      </w:pPr>
    </w:p>
    <w:p w:rsidR="00560917" w:rsidRPr="008532D7" w:rsidRDefault="000E617D" w:rsidP="00046793">
      <w:pPr>
        <w:pStyle w:val="ArialText"/>
        <w:ind w:firstLine="0"/>
        <w:rPr>
          <w:sz w:val="20"/>
          <w:szCs w:val="20"/>
        </w:rPr>
      </w:pPr>
      <w:r w:rsidRPr="008532D7">
        <w:rPr>
          <w:sz w:val="20"/>
          <w:szCs w:val="20"/>
        </w:rPr>
        <w:t>Schau dir den Film „</w:t>
      </w:r>
      <w:r w:rsidR="009C6F5E">
        <w:rPr>
          <w:sz w:val="20"/>
          <w:szCs w:val="20"/>
        </w:rPr>
        <w:t>d</w:t>
      </w:r>
      <w:r w:rsidR="00CD0904" w:rsidRPr="008532D7">
        <w:rPr>
          <w:sz w:val="20"/>
          <w:szCs w:val="20"/>
        </w:rPr>
        <w:t>ein</w:t>
      </w:r>
      <w:r w:rsidRPr="008532D7">
        <w:rPr>
          <w:sz w:val="20"/>
          <w:szCs w:val="20"/>
        </w:rPr>
        <w:t xml:space="preserve"> Spickzettel</w:t>
      </w:r>
      <w:r w:rsidR="00CD0904" w:rsidRPr="008532D7">
        <w:rPr>
          <w:sz w:val="20"/>
          <w:szCs w:val="20"/>
        </w:rPr>
        <w:t xml:space="preserve"> – Wie entsteht Hochwasser</w:t>
      </w:r>
      <w:r w:rsidR="005F549A" w:rsidRPr="008532D7">
        <w:rPr>
          <w:sz w:val="20"/>
          <w:szCs w:val="20"/>
        </w:rPr>
        <w:t>?</w:t>
      </w:r>
      <w:r w:rsidR="00CD0904" w:rsidRPr="008532D7">
        <w:rPr>
          <w:sz w:val="20"/>
          <w:szCs w:val="20"/>
        </w:rPr>
        <w:t>“</w:t>
      </w:r>
      <w:r w:rsidR="005F549A" w:rsidRPr="008532D7">
        <w:rPr>
          <w:sz w:val="20"/>
          <w:szCs w:val="20"/>
        </w:rPr>
        <w:t xml:space="preserve"> an</w:t>
      </w:r>
      <w:r w:rsidR="00CD0904" w:rsidRPr="008532D7">
        <w:rPr>
          <w:sz w:val="20"/>
          <w:szCs w:val="20"/>
        </w:rPr>
        <w:t xml:space="preserve">. </w:t>
      </w:r>
      <w:r w:rsidR="00275523" w:rsidRPr="008532D7">
        <w:rPr>
          <w:sz w:val="20"/>
          <w:szCs w:val="20"/>
        </w:rPr>
        <w:t>Deine Beobachtungen beim Exper</w:t>
      </w:r>
      <w:r w:rsidR="00275523" w:rsidRPr="008532D7">
        <w:rPr>
          <w:sz w:val="20"/>
          <w:szCs w:val="20"/>
        </w:rPr>
        <w:t>i</w:t>
      </w:r>
      <w:r w:rsidR="00275523" w:rsidRPr="008532D7">
        <w:rPr>
          <w:sz w:val="20"/>
          <w:szCs w:val="20"/>
        </w:rPr>
        <w:t xml:space="preserve">ment „Wasser versickern lassen“ </w:t>
      </w:r>
      <w:r w:rsidR="00FB41C8" w:rsidRPr="008532D7">
        <w:rPr>
          <w:sz w:val="20"/>
          <w:szCs w:val="20"/>
        </w:rPr>
        <w:t xml:space="preserve">helfen dir zusätzlich dabei, die Aufgaben </w:t>
      </w:r>
      <w:r w:rsidR="002609C7" w:rsidRPr="008532D7">
        <w:rPr>
          <w:sz w:val="20"/>
          <w:szCs w:val="20"/>
        </w:rPr>
        <w:t>zu bearbeiten.</w:t>
      </w:r>
      <w:r w:rsidR="0057071C" w:rsidRPr="008532D7">
        <w:rPr>
          <w:sz w:val="20"/>
          <w:szCs w:val="20"/>
        </w:rPr>
        <w:t xml:space="preserve"> </w:t>
      </w:r>
    </w:p>
    <w:p w:rsidR="00B71552" w:rsidRPr="008532D7" w:rsidRDefault="00B71552" w:rsidP="00046793">
      <w:pPr>
        <w:pStyle w:val="ArialText"/>
        <w:ind w:firstLine="0"/>
        <w:rPr>
          <w:sz w:val="20"/>
          <w:szCs w:val="20"/>
        </w:rPr>
      </w:pPr>
    </w:p>
    <w:p w:rsidR="008532D7" w:rsidRPr="008532D7" w:rsidRDefault="008532D7" w:rsidP="00046793">
      <w:pPr>
        <w:pStyle w:val="ArialText"/>
        <w:ind w:firstLine="0"/>
        <w:rPr>
          <w:sz w:val="20"/>
          <w:szCs w:val="20"/>
        </w:rPr>
      </w:pPr>
    </w:p>
    <w:p w:rsidR="00C139DC" w:rsidRPr="008532D7" w:rsidRDefault="00AF5369" w:rsidP="00046793">
      <w:pPr>
        <w:pStyle w:val="ArialText"/>
        <w:ind w:firstLine="0"/>
        <w:rPr>
          <w:b/>
          <w:bCs/>
          <w:sz w:val="20"/>
          <w:szCs w:val="20"/>
        </w:rPr>
      </w:pPr>
      <w:r w:rsidRPr="008532D7">
        <w:rPr>
          <w:b/>
          <w:bCs/>
          <w:sz w:val="20"/>
          <w:szCs w:val="20"/>
        </w:rPr>
        <w:t xml:space="preserve">Faktor </w:t>
      </w:r>
      <w:r w:rsidR="008532D7" w:rsidRPr="008532D7">
        <w:rPr>
          <w:b/>
          <w:bCs/>
          <w:sz w:val="20"/>
          <w:szCs w:val="20"/>
        </w:rPr>
        <w:t xml:space="preserve">Nr. 1 </w:t>
      </w:r>
      <w:r w:rsidRPr="008532D7">
        <w:rPr>
          <w:b/>
          <w:bCs/>
          <w:sz w:val="20"/>
          <w:szCs w:val="20"/>
        </w:rPr>
        <w:t xml:space="preserve">für Hochwasser: </w:t>
      </w:r>
      <w:r w:rsidR="00C139DC" w:rsidRPr="008532D7">
        <w:rPr>
          <w:b/>
          <w:bCs/>
          <w:sz w:val="20"/>
          <w:szCs w:val="20"/>
        </w:rPr>
        <w:t>Starkregen und Schneeschmelze</w:t>
      </w:r>
    </w:p>
    <w:p w:rsidR="008532D7" w:rsidRPr="008532D7" w:rsidRDefault="008532D7" w:rsidP="003C59BC">
      <w:pPr>
        <w:pStyle w:val="ArialText"/>
        <w:rPr>
          <w:sz w:val="20"/>
          <w:szCs w:val="20"/>
        </w:rPr>
      </w:pPr>
    </w:p>
    <w:p w:rsidR="00B71552" w:rsidRPr="008532D7" w:rsidRDefault="004B032F" w:rsidP="003C59BC">
      <w:pPr>
        <w:pStyle w:val="ArialText"/>
        <w:rPr>
          <w:sz w:val="20"/>
          <w:szCs w:val="20"/>
        </w:rPr>
      </w:pPr>
      <w:r w:rsidRPr="008532D7">
        <w:rPr>
          <w:sz w:val="20"/>
          <w:szCs w:val="20"/>
        </w:rPr>
        <w:t>Welche Erde nimmt am schnellsten Wasser auf?</w:t>
      </w:r>
      <w:r w:rsidR="00BB6FE5" w:rsidRPr="008532D7">
        <w:rPr>
          <w:sz w:val="20"/>
          <w:szCs w:val="20"/>
        </w:rPr>
        <w:t xml:space="preserve"> Kreuze die richtige Antwort an:</w:t>
      </w:r>
    </w:p>
    <w:p w:rsidR="00BB6FE5" w:rsidRPr="008532D7" w:rsidRDefault="008532D7" w:rsidP="008532D7">
      <w:pPr>
        <w:pStyle w:val="ArialText"/>
        <w:spacing w:line="276" w:lineRule="auto"/>
        <w:ind w:firstLine="0"/>
        <w:rPr>
          <w:sz w:val="20"/>
          <w:szCs w:val="20"/>
        </w:rPr>
      </w:pPr>
      <w:r w:rsidRPr="008532D7">
        <w:rPr>
          <w:rFonts w:ascii="Segoe MDL2 Assets" w:hAnsi="Segoe MDL2 Assets"/>
          <w:sz w:val="20"/>
          <w:szCs w:val="20"/>
        </w:rPr>
        <w:t></w:t>
      </w:r>
      <w:r w:rsidRPr="008532D7">
        <w:rPr>
          <w:sz w:val="20"/>
          <w:szCs w:val="20"/>
        </w:rPr>
        <w:t xml:space="preserve"> </w:t>
      </w:r>
      <w:r w:rsidR="00BB6FE5" w:rsidRPr="008532D7">
        <w:rPr>
          <w:sz w:val="20"/>
          <w:szCs w:val="20"/>
        </w:rPr>
        <w:t>Nasse Erde</w:t>
      </w:r>
    </w:p>
    <w:p w:rsidR="00BB6FE5" w:rsidRPr="008532D7" w:rsidRDefault="008532D7" w:rsidP="008532D7">
      <w:pPr>
        <w:pStyle w:val="ArialText"/>
        <w:spacing w:line="276" w:lineRule="auto"/>
        <w:ind w:firstLine="0"/>
        <w:rPr>
          <w:sz w:val="20"/>
          <w:szCs w:val="20"/>
        </w:rPr>
      </w:pPr>
      <w:r w:rsidRPr="008532D7">
        <w:rPr>
          <w:rFonts w:ascii="Segoe MDL2 Assets" w:hAnsi="Segoe MDL2 Assets"/>
          <w:sz w:val="20"/>
          <w:szCs w:val="20"/>
        </w:rPr>
        <w:t xml:space="preserve"> </w:t>
      </w:r>
      <w:r w:rsidR="00BB6FE5" w:rsidRPr="008532D7">
        <w:rPr>
          <w:sz w:val="20"/>
          <w:szCs w:val="20"/>
        </w:rPr>
        <w:t>Feuchte Erde</w:t>
      </w:r>
    </w:p>
    <w:p w:rsidR="00BB6FE5" w:rsidRPr="008532D7" w:rsidRDefault="008532D7" w:rsidP="008532D7">
      <w:pPr>
        <w:pStyle w:val="ArialText"/>
        <w:spacing w:line="276" w:lineRule="auto"/>
        <w:ind w:firstLine="0"/>
        <w:rPr>
          <w:sz w:val="20"/>
          <w:szCs w:val="20"/>
        </w:rPr>
      </w:pPr>
      <w:r w:rsidRPr="008532D7">
        <w:rPr>
          <w:rFonts w:ascii="Segoe MDL2 Assets" w:hAnsi="Segoe MDL2 Assets"/>
          <w:sz w:val="20"/>
          <w:szCs w:val="20"/>
        </w:rPr>
        <w:t xml:space="preserve"> </w:t>
      </w:r>
      <w:r w:rsidR="004A4DDF" w:rsidRPr="008532D7">
        <w:rPr>
          <w:sz w:val="20"/>
          <w:szCs w:val="20"/>
        </w:rPr>
        <w:t>Leicht trockene Erde</w:t>
      </w:r>
    </w:p>
    <w:p w:rsidR="004A4DDF" w:rsidRPr="008532D7" w:rsidRDefault="008532D7" w:rsidP="008532D7">
      <w:pPr>
        <w:pStyle w:val="ArialText"/>
        <w:spacing w:line="276" w:lineRule="auto"/>
        <w:ind w:firstLine="0"/>
        <w:rPr>
          <w:sz w:val="20"/>
          <w:szCs w:val="20"/>
        </w:rPr>
      </w:pPr>
      <w:r w:rsidRPr="008532D7">
        <w:rPr>
          <w:rFonts w:ascii="Segoe MDL2 Assets" w:hAnsi="Segoe MDL2 Assets"/>
          <w:sz w:val="20"/>
          <w:szCs w:val="20"/>
        </w:rPr>
        <w:t xml:space="preserve"> </w:t>
      </w:r>
      <w:r w:rsidR="004A4DDF" w:rsidRPr="008532D7">
        <w:rPr>
          <w:sz w:val="20"/>
          <w:szCs w:val="20"/>
        </w:rPr>
        <w:t>Sehr trockene Erde</w:t>
      </w:r>
    </w:p>
    <w:p w:rsidR="004A4DDF" w:rsidRDefault="008532D7" w:rsidP="008532D7">
      <w:pPr>
        <w:pStyle w:val="ArialText"/>
        <w:spacing w:line="276" w:lineRule="auto"/>
        <w:ind w:firstLine="0"/>
        <w:rPr>
          <w:sz w:val="20"/>
          <w:szCs w:val="20"/>
        </w:rPr>
      </w:pPr>
      <w:r w:rsidRPr="008532D7">
        <w:rPr>
          <w:rFonts w:ascii="Segoe MDL2 Assets" w:hAnsi="Segoe MDL2 Assets"/>
          <w:sz w:val="20"/>
          <w:szCs w:val="20"/>
        </w:rPr>
        <w:t xml:space="preserve"> </w:t>
      </w:r>
      <w:r w:rsidR="005F0442" w:rsidRPr="008532D7">
        <w:rPr>
          <w:sz w:val="20"/>
          <w:szCs w:val="20"/>
        </w:rPr>
        <w:t xml:space="preserve">Es spielt keine Rolle, ob die Erde nass oder trocken ist. </w:t>
      </w:r>
    </w:p>
    <w:p w:rsidR="008532D7" w:rsidRPr="008532D7" w:rsidRDefault="00DD6BB8" w:rsidP="008532D7">
      <w:pPr>
        <w:pStyle w:val="ArialText"/>
        <w:spacing w:line="276" w:lineRule="auto"/>
        <w:ind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margin">
              <wp:posOffset>13335</wp:posOffset>
            </wp:positionH>
            <wp:positionV relativeFrom="paragraph">
              <wp:posOffset>116205</wp:posOffset>
            </wp:positionV>
            <wp:extent cx="3514725" cy="2219325"/>
            <wp:effectExtent l="19050" t="0" r="9525" b="0"/>
            <wp:wrapNone/>
            <wp:docPr id="41333860" name="Grafik 15" descr="Ein Bild, das Entwurf, Zeichnung, Diagramm, Linear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333860" name="Grafik 15" descr="Ein Bild, das Entwurf, Zeichnung, Diagramm, Lineart enthält.&#10;&#10;Automatisch generierte Beschreibu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14725" cy="2219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46793" w:rsidRDefault="00046793" w:rsidP="008532D7">
      <w:pPr>
        <w:pStyle w:val="ArialText"/>
        <w:ind w:firstLine="0"/>
      </w:pPr>
    </w:p>
    <w:p w:rsidR="00046793" w:rsidRDefault="00046793" w:rsidP="00046793">
      <w:pPr>
        <w:pStyle w:val="ArialText"/>
        <w:ind w:left="0" w:firstLine="0"/>
      </w:pPr>
    </w:p>
    <w:p w:rsidR="004661B4" w:rsidRPr="008532D7" w:rsidRDefault="004661B4" w:rsidP="008532D7">
      <w:pPr>
        <w:pStyle w:val="ArialText"/>
        <w:ind w:left="5812" w:right="-143" w:firstLine="0"/>
        <w:rPr>
          <w:sz w:val="20"/>
          <w:szCs w:val="20"/>
        </w:rPr>
      </w:pPr>
      <w:r w:rsidRPr="008532D7">
        <w:rPr>
          <w:b/>
          <w:bCs/>
          <w:sz w:val="20"/>
          <w:szCs w:val="20"/>
        </w:rPr>
        <w:t>Natürliches Abfließen von Niederschlag</w:t>
      </w:r>
      <w:r w:rsidRPr="008532D7">
        <w:rPr>
          <w:sz w:val="20"/>
          <w:szCs w:val="20"/>
        </w:rPr>
        <w:t>:</w:t>
      </w:r>
    </w:p>
    <w:p w:rsidR="008532D7" w:rsidRDefault="008532D7" w:rsidP="008532D7">
      <w:pPr>
        <w:pStyle w:val="ArialText"/>
        <w:ind w:left="5812" w:right="-143" w:firstLine="0"/>
        <w:rPr>
          <w:sz w:val="20"/>
          <w:szCs w:val="20"/>
        </w:rPr>
      </w:pPr>
    </w:p>
    <w:p w:rsidR="008532D7" w:rsidRDefault="007E47C6" w:rsidP="008532D7">
      <w:pPr>
        <w:pStyle w:val="ArialText"/>
        <w:ind w:left="5812" w:right="-143" w:firstLine="0"/>
        <w:rPr>
          <w:sz w:val="20"/>
          <w:szCs w:val="20"/>
        </w:rPr>
      </w:pPr>
      <w:r w:rsidRPr="008532D7">
        <w:rPr>
          <w:sz w:val="20"/>
          <w:szCs w:val="20"/>
        </w:rPr>
        <w:t>Wo</w:t>
      </w:r>
      <w:r w:rsidR="008532D7" w:rsidRPr="008532D7">
        <w:rPr>
          <w:sz w:val="20"/>
          <w:szCs w:val="20"/>
        </w:rPr>
        <w:t>hin</w:t>
      </w:r>
      <w:r w:rsidRPr="008532D7">
        <w:rPr>
          <w:sz w:val="20"/>
          <w:szCs w:val="20"/>
        </w:rPr>
        <w:t xml:space="preserve"> fließ</w:t>
      </w:r>
      <w:r w:rsidR="008532D7" w:rsidRPr="008532D7">
        <w:rPr>
          <w:sz w:val="20"/>
          <w:szCs w:val="20"/>
        </w:rPr>
        <w:t>en</w:t>
      </w:r>
      <w:r w:rsidRPr="008532D7">
        <w:rPr>
          <w:sz w:val="20"/>
          <w:szCs w:val="20"/>
        </w:rPr>
        <w:t xml:space="preserve"> Regen und geschmolzener Schnee?</w:t>
      </w:r>
      <w:r w:rsidR="004661B4" w:rsidRPr="008532D7">
        <w:rPr>
          <w:sz w:val="20"/>
          <w:szCs w:val="20"/>
        </w:rPr>
        <w:t xml:space="preserve"> </w:t>
      </w:r>
    </w:p>
    <w:p w:rsidR="007E47C6" w:rsidRPr="008532D7" w:rsidRDefault="00731C0D" w:rsidP="008532D7">
      <w:pPr>
        <w:pStyle w:val="ArialText"/>
        <w:ind w:left="5812" w:right="-143" w:firstLine="0"/>
        <w:rPr>
          <w:sz w:val="20"/>
          <w:szCs w:val="20"/>
        </w:rPr>
      </w:pPr>
      <w:r w:rsidRPr="008532D7">
        <w:rPr>
          <w:sz w:val="20"/>
          <w:szCs w:val="20"/>
        </w:rPr>
        <w:t>Das Bild links zeigt dir die Antwo</w:t>
      </w:r>
      <w:r w:rsidR="008532D7">
        <w:rPr>
          <w:sz w:val="20"/>
          <w:szCs w:val="20"/>
        </w:rPr>
        <w:t>r</w:t>
      </w:r>
      <w:r w:rsidRPr="008532D7">
        <w:rPr>
          <w:sz w:val="20"/>
          <w:szCs w:val="20"/>
        </w:rPr>
        <w:t>ten.</w:t>
      </w:r>
    </w:p>
    <w:p w:rsidR="008532D7" w:rsidRPr="008532D7" w:rsidRDefault="008532D7" w:rsidP="008532D7">
      <w:pPr>
        <w:pStyle w:val="ArialText"/>
        <w:ind w:left="5812" w:right="-143" w:firstLine="0"/>
        <w:rPr>
          <w:sz w:val="20"/>
          <w:szCs w:val="20"/>
        </w:rPr>
      </w:pPr>
    </w:p>
    <w:p w:rsidR="00491D2B" w:rsidRPr="008532D7" w:rsidRDefault="00491D2B" w:rsidP="008532D7">
      <w:pPr>
        <w:pStyle w:val="ArialText"/>
        <w:spacing w:line="360" w:lineRule="auto"/>
        <w:ind w:left="5812" w:right="-143" w:firstLine="0"/>
        <w:rPr>
          <w:sz w:val="20"/>
          <w:szCs w:val="20"/>
        </w:rPr>
      </w:pPr>
      <w:r w:rsidRPr="008532D7">
        <w:rPr>
          <w:sz w:val="20"/>
          <w:szCs w:val="20"/>
        </w:rPr>
        <w:t>Regen und geschmolzener Schnee fließen ins ___________</w:t>
      </w:r>
      <w:r w:rsidR="00731C0D" w:rsidRPr="008532D7">
        <w:rPr>
          <w:sz w:val="20"/>
          <w:szCs w:val="20"/>
        </w:rPr>
        <w:t>____________</w:t>
      </w:r>
      <w:r w:rsidRPr="008532D7">
        <w:rPr>
          <w:sz w:val="20"/>
          <w:szCs w:val="20"/>
        </w:rPr>
        <w:t xml:space="preserve"> und in die _______</w:t>
      </w:r>
      <w:r w:rsidR="00731C0D" w:rsidRPr="008532D7">
        <w:rPr>
          <w:sz w:val="20"/>
          <w:szCs w:val="20"/>
        </w:rPr>
        <w:t>______</w:t>
      </w:r>
      <w:r w:rsidRPr="008532D7">
        <w:rPr>
          <w:sz w:val="20"/>
          <w:szCs w:val="20"/>
        </w:rPr>
        <w:t>_</w:t>
      </w:r>
      <w:r w:rsidR="00731C0D" w:rsidRPr="008532D7">
        <w:rPr>
          <w:sz w:val="20"/>
          <w:szCs w:val="20"/>
        </w:rPr>
        <w:t>.</w:t>
      </w:r>
      <w:r w:rsidR="0089621A" w:rsidRPr="008532D7">
        <w:rPr>
          <w:sz w:val="20"/>
          <w:szCs w:val="20"/>
        </w:rPr>
        <w:t xml:space="preserve"> Ein Teil des Wassers wird im _____________ gespeichert.</w:t>
      </w:r>
    </w:p>
    <w:p w:rsidR="00E759CF" w:rsidRPr="008532D7" w:rsidRDefault="00E759CF" w:rsidP="008532D7">
      <w:pPr>
        <w:pStyle w:val="ArialText"/>
        <w:ind w:left="5812" w:firstLine="0"/>
        <w:rPr>
          <w:sz w:val="20"/>
          <w:szCs w:val="20"/>
        </w:rPr>
      </w:pPr>
    </w:p>
    <w:p w:rsidR="00E759CF" w:rsidRPr="008532D7" w:rsidRDefault="00E759CF" w:rsidP="00046793">
      <w:pPr>
        <w:pStyle w:val="ArialText"/>
        <w:rPr>
          <w:sz w:val="20"/>
          <w:szCs w:val="20"/>
        </w:rPr>
      </w:pPr>
    </w:p>
    <w:p w:rsidR="001542B7" w:rsidRPr="008532D7" w:rsidRDefault="001542B7" w:rsidP="003C59BC">
      <w:pPr>
        <w:pStyle w:val="ArialText"/>
        <w:rPr>
          <w:sz w:val="20"/>
          <w:szCs w:val="20"/>
        </w:rPr>
      </w:pPr>
      <w:r w:rsidRPr="008532D7">
        <w:rPr>
          <w:sz w:val="20"/>
          <w:szCs w:val="20"/>
        </w:rPr>
        <w:t xml:space="preserve">Der </w:t>
      </w:r>
      <w:r w:rsidRPr="008532D7">
        <w:rPr>
          <w:b/>
          <w:bCs/>
          <w:sz w:val="20"/>
          <w:szCs w:val="20"/>
        </w:rPr>
        <w:t>Einfluss des Klimawandels</w:t>
      </w:r>
      <w:r w:rsidRPr="008532D7">
        <w:rPr>
          <w:sz w:val="20"/>
          <w:szCs w:val="20"/>
        </w:rPr>
        <w:t xml:space="preserve">: </w:t>
      </w:r>
      <w:r w:rsidR="00E32EA1" w:rsidRPr="008532D7">
        <w:rPr>
          <w:sz w:val="20"/>
          <w:szCs w:val="20"/>
        </w:rPr>
        <w:t>Erkläre kurz</w:t>
      </w:r>
      <w:r w:rsidR="007969D0" w:rsidRPr="008532D7">
        <w:rPr>
          <w:sz w:val="20"/>
          <w:szCs w:val="20"/>
        </w:rPr>
        <w:t>, in eigenen Worten,</w:t>
      </w:r>
      <w:r w:rsidR="00E32EA1" w:rsidRPr="008532D7">
        <w:rPr>
          <w:sz w:val="20"/>
          <w:szCs w:val="20"/>
        </w:rPr>
        <w:t xml:space="preserve"> welche Auswirkung</w:t>
      </w:r>
      <w:r w:rsidR="007969D0" w:rsidRPr="008532D7">
        <w:rPr>
          <w:sz w:val="20"/>
          <w:szCs w:val="20"/>
        </w:rPr>
        <w:t>en</w:t>
      </w:r>
      <w:r w:rsidR="00E32EA1" w:rsidRPr="008532D7">
        <w:rPr>
          <w:sz w:val="20"/>
          <w:szCs w:val="20"/>
        </w:rPr>
        <w:t xml:space="preserve"> der Klimawandel auf Starkregen und Schneeschmelze ha</w:t>
      </w:r>
      <w:r w:rsidR="00FF7733" w:rsidRPr="008532D7">
        <w:rPr>
          <w:sz w:val="20"/>
          <w:szCs w:val="20"/>
        </w:rPr>
        <w:t xml:space="preserve">t. </w:t>
      </w:r>
      <w:r w:rsidR="00973007" w:rsidRPr="008532D7">
        <w:rPr>
          <w:sz w:val="20"/>
          <w:szCs w:val="20"/>
        </w:rPr>
        <w:t xml:space="preserve">Du kannst dafür die Wörter im </w:t>
      </w:r>
      <w:r w:rsidR="008532D7">
        <w:rPr>
          <w:sz w:val="20"/>
          <w:szCs w:val="20"/>
        </w:rPr>
        <w:t>Wortspeicher</w:t>
      </w:r>
      <w:r w:rsidR="00973007" w:rsidRPr="008532D7">
        <w:rPr>
          <w:sz w:val="20"/>
          <w:szCs w:val="20"/>
        </w:rPr>
        <w:t xml:space="preserve"> benutzen.</w:t>
      </w:r>
    </w:p>
    <w:p w:rsidR="003C59BC" w:rsidRPr="008532D7" w:rsidRDefault="003C59BC" w:rsidP="003C59BC">
      <w:pPr>
        <w:pStyle w:val="ArialText"/>
        <w:rPr>
          <w:sz w:val="20"/>
          <w:szCs w:val="20"/>
        </w:rPr>
      </w:pPr>
    </w:p>
    <w:p w:rsidR="008532D7" w:rsidRDefault="0021778F" w:rsidP="008532D7">
      <w:pPr>
        <w:pStyle w:val="ArialText"/>
        <w:spacing w:line="360" w:lineRule="auto"/>
        <w:rPr>
          <w:sz w:val="20"/>
          <w:szCs w:val="20"/>
        </w:rPr>
      </w:pPr>
      <w:r w:rsidRPr="008532D7">
        <w:rPr>
          <w:sz w:val="20"/>
          <w:szCs w:val="20"/>
        </w:rPr>
        <w:t>______________________________________________________________________________________</w:t>
      </w:r>
      <w:r w:rsidR="008532D7">
        <w:rPr>
          <w:sz w:val="20"/>
          <w:szCs w:val="20"/>
        </w:rPr>
        <w:t xml:space="preserve"> </w:t>
      </w:r>
    </w:p>
    <w:p w:rsidR="008532D7" w:rsidRDefault="008532D7" w:rsidP="008532D7">
      <w:pPr>
        <w:pStyle w:val="ArialText"/>
        <w:spacing w:line="360" w:lineRule="auto"/>
        <w:rPr>
          <w:sz w:val="20"/>
          <w:szCs w:val="20"/>
        </w:rPr>
      </w:pPr>
      <w:r w:rsidRPr="008532D7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:rsidR="008532D7" w:rsidRDefault="008532D7" w:rsidP="008532D7">
      <w:pPr>
        <w:pStyle w:val="ArialText"/>
        <w:spacing w:line="360" w:lineRule="auto"/>
        <w:rPr>
          <w:sz w:val="20"/>
          <w:szCs w:val="20"/>
        </w:rPr>
      </w:pPr>
      <w:r w:rsidRPr="008532D7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:rsidR="008532D7" w:rsidRDefault="008532D7" w:rsidP="008532D7">
      <w:pPr>
        <w:pStyle w:val="ArialText"/>
        <w:spacing w:line="360" w:lineRule="auto"/>
        <w:rPr>
          <w:sz w:val="20"/>
          <w:szCs w:val="20"/>
        </w:rPr>
      </w:pPr>
      <w:r w:rsidRPr="008532D7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:rsidR="008532D7" w:rsidRDefault="008532D7" w:rsidP="008532D7">
      <w:pPr>
        <w:pStyle w:val="ArialText"/>
        <w:spacing w:line="360" w:lineRule="auto"/>
        <w:rPr>
          <w:sz w:val="20"/>
          <w:szCs w:val="20"/>
        </w:rPr>
      </w:pPr>
      <w:r w:rsidRPr="008532D7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:rsidR="008532D7" w:rsidRDefault="008532D7" w:rsidP="008532D7">
      <w:pPr>
        <w:pStyle w:val="ArialText"/>
        <w:spacing w:line="360" w:lineRule="auto"/>
        <w:rPr>
          <w:sz w:val="20"/>
          <w:szCs w:val="20"/>
        </w:rPr>
      </w:pPr>
      <w:r w:rsidRPr="008532D7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:rsidR="002C24F1" w:rsidRDefault="008532D7" w:rsidP="008532D7">
      <w:pPr>
        <w:pStyle w:val="ArialText"/>
        <w:spacing w:line="360" w:lineRule="auto"/>
        <w:rPr>
          <w:sz w:val="20"/>
          <w:szCs w:val="20"/>
        </w:rPr>
      </w:pPr>
      <w:r w:rsidRPr="008532D7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:rsidR="00DD6BB8" w:rsidRDefault="00DD6BB8" w:rsidP="00DD6BB8">
      <w:pPr>
        <w:pStyle w:val="ArialText"/>
        <w:spacing w:line="360" w:lineRule="auto"/>
        <w:rPr>
          <w:sz w:val="20"/>
          <w:szCs w:val="20"/>
        </w:rPr>
      </w:pPr>
      <w:r w:rsidRPr="008532D7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:rsidR="008532D7" w:rsidRPr="008532D7" w:rsidRDefault="008532D7" w:rsidP="008532D7">
      <w:pPr>
        <w:pStyle w:val="ArialText"/>
        <w:spacing w:line="360" w:lineRule="auto"/>
        <w:rPr>
          <w:sz w:val="20"/>
          <w:szCs w:val="20"/>
        </w:rPr>
      </w:pPr>
    </w:p>
    <w:p w:rsidR="002C24F1" w:rsidRPr="008532D7" w:rsidRDefault="00431FBF" w:rsidP="001542B7">
      <w:pPr>
        <w:pStyle w:val="ArialText"/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8" o:spid="_x0000_s2052" type="#_x0000_t202" style="position:absolute;left:0;text-align:left;margin-left:7.95pt;margin-top:3pt;width:468.95pt;height:21.3pt;z-index:25166438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" fillcolor="white [3201]" strokecolor="#003480" strokeweight=".5pt">
            <v:textbox>
              <w:txbxContent>
                <w:p w:rsidR="003C59BC" w:rsidRPr="008532D7" w:rsidRDefault="00E14471" w:rsidP="00C2743C">
                  <w:pPr>
                    <w:pStyle w:val="ArialText"/>
                    <w:rPr>
                      <w:sz w:val="20"/>
                      <w:szCs w:val="20"/>
                    </w:rPr>
                  </w:pPr>
                  <w:r w:rsidRPr="008532D7">
                    <w:rPr>
                      <w:sz w:val="20"/>
                      <w:szCs w:val="20"/>
                    </w:rPr>
                    <w:t xml:space="preserve">Atmosphäre   </w:t>
                  </w:r>
                  <w:r w:rsidR="00E53555" w:rsidRPr="008532D7">
                    <w:rPr>
                      <w:sz w:val="20"/>
                      <w:szCs w:val="20"/>
                    </w:rPr>
                    <w:t xml:space="preserve">Wasserdampf   </w:t>
                  </w:r>
                  <w:r w:rsidR="000A6365" w:rsidRPr="008532D7">
                    <w:rPr>
                      <w:sz w:val="20"/>
                      <w:szCs w:val="20"/>
                    </w:rPr>
                    <w:t xml:space="preserve">Formen von </w:t>
                  </w:r>
                  <w:r w:rsidR="005B1981" w:rsidRPr="008532D7">
                    <w:rPr>
                      <w:sz w:val="20"/>
                      <w:szCs w:val="20"/>
                    </w:rPr>
                    <w:t>Niederschlag   Schneeschmelze</w:t>
                  </w:r>
                  <w:r w:rsidR="000A6365" w:rsidRPr="008532D7">
                    <w:rPr>
                      <w:sz w:val="20"/>
                      <w:szCs w:val="20"/>
                    </w:rPr>
                    <w:t xml:space="preserve"> </w:t>
                  </w:r>
                  <w:r w:rsidR="005B1981" w:rsidRPr="008532D7">
                    <w:rPr>
                      <w:sz w:val="20"/>
                      <w:szCs w:val="20"/>
                    </w:rPr>
                    <w:t xml:space="preserve">  </w:t>
                  </w:r>
                  <w:r w:rsidR="00682129" w:rsidRPr="008532D7">
                    <w:rPr>
                      <w:sz w:val="20"/>
                      <w:szCs w:val="20"/>
                    </w:rPr>
                    <w:t>Klimawandel</w:t>
                  </w:r>
                  <w:r w:rsidR="005B1981" w:rsidRPr="008532D7">
                    <w:rPr>
                      <w:sz w:val="20"/>
                      <w:szCs w:val="20"/>
                    </w:rPr>
                    <w:t xml:space="preserve"> </w:t>
                  </w:r>
                  <w:r w:rsidR="00682129" w:rsidRPr="008532D7">
                    <w:rPr>
                      <w:sz w:val="20"/>
                      <w:szCs w:val="20"/>
                    </w:rPr>
                    <w:t xml:space="preserve">  </w:t>
                  </w:r>
                </w:p>
              </w:txbxContent>
            </v:textbox>
          </v:shape>
        </w:pict>
      </w:r>
    </w:p>
    <w:p w:rsidR="008532D7" w:rsidRDefault="008532D7" w:rsidP="002C24F1">
      <w:pPr>
        <w:pStyle w:val="ArialText"/>
        <w:rPr>
          <w:b/>
          <w:bCs/>
        </w:rPr>
      </w:pPr>
    </w:p>
    <w:sectPr w:rsidR="008532D7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3B83" w:rsidRDefault="00D23B83" w:rsidP="003A7C35">
      <w:pPr>
        <w:spacing w:after="0" w:line="240" w:lineRule="auto"/>
      </w:pPr>
      <w:r>
        <w:separator/>
      </w:r>
    </w:p>
  </w:endnote>
  <w:endnote w:type="continuationSeparator" w:id="0">
    <w:p w:rsidR="00D23B83" w:rsidRDefault="00D23B83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MDL2 Assets">
    <w:panose1 w:val="050A0102010101010101"/>
    <w:charset w:val="00"/>
    <w:family w:val="roman"/>
    <w:pitch w:val="variable"/>
    <w:sig w:usb0="00000003" w:usb1="10000000" w:usb2="00000000" w:usb3="00000000" w:csb0="00000001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431FBF" w:rsidRPr="00431FBF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30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431FBF" w:rsidRPr="00431FBF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31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431FBF" w:rsidRPr="00431FBF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32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9C6F5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3B83" w:rsidRDefault="00D23B83" w:rsidP="003A7C35">
      <w:pPr>
        <w:spacing w:after="0" w:line="240" w:lineRule="auto"/>
      </w:pPr>
      <w:r>
        <w:separator/>
      </w:r>
    </w:p>
  </w:footnote>
  <w:footnote w:type="continuationSeparator" w:id="0">
    <w:p w:rsidR="00D23B83" w:rsidRDefault="00D23B83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50E0" w:rsidRDefault="003750E0" w:rsidP="00685FD6">
    <w:pPr>
      <w:pStyle w:val="ArialTitelgrau"/>
      <w:ind w:firstLine="142"/>
      <w:rPr>
        <w:sz w:val="20"/>
        <w:szCs w:val="20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4004310</wp:posOffset>
          </wp:positionH>
          <wp:positionV relativeFrom="paragraph">
            <wp:posOffset>-269240</wp:posOffset>
          </wp:positionV>
          <wp:extent cx="571500" cy="581025"/>
          <wp:effectExtent l="19050" t="0" r="0" b="0"/>
          <wp:wrapTight wrapText="bothSides">
            <wp:wrapPolygon edited="0">
              <wp:start x="-720" y="0"/>
              <wp:lineTo x="-720" y="21246"/>
              <wp:lineTo x="21600" y="21246"/>
              <wp:lineTo x="21600" y="0"/>
              <wp:lineTo x="-720" y="0"/>
            </wp:wrapPolygon>
          </wp:wrapTight>
          <wp:docPr id="5" name="Grafik 4" descr="spickzettel-hochwasse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pickzettel-hochwasse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31FBF" w:rsidRPr="00431FBF">
      <w:rPr>
        <w:rFonts w:ascii="Calibri" w:eastAsia="Calibri" w:hAnsi="Calibri" w:cs="Calibri"/>
        <w:noProof/>
        <w:sz w:val="20"/>
        <w:szCs w:val="20"/>
      </w:rPr>
      <w:pict>
        <v:rect id="Rechteck 7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8532D7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DD6BB8">
      <w:rPr>
        <w:sz w:val="20"/>
        <w:szCs w:val="20"/>
      </w:rPr>
      <w:t xml:space="preserve">Faktoren für Hochwasser: Starkregen und </w:t>
    </w:r>
  </w:p>
  <w:p w:rsidR="00685FD6" w:rsidRDefault="00DD6BB8" w:rsidP="00685FD6">
    <w:pPr>
      <w:pStyle w:val="ArialTitelgrau"/>
      <w:ind w:firstLine="142"/>
    </w:pPr>
    <w:r>
      <w:rPr>
        <w:sz w:val="20"/>
        <w:szCs w:val="20"/>
      </w:rPr>
      <w:t>Schneeschmelze</w:t>
    </w:r>
  </w:p>
  <w:p w:rsidR="00685FD6" w:rsidRPr="00000978" w:rsidRDefault="00431FBF" w:rsidP="00685FD6">
    <w:pPr>
      <w:pStyle w:val="KeinLeerraum"/>
      <w:ind w:left="142"/>
      <w:rPr>
        <w:color w:val="909191"/>
        <w:sz w:val="16"/>
        <w:szCs w:val="16"/>
      </w:rPr>
    </w:pPr>
    <w:r w:rsidRPr="00431FBF">
      <w:rPr>
        <w:noProof/>
      </w:rPr>
      <w:pict>
        <v:shape id="Shape 32" o:spid="_x0000_s1033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5B7E7B" w:rsidP="00685FD6">
    <w:pPr>
      <w:pStyle w:val="ArialBeschreibunggrau"/>
      <w:ind w:firstLine="132"/>
    </w:pPr>
    <w:r>
      <w:t>d</w:t>
    </w:r>
    <w:r w:rsidR="005965D0">
      <w:t xml:space="preserve">ein Spickzettel </w:t>
    </w:r>
    <w:r w:rsidR="005965D0">
      <w:rPr>
        <w:rFonts w:ascii="TheSans C5 ExtraBold" w:hAnsi="TheSans C5 ExtraBold"/>
      </w:rPr>
      <w:t>⋅</w:t>
    </w:r>
    <w:r w:rsidR="005965D0">
      <w:t xml:space="preserve"> </w:t>
    </w:r>
    <w:r w:rsidR="008532D7">
      <w:t>Wie entsteht Hochwasser</w:t>
    </w:r>
    <w:r w:rsidR="005965D0">
      <w:t>?</w:t>
    </w:r>
  </w:p>
  <w:p w:rsidR="00685FD6" w:rsidRDefault="003750E0" w:rsidP="00685FD6">
    <w:pPr>
      <w:pStyle w:val="ArialBeschreibunggrau"/>
      <w:ind w:firstLine="132"/>
    </w:pPr>
    <w:r w:rsidRPr="00931C3C">
      <w:rPr>
        <w:rFonts w:eastAsiaTheme="minorHAnsi" w:cs="Arial"/>
        <w:color w:val="808080" w:themeColor="background1" w:themeShade="80"/>
      </w:rPr>
      <w:t>planet-schule.de/x/</w:t>
    </w:r>
    <w:proofErr w:type="spellStart"/>
    <w:r w:rsidRPr="00931C3C">
      <w:rPr>
        <w:rFonts w:eastAsiaTheme="minorHAnsi" w:cs="Arial"/>
        <w:color w:val="808080" w:themeColor="background1" w:themeShade="80"/>
      </w:rPr>
      <w:t>spickzettel-hochwasser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AF57CF"/>
    <w:multiLevelType w:val="hybridMultilevel"/>
    <w:tmpl w:val="C5CE0850"/>
    <w:lvl w:ilvl="0" w:tplc="9880E514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22" w:hanging="360"/>
      </w:pPr>
    </w:lvl>
    <w:lvl w:ilvl="2" w:tplc="0407001B">
      <w:start w:val="1"/>
      <w:numFmt w:val="lowerRoman"/>
      <w:lvlText w:val="%3."/>
      <w:lvlJc w:val="right"/>
      <w:pPr>
        <w:ind w:left="1942" w:hanging="180"/>
      </w:pPr>
    </w:lvl>
    <w:lvl w:ilvl="3" w:tplc="0407000F">
      <w:start w:val="1"/>
      <w:numFmt w:val="decimal"/>
      <w:lvlText w:val="%4."/>
      <w:lvlJc w:val="left"/>
      <w:pPr>
        <w:ind w:left="2662" w:hanging="360"/>
      </w:pPr>
    </w:lvl>
    <w:lvl w:ilvl="4" w:tplc="04070019">
      <w:start w:val="1"/>
      <w:numFmt w:val="lowerLetter"/>
      <w:lvlText w:val="%5."/>
      <w:lvlJc w:val="left"/>
      <w:pPr>
        <w:ind w:left="3382" w:hanging="360"/>
      </w:pPr>
    </w:lvl>
    <w:lvl w:ilvl="5" w:tplc="0407001B">
      <w:start w:val="1"/>
      <w:numFmt w:val="lowerRoman"/>
      <w:lvlText w:val="%6."/>
      <w:lvlJc w:val="right"/>
      <w:pPr>
        <w:ind w:left="4102" w:hanging="180"/>
      </w:pPr>
    </w:lvl>
    <w:lvl w:ilvl="6" w:tplc="0407000F">
      <w:start w:val="1"/>
      <w:numFmt w:val="decimal"/>
      <w:lvlText w:val="%7."/>
      <w:lvlJc w:val="left"/>
      <w:pPr>
        <w:ind w:left="4822" w:hanging="360"/>
      </w:pPr>
    </w:lvl>
    <w:lvl w:ilvl="7" w:tplc="04070019">
      <w:start w:val="1"/>
      <w:numFmt w:val="lowerLetter"/>
      <w:lvlText w:val="%8."/>
      <w:lvlJc w:val="left"/>
      <w:pPr>
        <w:ind w:left="5542" w:hanging="360"/>
      </w:pPr>
    </w:lvl>
    <w:lvl w:ilvl="8" w:tplc="0407001B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40FD72FE"/>
    <w:multiLevelType w:val="hybridMultilevel"/>
    <w:tmpl w:val="962CAD76"/>
    <w:lvl w:ilvl="0" w:tplc="C5A02226">
      <w:start w:val="1"/>
      <w:numFmt w:val="lowerLetter"/>
      <w:lvlText w:val="%1."/>
      <w:lvlJc w:val="left"/>
      <w:pPr>
        <w:ind w:left="86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582" w:hanging="360"/>
      </w:pPr>
    </w:lvl>
    <w:lvl w:ilvl="2" w:tplc="0407001B" w:tentative="1">
      <w:start w:val="1"/>
      <w:numFmt w:val="lowerRoman"/>
      <w:lvlText w:val="%3."/>
      <w:lvlJc w:val="right"/>
      <w:pPr>
        <w:ind w:left="2302" w:hanging="180"/>
      </w:pPr>
    </w:lvl>
    <w:lvl w:ilvl="3" w:tplc="0407000F" w:tentative="1">
      <w:start w:val="1"/>
      <w:numFmt w:val="decimal"/>
      <w:lvlText w:val="%4."/>
      <w:lvlJc w:val="left"/>
      <w:pPr>
        <w:ind w:left="3022" w:hanging="360"/>
      </w:pPr>
    </w:lvl>
    <w:lvl w:ilvl="4" w:tplc="04070019" w:tentative="1">
      <w:start w:val="1"/>
      <w:numFmt w:val="lowerLetter"/>
      <w:lvlText w:val="%5."/>
      <w:lvlJc w:val="left"/>
      <w:pPr>
        <w:ind w:left="3742" w:hanging="360"/>
      </w:pPr>
    </w:lvl>
    <w:lvl w:ilvl="5" w:tplc="0407001B" w:tentative="1">
      <w:start w:val="1"/>
      <w:numFmt w:val="lowerRoman"/>
      <w:lvlText w:val="%6."/>
      <w:lvlJc w:val="right"/>
      <w:pPr>
        <w:ind w:left="4462" w:hanging="180"/>
      </w:pPr>
    </w:lvl>
    <w:lvl w:ilvl="6" w:tplc="0407000F" w:tentative="1">
      <w:start w:val="1"/>
      <w:numFmt w:val="decimal"/>
      <w:lvlText w:val="%7."/>
      <w:lvlJc w:val="left"/>
      <w:pPr>
        <w:ind w:left="5182" w:hanging="360"/>
      </w:pPr>
    </w:lvl>
    <w:lvl w:ilvl="7" w:tplc="04070019" w:tentative="1">
      <w:start w:val="1"/>
      <w:numFmt w:val="lowerLetter"/>
      <w:lvlText w:val="%8."/>
      <w:lvlJc w:val="left"/>
      <w:pPr>
        <w:ind w:left="5902" w:hanging="360"/>
      </w:pPr>
    </w:lvl>
    <w:lvl w:ilvl="8" w:tplc="0407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>
    <w:nsid w:val="48EE1C1A"/>
    <w:multiLevelType w:val="hybridMultilevel"/>
    <w:tmpl w:val="26889C3A"/>
    <w:lvl w:ilvl="0" w:tplc="A0D45924">
      <w:start w:val="3"/>
      <w:numFmt w:val="bullet"/>
      <w:lvlText w:val="-"/>
      <w:lvlJc w:val="left"/>
      <w:pPr>
        <w:ind w:left="492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21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3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5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7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9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1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3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5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autoHyphenation/>
  <w:hyphenationZone w:val="425"/>
  <w:characterSpacingControl w:val="doNotCompress"/>
  <w:hdrShapeDefaults>
    <o:shapedefaults v:ext="edit" spidmax="1024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7A70EB"/>
    <w:rsid w:val="000057BB"/>
    <w:rsid w:val="00013568"/>
    <w:rsid w:val="000243AF"/>
    <w:rsid w:val="00046793"/>
    <w:rsid w:val="00080A46"/>
    <w:rsid w:val="00086BD8"/>
    <w:rsid w:val="000A6365"/>
    <w:rsid w:val="000C5BEC"/>
    <w:rsid w:val="000E148B"/>
    <w:rsid w:val="000E617D"/>
    <w:rsid w:val="00137E61"/>
    <w:rsid w:val="001542B7"/>
    <w:rsid w:val="001773CA"/>
    <w:rsid w:val="00200DF4"/>
    <w:rsid w:val="00210C83"/>
    <w:rsid w:val="0021778F"/>
    <w:rsid w:val="002609C7"/>
    <w:rsid w:val="00275523"/>
    <w:rsid w:val="00281DDB"/>
    <w:rsid w:val="002A030F"/>
    <w:rsid w:val="002A5199"/>
    <w:rsid w:val="002A7DE0"/>
    <w:rsid w:val="002B633C"/>
    <w:rsid w:val="002B7454"/>
    <w:rsid w:val="002C24F1"/>
    <w:rsid w:val="00371D6B"/>
    <w:rsid w:val="003750E0"/>
    <w:rsid w:val="003A3066"/>
    <w:rsid w:val="003A44D1"/>
    <w:rsid w:val="003A7C35"/>
    <w:rsid w:val="003C2453"/>
    <w:rsid w:val="003C59BC"/>
    <w:rsid w:val="003F207D"/>
    <w:rsid w:val="00431FBF"/>
    <w:rsid w:val="00462615"/>
    <w:rsid w:val="004661B4"/>
    <w:rsid w:val="00491D2B"/>
    <w:rsid w:val="004A4DDF"/>
    <w:rsid w:val="004B032F"/>
    <w:rsid w:val="004D1137"/>
    <w:rsid w:val="0051268B"/>
    <w:rsid w:val="00560917"/>
    <w:rsid w:val="0057071C"/>
    <w:rsid w:val="00575258"/>
    <w:rsid w:val="005965D0"/>
    <w:rsid w:val="005B1981"/>
    <w:rsid w:val="005B7E7B"/>
    <w:rsid w:val="005C074B"/>
    <w:rsid w:val="005F0442"/>
    <w:rsid w:val="005F549A"/>
    <w:rsid w:val="0060637E"/>
    <w:rsid w:val="00682129"/>
    <w:rsid w:val="00685FD6"/>
    <w:rsid w:val="0072684F"/>
    <w:rsid w:val="00731C0D"/>
    <w:rsid w:val="007940C8"/>
    <w:rsid w:val="007969D0"/>
    <w:rsid w:val="007A70EB"/>
    <w:rsid w:val="007C6AD7"/>
    <w:rsid w:val="007D3DA6"/>
    <w:rsid w:val="007E47C6"/>
    <w:rsid w:val="007E5717"/>
    <w:rsid w:val="008254B2"/>
    <w:rsid w:val="00831567"/>
    <w:rsid w:val="008532D7"/>
    <w:rsid w:val="00854B97"/>
    <w:rsid w:val="008728C0"/>
    <w:rsid w:val="0089621A"/>
    <w:rsid w:val="008B0864"/>
    <w:rsid w:val="00940C24"/>
    <w:rsid w:val="00973007"/>
    <w:rsid w:val="009C6F5E"/>
    <w:rsid w:val="009D560E"/>
    <w:rsid w:val="00A13473"/>
    <w:rsid w:val="00A522A6"/>
    <w:rsid w:val="00A655A8"/>
    <w:rsid w:val="00AA60EB"/>
    <w:rsid w:val="00AF5369"/>
    <w:rsid w:val="00AF6EEA"/>
    <w:rsid w:val="00B04B5B"/>
    <w:rsid w:val="00B56AEA"/>
    <w:rsid w:val="00B71552"/>
    <w:rsid w:val="00B72907"/>
    <w:rsid w:val="00B933C3"/>
    <w:rsid w:val="00BB061B"/>
    <w:rsid w:val="00BB6FE5"/>
    <w:rsid w:val="00C111CB"/>
    <w:rsid w:val="00C139DC"/>
    <w:rsid w:val="00C2743C"/>
    <w:rsid w:val="00C34AD7"/>
    <w:rsid w:val="00C36B16"/>
    <w:rsid w:val="00C93802"/>
    <w:rsid w:val="00CD0904"/>
    <w:rsid w:val="00CF08A5"/>
    <w:rsid w:val="00D23B83"/>
    <w:rsid w:val="00D739E8"/>
    <w:rsid w:val="00D7534F"/>
    <w:rsid w:val="00DB09C8"/>
    <w:rsid w:val="00DD0050"/>
    <w:rsid w:val="00DD6BB8"/>
    <w:rsid w:val="00DE17D6"/>
    <w:rsid w:val="00E13559"/>
    <w:rsid w:val="00E14471"/>
    <w:rsid w:val="00E27705"/>
    <w:rsid w:val="00E32EA1"/>
    <w:rsid w:val="00E53555"/>
    <w:rsid w:val="00E70EF4"/>
    <w:rsid w:val="00E717A6"/>
    <w:rsid w:val="00E759CF"/>
    <w:rsid w:val="00EC44B3"/>
    <w:rsid w:val="00F8099B"/>
    <w:rsid w:val="00FA18F5"/>
    <w:rsid w:val="00FA654B"/>
    <w:rsid w:val="00FB2199"/>
    <w:rsid w:val="00FB41C8"/>
    <w:rsid w:val="00FE1231"/>
    <w:rsid w:val="00FE4AB0"/>
    <w:rsid w:val="00FE7563"/>
    <w:rsid w:val="00FF77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A655A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233</Words>
  <Characters>1473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Wie entsteht Hochwasser?</dc:title>
  <dc:creator>SWR planet schule</dc:creator>
  <cp:lastModifiedBy>Martina Frietsch</cp:lastModifiedBy>
  <cp:revision>87</cp:revision>
  <cp:lastPrinted>2025-02-06T08:50:00Z</cp:lastPrinted>
  <dcterms:created xsi:type="dcterms:W3CDTF">2024-11-15T20:32:00Z</dcterms:created>
  <dcterms:modified xsi:type="dcterms:W3CDTF">2025-02-12T13:05:00Z</dcterms:modified>
</cp:coreProperties>
</file>