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1447AC" w:rsidP="00560917">
      <w:pPr>
        <w:pStyle w:val="ArialTitelgrau"/>
        <w:ind w:firstLine="142"/>
        <w:rPr>
          <w:sz w:val="20"/>
          <w:szCs w:val="20"/>
        </w:rPr>
      </w:pPr>
      <w:r>
        <w:rPr>
          <w:noProof/>
          <w:sz w:val="20"/>
          <w:szCs w:val="20"/>
        </w:rPr>
        <w:drawing>
          <wp:anchor distT="0" distB="0" distL="114300" distR="114300" simplePos="0" relativeHeight="251700224" behindDoc="0" locked="0" layoutInCell="1" allowOverlap="1">
            <wp:simplePos x="0" y="0"/>
            <wp:positionH relativeFrom="column">
              <wp:posOffset>4861560</wp:posOffset>
            </wp:positionH>
            <wp:positionV relativeFrom="paragraph">
              <wp:posOffset>-103505</wp:posOffset>
            </wp:positionV>
            <wp:extent cx="1371600" cy="1371600"/>
            <wp:effectExtent l="0" t="0" r="0" b="0"/>
            <wp:wrapTight wrapText="bothSides">
              <wp:wrapPolygon edited="0">
                <wp:start x="11700" y="3900"/>
                <wp:lineTo x="7500" y="5100"/>
                <wp:lineTo x="5700" y="6600"/>
                <wp:lineTo x="5700" y="12600"/>
                <wp:lineTo x="7800" y="13500"/>
                <wp:lineTo x="6600" y="15600"/>
                <wp:lineTo x="6900" y="16200"/>
                <wp:lineTo x="11400" y="16800"/>
                <wp:lineTo x="14400" y="16800"/>
                <wp:lineTo x="15300" y="16800"/>
                <wp:lineTo x="15600" y="14700"/>
                <wp:lineTo x="15000" y="13500"/>
                <wp:lineTo x="16200" y="8700"/>
                <wp:lineTo x="16500" y="7200"/>
                <wp:lineTo x="15300" y="4500"/>
                <wp:lineTo x="13800" y="3900"/>
                <wp:lineTo x="11700" y="3900"/>
              </wp:wrapPolygon>
            </wp:wrapTight>
            <wp:docPr id="5" name="Grafik 4" descr="waldbrand_swr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ldbrand_swr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560917" w:rsidRPr="005457B0" w:rsidRDefault="00AA5F16" w:rsidP="00FE5269">
      <w:pPr>
        <w:pStyle w:val="Arialberschrift"/>
        <w:ind w:firstLine="0"/>
        <w:rPr>
          <w:b w:val="0"/>
        </w:rPr>
      </w:pPr>
      <w:r>
        <w:t>Handlungsmaßnahmen</w:t>
      </w:r>
    </w:p>
    <w:p w:rsidR="00560917" w:rsidRDefault="00560917" w:rsidP="00CF08A5">
      <w:pPr>
        <w:pStyle w:val="TheSansText"/>
        <w:ind w:left="142" w:firstLine="0"/>
      </w:pPr>
    </w:p>
    <w:p w:rsidR="001C08D6" w:rsidRPr="009D4181" w:rsidRDefault="00981DC8" w:rsidP="00CF08A5">
      <w:pPr>
        <w:pStyle w:val="ArialZitat"/>
        <w:ind w:firstLine="0"/>
        <w:rPr>
          <w:b/>
          <w:i w:val="0"/>
          <w:sz w:val="20"/>
          <w:szCs w:val="20"/>
        </w:rPr>
      </w:pPr>
      <w:r>
        <w:rPr>
          <w:b/>
          <w:i w:val="0"/>
          <w:sz w:val="20"/>
          <w:szCs w:val="20"/>
        </w:rPr>
        <w:t xml:space="preserve">1. </w:t>
      </w:r>
      <w:r w:rsidR="001C08D6" w:rsidRPr="009D4181">
        <w:rPr>
          <w:b/>
          <w:i w:val="0"/>
          <w:sz w:val="20"/>
          <w:szCs w:val="20"/>
        </w:rPr>
        <w:t>Prävention</w:t>
      </w:r>
    </w:p>
    <w:p w:rsidR="00560917" w:rsidRPr="009D4181" w:rsidRDefault="00172E69" w:rsidP="00CF08A5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 xml:space="preserve">Überlegt in </w:t>
      </w:r>
      <w:r w:rsidR="007C15FC" w:rsidRPr="009D4181">
        <w:rPr>
          <w:i w:val="0"/>
          <w:sz w:val="20"/>
          <w:szCs w:val="20"/>
        </w:rPr>
        <w:t xml:space="preserve">Teams oder </w:t>
      </w:r>
      <w:r w:rsidRPr="009D4181">
        <w:rPr>
          <w:i w:val="0"/>
          <w:sz w:val="20"/>
          <w:szCs w:val="20"/>
        </w:rPr>
        <w:t xml:space="preserve">Kleingruppen, wie man Waldbrände verhindern kann und notiert eure </w:t>
      </w:r>
      <w:r w:rsidR="001C08D6" w:rsidRPr="009D4181">
        <w:rPr>
          <w:i w:val="0"/>
          <w:sz w:val="20"/>
          <w:szCs w:val="20"/>
        </w:rPr>
        <w:t xml:space="preserve">Ideen in </w:t>
      </w:r>
      <w:r w:rsidR="007C15FC" w:rsidRPr="009D4181">
        <w:rPr>
          <w:i w:val="0"/>
          <w:sz w:val="20"/>
          <w:szCs w:val="20"/>
        </w:rPr>
        <w:t>diesem Cluster:</w:t>
      </w:r>
    </w:p>
    <w:p w:rsidR="00172E69" w:rsidRDefault="00C0044E" w:rsidP="00CF08A5">
      <w:pPr>
        <w:pStyle w:val="ArialZitat"/>
        <w:ind w:firstLine="0"/>
        <w:rPr>
          <w:i w:val="0"/>
        </w:rPr>
      </w:pPr>
      <w:r w:rsidRPr="00C0044E">
        <w:rPr>
          <w:noProof/>
          <w:color w:val="003480"/>
        </w:rPr>
        <w:pict>
          <v:shapetype id="_x0000_t116" coordsize="21600,21600" o:spt="116" path="m3475,qx,10800,3475,21600l18125,21600qx21600,10800,18125,xe">
            <v:stroke joinstyle="miter"/>
            <v:path gradientshapeok="t" o:connecttype="rect" textboxrect="1018,3163,20582,18437"/>
          </v:shapetype>
          <v:shape id="Flussdiagramm: Grenzstelle 23" o:spid="_x0000_s1027" type="#_x0000_t116" style="position:absolute;left:0;text-align:left;margin-left:216.2pt;margin-top:9.2pt;width:114pt;height:35.75pt;z-index:251691008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" fillcolor="white [3201]" strokecolor="#003480" strokeweight="2pt">
            <v:textbox>
              <w:txbxContent>
                <w:p w:rsidR="00B156AE" w:rsidRPr="002A18BF" w:rsidRDefault="00B156AE" w:rsidP="00B156AE">
                  <w:pPr>
                    <w:jc w:val="center"/>
                    <w:rPr>
                      <w:b/>
                      <w:color w:val="17365D" w:themeColor="text2" w:themeShade="BF"/>
                      <w:sz w:val="28"/>
                    </w:rPr>
                  </w:pPr>
                </w:p>
              </w:txbxContent>
            </v:textbox>
            <w10:wrap anchorx="page"/>
          </v:shape>
        </w:pict>
      </w:r>
      <w:r w:rsidRPr="00C0044E">
        <w:rPr>
          <w:noProof/>
          <w:color w:val="003480"/>
        </w:rPr>
        <w:pict>
          <v:shape id="Flussdiagramm: Grenzstelle 5" o:spid="_x0000_s1041" type="#_x0000_t116" style="position:absolute;left:0;text-align:left;margin-left:384.5pt;margin-top:9.2pt;width:135pt;height:40.5pt;z-index:251668480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" fillcolor="white [3201]" strokecolor="#003480" strokeweight="2pt">
            <v:textbox>
              <w:txbxContent>
                <w:p w:rsidR="007C15FC" w:rsidRPr="007B3C0F" w:rsidRDefault="00F151F4" w:rsidP="007C15FC">
                  <w:pPr>
                    <w:jc w:val="center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</w:pPr>
                  <w:r w:rsidRPr="007B3C0F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>kein offenes Feuer machen</w:t>
                  </w:r>
                </w:p>
              </w:txbxContent>
            </v:textbox>
            <w10:wrap anchorx="page"/>
          </v:shape>
        </w:pict>
      </w:r>
    </w:p>
    <w:p w:rsidR="00CB7099" w:rsidRDefault="00CB7099" w:rsidP="00D077D7">
      <w:pPr>
        <w:pStyle w:val="ArialZitat"/>
        <w:ind w:left="0" w:firstLine="0"/>
        <w:rPr>
          <w:i w:val="0"/>
        </w:rPr>
      </w:pP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  <w:color w:val="003480"/>
        </w:rPr>
        <w:pict>
          <v:shape id="Flussdiagramm: Grenzstelle 13" o:spid="_x0000_s1028" type="#_x0000_t116" style="position:absolute;margin-left:12.3pt;margin-top:8.75pt;width:100.5pt;height:57pt;z-index:251670528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" fillcolor="white [3201]" strokecolor="#003480" strokeweight="2pt">
            <v:textbox>
              <w:txbxContent>
                <w:p w:rsidR="007C15FC" w:rsidRPr="009D4181" w:rsidRDefault="00F151F4" w:rsidP="007C15FC">
                  <w:pPr>
                    <w:jc w:val="center"/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</w:pPr>
                  <w:r w:rsidRPr="009D4181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>k</w:t>
                  </w:r>
                  <w:r w:rsidR="007C15FC" w:rsidRPr="009D4181">
                    <w:rPr>
                      <w:rFonts w:ascii="Arial" w:hAnsi="Arial" w:cs="Arial"/>
                      <w:b/>
                      <w:color w:val="003480"/>
                      <w:sz w:val="20"/>
                      <w:szCs w:val="20"/>
                    </w:rPr>
                    <w:t>eine Monokulturen anpflanzen</w:t>
                  </w:r>
                </w:p>
              </w:txbxContent>
            </v:textbox>
            <w10:wrap anchorx="margin"/>
          </v:shape>
        </w:pict>
      </w: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5" type="#_x0000_t32" style="position:absolute;margin-left:295.8pt;margin-top:3.75pt;width:38.5pt;height:34.5pt;flip:y;z-index:251694080" o:connectortype="straight" strokecolor="#003480" strokeweight="2pt">
            <v:stroke endarrow="block"/>
          </v:shape>
        </w:pict>
      </w:r>
      <w:r>
        <w:rPr>
          <w:i w:val="0"/>
          <w:noProof/>
        </w:rPr>
        <w:pict>
          <v:shape id="_x0000_s1043" type="#_x0000_t32" style="position:absolute;margin-left:214.05pt;margin-top:3.75pt;width:0;height:29.75pt;flip:y;z-index:251692032" o:connectortype="straight" strokecolor="#003480" strokeweight="2pt">
            <v:stroke endarrow="block"/>
          </v:shape>
        </w:pict>
      </w:r>
    </w:p>
    <w:p w:rsidR="001C08D6" w:rsidRDefault="001C08D6" w:rsidP="00D077D7">
      <w:pPr>
        <w:pStyle w:val="ArialZitat"/>
        <w:ind w:left="0" w:firstLine="0"/>
        <w:rPr>
          <w:i w:val="0"/>
        </w:rPr>
      </w:pP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</w:rPr>
        <w:pict>
          <v:shape id="_x0000_s1048" type="#_x0000_t32" style="position:absolute;margin-left:112.8pt;margin-top:6.1pt;width:37.5pt;height:17.5pt;flip:x y;z-index:251697152" o:connectortype="straight" strokecolor="#003480" strokeweight="2pt">
            <v:stroke endarrow="block"/>
          </v:shape>
        </w:pict>
      </w:r>
      <w:r w:rsidRPr="00C0044E">
        <w:rPr>
          <w:noProof/>
          <w:color w:val="003480"/>
        </w:rPr>
        <w:pict>
          <v:shape id="Flussdiagramm: Grenzstelle 22" o:spid="_x0000_s1029" type="#_x0000_t116" style="position:absolute;margin-left:409pt;margin-top:.6pt;width:114pt;height:41pt;z-index:251688960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" fillcolor="white [3201]" strokecolor="#003480" strokeweight="2pt">
            <v:textbox>
              <w:txbxContent>
                <w:p w:rsidR="00B156AE" w:rsidRPr="002A18BF" w:rsidRDefault="00B156AE" w:rsidP="00B156AE">
                  <w:pPr>
                    <w:jc w:val="center"/>
                    <w:rPr>
                      <w:b/>
                      <w:color w:val="17365D" w:themeColor="text2" w:themeShade="BF"/>
                      <w:sz w:val="28"/>
                    </w:rPr>
                  </w:pPr>
                </w:p>
              </w:txbxContent>
            </v:textbox>
            <w10:wrap anchorx="page"/>
          </v:shape>
        </w:pict>
      </w:r>
      <w:r w:rsidRPr="00C0044E">
        <w:rPr>
          <w:noProof/>
          <w:color w:val="003480"/>
        </w:rPr>
        <w:pict>
          <v:shape id="Flussdiagramm: Grenzstelle 21" o:spid="_x0000_s1030" type="#_x0000_t116" style="position:absolute;margin-left:207pt;margin-top:6.1pt;width:156.5pt;height:56.5pt;z-index:251664384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" fillcolor="white [3201]" strokecolor="#003480" strokeweight="2pt">
            <v:textbox>
              <w:txbxContent>
                <w:p w:rsidR="007C15FC" w:rsidRPr="009D4181" w:rsidRDefault="007C15FC" w:rsidP="007C15FC">
                  <w:pPr>
                    <w:jc w:val="center"/>
                    <w:rPr>
                      <w:rFonts w:ascii="Arial" w:hAnsi="Arial" w:cs="Arial"/>
                      <w:b/>
                      <w:color w:val="003480"/>
                      <w:sz w:val="28"/>
                    </w:rPr>
                  </w:pPr>
                  <w:r w:rsidRPr="009D4181">
                    <w:rPr>
                      <w:rFonts w:ascii="Arial" w:hAnsi="Arial" w:cs="Arial"/>
                      <w:b/>
                      <w:color w:val="003480"/>
                      <w:sz w:val="28"/>
                    </w:rPr>
                    <w:t>Waldbrände verhindern</w:t>
                  </w:r>
                </w:p>
              </w:txbxContent>
            </v:textbox>
            <w10:wrap anchorx="page"/>
          </v:shape>
        </w:pict>
      </w: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</w:rPr>
        <w:pict>
          <v:shape id="_x0000_s1046" type="#_x0000_t32" style="position:absolute;margin-left:306.8pt;margin-top:10.85pt;width:45.5pt;height:5.75pt;flip:y;z-index:251695104" o:connectortype="straight" strokecolor="#003480" strokeweight="2pt">
            <v:stroke endarrow="block"/>
          </v:shape>
        </w:pict>
      </w:r>
    </w:p>
    <w:p w:rsidR="001C08D6" w:rsidRDefault="001C08D6" w:rsidP="00D077D7">
      <w:pPr>
        <w:pStyle w:val="ArialZitat"/>
        <w:ind w:left="0" w:firstLine="0"/>
        <w:rPr>
          <w:i w:val="0"/>
        </w:rPr>
      </w:pP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  <w:color w:val="003480"/>
        </w:rPr>
        <w:pict>
          <v:shape id="Flussdiagramm: Grenzstelle 16" o:spid="_x0000_s1031" type="#_x0000_t116" style="position:absolute;margin-left:68pt;margin-top:8.95pt;width:113.5pt;height:61.55pt;z-index:251678720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" fillcolor="white [3201]" strokecolor="#003480" strokeweight="2pt">
            <v:textbox>
              <w:txbxContent>
                <w:p w:rsidR="00B156AE" w:rsidRPr="002A18BF" w:rsidRDefault="00B156AE" w:rsidP="00B156AE">
                  <w:pPr>
                    <w:jc w:val="center"/>
                    <w:rPr>
                      <w:b/>
                      <w:color w:val="17365D" w:themeColor="text2" w:themeShade="BF"/>
                      <w:sz w:val="28"/>
                    </w:rPr>
                  </w:pPr>
                </w:p>
              </w:txbxContent>
            </v:textbox>
            <w10:wrap anchorx="page"/>
          </v:shape>
        </w:pict>
      </w:r>
      <w:r w:rsidRPr="00C0044E">
        <w:rPr>
          <w:noProof/>
          <w:color w:val="003480"/>
        </w:rPr>
        <w:pict>
          <v:shape id="_x0000_s1049" type="#_x0000_t32" style="position:absolute;margin-left:124.8pt;margin-top:6.65pt;width:29.5pt;height:14.75pt;flip:x;z-index:251698176" o:connectortype="straight" strokecolor="#003480" strokeweight="2pt">
            <v:stroke endarrow="block"/>
          </v:shape>
        </w:pict>
      </w: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i w:val="0"/>
          <w:noProof/>
          <w:sz w:val="20"/>
          <w:szCs w:val="20"/>
        </w:rPr>
        <w:pict>
          <v:shape id="_x0000_s1047" type="#_x0000_t32" style="position:absolute;margin-left:299.55pt;margin-top:-.55pt;width:34.75pt;height:22.1pt;z-index:251696128" o:connectortype="straight" strokecolor="#003480" strokeweight="2pt">
            <v:stroke endarrow="block"/>
          </v:shape>
        </w:pict>
      </w:r>
      <w:r w:rsidRPr="00C0044E">
        <w:rPr>
          <w:i w:val="0"/>
          <w:noProof/>
          <w:sz w:val="20"/>
          <w:szCs w:val="20"/>
        </w:rPr>
        <w:pict>
          <v:shape id="_x0000_s1044" type="#_x0000_t32" style="position:absolute;margin-left:221.55pt;margin-top:7.7pt;width:0;height:27.55pt;z-index:251693056" o:connectortype="straight" strokecolor="#003480" strokeweight="2pt">
            <v:stroke endarrow="block"/>
          </v:shape>
        </w:pict>
      </w: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  <w:color w:val="003480"/>
        </w:rPr>
        <w:pict>
          <v:shape id="Flussdiagramm: Grenzstelle 14" o:spid="_x0000_s1032" type="#_x0000_t116" style="position:absolute;margin-left:391pt;margin-top:1pt;width:114pt;height:54.1pt;z-index:251674624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" fillcolor="white [3201]" strokecolor="#003480" strokeweight="2pt">
            <v:textbox>
              <w:txbxContent>
                <w:p w:rsidR="00B156AE" w:rsidRPr="002A18BF" w:rsidRDefault="00B156AE" w:rsidP="00B156AE">
                  <w:pPr>
                    <w:jc w:val="center"/>
                    <w:rPr>
                      <w:b/>
                      <w:color w:val="17365D" w:themeColor="text2" w:themeShade="BF"/>
                      <w:sz w:val="28"/>
                    </w:rPr>
                  </w:pPr>
                </w:p>
              </w:txbxContent>
            </v:textbox>
            <w10:wrap anchorx="page"/>
          </v:shape>
        </w:pict>
      </w:r>
    </w:p>
    <w:p w:rsidR="001C08D6" w:rsidRDefault="00C0044E" w:rsidP="00D077D7">
      <w:pPr>
        <w:pStyle w:val="ArialZitat"/>
        <w:ind w:left="0" w:firstLine="0"/>
        <w:rPr>
          <w:i w:val="0"/>
        </w:rPr>
      </w:pPr>
      <w:r w:rsidRPr="00C0044E">
        <w:rPr>
          <w:noProof/>
          <w:color w:val="003480"/>
        </w:rPr>
        <w:pict>
          <v:shape id="Flussdiagramm: Grenzstelle 15" o:spid="_x0000_s1033" type="#_x0000_t116" style="position:absolute;margin-left:211pt;margin-top:7.8pt;width:105.5pt;height:37.75pt;z-index:251676672;visibility:visible;mso-position-horizontal-relative:pag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" fillcolor="white [3201]" strokecolor="#003480" strokeweight="2pt">
            <v:textbox>
              <w:txbxContent>
                <w:p w:rsidR="00B156AE" w:rsidRPr="002A18BF" w:rsidRDefault="00B156AE" w:rsidP="00B156AE">
                  <w:pPr>
                    <w:jc w:val="center"/>
                    <w:rPr>
                      <w:b/>
                      <w:color w:val="17365D" w:themeColor="text2" w:themeShade="BF"/>
                      <w:sz w:val="28"/>
                    </w:rPr>
                  </w:pPr>
                </w:p>
              </w:txbxContent>
            </v:textbox>
            <w10:wrap anchorx="page"/>
          </v:shape>
        </w:pict>
      </w:r>
    </w:p>
    <w:p w:rsidR="001C08D6" w:rsidRDefault="001C08D6" w:rsidP="00D077D7">
      <w:pPr>
        <w:pStyle w:val="ArialZitat"/>
        <w:ind w:left="0" w:firstLine="0"/>
        <w:rPr>
          <w:i w:val="0"/>
        </w:rPr>
      </w:pPr>
    </w:p>
    <w:p w:rsidR="001C08D6" w:rsidRDefault="001C08D6" w:rsidP="00D077D7">
      <w:pPr>
        <w:pStyle w:val="ArialZitat"/>
        <w:ind w:left="0" w:firstLine="0"/>
        <w:rPr>
          <w:i w:val="0"/>
        </w:rPr>
      </w:pPr>
    </w:p>
    <w:p w:rsidR="007C15FC" w:rsidRDefault="007C15FC" w:rsidP="00D077D7">
      <w:pPr>
        <w:pStyle w:val="ArialZitat"/>
        <w:ind w:left="0" w:firstLine="0"/>
        <w:rPr>
          <w:i w:val="0"/>
        </w:rPr>
      </w:pPr>
    </w:p>
    <w:p w:rsidR="007C15FC" w:rsidRPr="009D4181" w:rsidRDefault="007C15FC" w:rsidP="00D077D7">
      <w:pPr>
        <w:pStyle w:val="ArialZitat"/>
        <w:ind w:left="0"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 xml:space="preserve">  Recherchiert im Internet zu diesem Thema und erweitert das Cluster um weitere   </w:t>
      </w:r>
    </w:p>
    <w:p w:rsidR="001C08D6" w:rsidRPr="009D4181" w:rsidRDefault="007C15FC" w:rsidP="00D077D7">
      <w:pPr>
        <w:pStyle w:val="ArialZitat"/>
        <w:ind w:left="0"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 xml:space="preserve">  Präventionsmaßnahmen.</w:t>
      </w:r>
    </w:p>
    <w:p w:rsidR="007C15FC" w:rsidRPr="009D4181" w:rsidRDefault="007C15FC" w:rsidP="00D077D7">
      <w:pPr>
        <w:pStyle w:val="ArialZitat"/>
        <w:ind w:left="0" w:firstLine="0"/>
        <w:rPr>
          <w:i w:val="0"/>
          <w:sz w:val="20"/>
          <w:szCs w:val="20"/>
        </w:rPr>
      </w:pPr>
    </w:p>
    <w:p w:rsidR="00C65663" w:rsidRPr="009D4181" w:rsidRDefault="00CB7099" w:rsidP="00C65663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 xml:space="preserve">Informiert euch im Internet über den „Waldbrandgefahrenindex“ (WBI) und checkt auf der Homepage des Deutschen Wetterdienstes die aktuelle Gefahr für eure </w:t>
      </w:r>
      <w:r w:rsidR="00C65663" w:rsidRPr="009D4181">
        <w:rPr>
          <w:i w:val="0"/>
          <w:sz w:val="20"/>
          <w:szCs w:val="20"/>
        </w:rPr>
        <w:t>Region</w:t>
      </w:r>
      <w:r w:rsidR="001447AC">
        <w:rPr>
          <w:i w:val="0"/>
          <w:sz w:val="20"/>
          <w:szCs w:val="20"/>
        </w:rPr>
        <w:t>. N</w:t>
      </w:r>
      <w:r w:rsidR="00C65663" w:rsidRPr="009D4181">
        <w:rPr>
          <w:i w:val="0"/>
          <w:sz w:val="20"/>
          <w:szCs w:val="20"/>
        </w:rPr>
        <w:t>otiert hier</w:t>
      </w:r>
      <w:r w:rsidR="008E264B">
        <w:rPr>
          <w:i w:val="0"/>
          <w:sz w:val="20"/>
          <w:szCs w:val="20"/>
        </w:rPr>
        <w:t>,</w:t>
      </w:r>
      <w:r w:rsidR="00C65663" w:rsidRPr="009D4181">
        <w:rPr>
          <w:i w:val="0"/>
          <w:sz w:val="20"/>
          <w:szCs w:val="20"/>
        </w:rPr>
        <w:t xml:space="preserve"> was ihr herausgefunden habt:</w:t>
      </w:r>
    </w:p>
    <w:p w:rsidR="00C65663" w:rsidRPr="009D4181" w:rsidRDefault="00C65663" w:rsidP="00C65663">
      <w:pPr>
        <w:pStyle w:val="ArialZitat"/>
        <w:ind w:firstLine="0"/>
        <w:rPr>
          <w:i w:val="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C65663" w:rsidRPr="009D4181" w:rsidTr="001447AC">
        <w:tc>
          <w:tcPr>
            <w:tcW w:w="9662" w:type="dxa"/>
          </w:tcPr>
          <w:p w:rsidR="00C65663" w:rsidRPr="009D4181" w:rsidRDefault="00C65663" w:rsidP="00C65663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  <w:p w:rsidR="00C65663" w:rsidRPr="009D4181" w:rsidRDefault="00C65663" w:rsidP="00C65663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  <w:p w:rsidR="00C65663" w:rsidRPr="009D4181" w:rsidRDefault="00C65663" w:rsidP="00C65663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</w:tc>
      </w:tr>
    </w:tbl>
    <w:p w:rsidR="00C65663" w:rsidRDefault="00C65663" w:rsidP="00C65663">
      <w:pPr>
        <w:pStyle w:val="ArialZitat"/>
        <w:ind w:firstLine="0"/>
        <w:rPr>
          <w:i w:val="0"/>
          <w:sz w:val="20"/>
          <w:szCs w:val="20"/>
        </w:rPr>
      </w:pPr>
    </w:p>
    <w:p w:rsidR="008E264B" w:rsidRPr="009D4181" w:rsidRDefault="008E264B" w:rsidP="00C65663">
      <w:pPr>
        <w:pStyle w:val="ArialZitat"/>
        <w:ind w:firstLine="0"/>
        <w:rPr>
          <w:i w:val="0"/>
          <w:sz w:val="20"/>
          <w:szCs w:val="20"/>
        </w:rPr>
      </w:pPr>
    </w:p>
    <w:p w:rsidR="001C08D6" w:rsidRDefault="00981DC8" w:rsidP="001C08D6">
      <w:pPr>
        <w:pStyle w:val="ArialZitat"/>
        <w:ind w:firstLine="0"/>
        <w:rPr>
          <w:b/>
          <w:i w:val="0"/>
          <w:sz w:val="20"/>
          <w:szCs w:val="20"/>
        </w:rPr>
      </w:pPr>
      <w:r>
        <w:rPr>
          <w:b/>
          <w:i w:val="0"/>
          <w:sz w:val="20"/>
          <w:szCs w:val="20"/>
        </w:rPr>
        <w:t xml:space="preserve">2. </w:t>
      </w:r>
      <w:r w:rsidR="001C08D6" w:rsidRPr="009D4181">
        <w:rPr>
          <w:b/>
          <w:i w:val="0"/>
          <w:sz w:val="20"/>
          <w:szCs w:val="20"/>
        </w:rPr>
        <w:t>Intervention</w:t>
      </w:r>
    </w:p>
    <w:p w:rsidR="00E84CA3" w:rsidRPr="009D4181" w:rsidRDefault="00E84CA3" w:rsidP="001C08D6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>Was ist zu tun, wenn es zu einem Waldbrand gekommen ist</w:t>
      </w:r>
      <w:r w:rsidR="00D3218F" w:rsidRPr="009D4181">
        <w:rPr>
          <w:i w:val="0"/>
          <w:sz w:val="20"/>
          <w:szCs w:val="20"/>
        </w:rPr>
        <w:t>, z.B. während eures Picknicks im Wald</w:t>
      </w:r>
      <w:r w:rsidRPr="009D4181">
        <w:rPr>
          <w:i w:val="0"/>
          <w:sz w:val="20"/>
          <w:szCs w:val="20"/>
        </w:rPr>
        <w:t xml:space="preserve">? </w:t>
      </w:r>
    </w:p>
    <w:p w:rsidR="00E84CA3" w:rsidRDefault="00E84CA3" w:rsidP="001C08D6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>Recherchiert zu dieser Frage im Internet und macht euch Notizen:</w:t>
      </w:r>
    </w:p>
    <w:p w:rsidR="008E264B" w:rsidRPr="009D4181" w:rsidRDefault="008E264B" w:rsidP="001C08D6">
      <w:pPr>
        <w:pStyle w:val="ArialZitat"/>
        <w:ind w:firstLine="0"/>
        <w:rPr>
          <w:i w:val="0"/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9662"/>
      </w:tblGrid>
      <w:tr w:rsidR="00E84CA3" w:rsidRPr="009D4181" w:rsidTr="001447AC">
        <w:tc>
          <w:tcPr>
            <w:tcW w:w="9662" w:type="dxa"/>
          </w:tcPr>
          <w:p w:rsidR="00E84CA3" w:rsidRPr="009D4181" w:rsidRDefault="00E84CA3" w:rsidP="001C08D6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  <w:p w:rsidR="00E84CA3" w:rsidRPr="009D4181" w:rsidRDefault="00E84CA3" w:rsidP="001C08D6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  <w:p w:rsidR="00E84CA3" w:rsidRPr="009D4181" w:rsidRDefault="00E84CA3" w:rsidP="001C08D6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  <w:p w:rsidR="00D3218F" w:rsidRPr="009D4181" w:rsidRDefault="00D3218F" w:rsidP="001C08D6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  <w:p w:rsidR="00E84CA3" w:rsidRPr="009D4181" w:rsidRDefault="00E84CA3" w:rsidP="001C08D6">
            <w:pPr>
              <w:pStyle w:val="ArialZitat"/>
              <w:ind w:left="0" w:firstLine="0"/>
              <w:rPr>
                <w:i w:val="0"/>
                <w:sz w:val="20"/>
                <w:szCs w:val="20"/>
              </w:rPr>
            </w:pPr>
          </w:p>
        </w:tc>
      </w:tr>
    </w:tbl>
    <w:p w:rsidR="00E84CA3" w:rsidRDefault="00E84CA3" w:rsidP="00E84CA3">
      <w:pPr>
        <w:pStyle w:val="ArialZitat"/>
        <w:ind w:left="0" w:firstLine="0"/>
        <w:rPr>
          <w:i w:val="0"/>
          <w:sz w:val="20"/>
          <w:szCs w:val="20"/>
        </w:rPr>
      </w:pPr>
    </w:p>
    <w:p w:rsidR="00BE7435" w:rsidRDefault="00BE7435" w:rsidP="00E84CA3">
      <w:pPr>
        <w:pStyle w:val="ArialZitat"/>
        <w:ind w:left="0" w:firstLine="0"/>
        <w:rPr>
          <w:i w:val="0"/>
          <w:sz w:val="20"/>
          <w:szCs w:val="20"/>
        </w:rPr>
      </w:pPr>
    </w:p>
    <w:p w:rsidR="001447AC" w:rsidRPr="00981DC8" w:rsidRDefault="00981DC8" w:rsidP="00981DC8">
      <w:pPr>
        <w:pStyle w:val="ArialZitat"/>
        <w:ind w:firstLine="0"/>
        <w:rPr>
          <w:b/>
          <w:i w:val="0"/>
          <w:sz w:val="20"/>
          <w:szCs w:val="20"/>
        </w:rPr>
      </w:pPr>
      <w:r>
        <w:rPr>
          <w:b/>
          <w:i w:val="0"/>
          <w:sz w:val="20"/>
          <w:szCs w:val="20"/>
        </w:rPr>
        <w:t xml:space="preserve">3. </w:t>
      </w:r>
      <w:r w:rsidRPr="00981DC8">
        <w:rPr>
          <w:b/>
          <w:i w:val="0"/>
          <w:sz w:val="20"/>
          <w:szCs w:val="20"/>
        </w:rPr>
        <w:t>Handlungsleitfaden</w:t>
      </w:r>
    </w:p>
    <w:p w:rsidR="001447AC" w:rsidRDefault="00E84CA3" w:rsidP="001C08D6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>Fertigt anschließend in Teams oder Kleingruppen ein Plakat in DIN A3 an, auf dem ihr konkrete Handlungshinweise in Kurzform notiert. Z</w:t>
      </w:r>
      <w:r w:rsidR="0021489B" w:rsidRPr="009D4181">
        <w:rPr>
          <w:i w:val="0"/>
          <w:sz w:val="20"/>
          <w:szCs w:val="20"/>
        </w:rPr>
        <w:t xml:space="preserve">eichnungen sollen euren Handlungsleitfaden </w:t>
      </w:r>
      <w:r w:rsidRPr="009D4181">
        <w:rPr>
          <w:i w:val="0"/>
          <w:sz w:val="20"/>
          <w:szCs w:val="20"/>
        </w:rPr>
        <w:t>ergänzen.</w:t>
      </w:r>
      <w:r w:rsidR="00D3218F" w:rsidRPr="009D4181">
        <w:rPr>
          <w:i w:val="0"/>
          <w:sz w:val="20"/>
          <w:szCs w:val="20"/>
        </w:rPr>
        <w:t xml:space="preserve"> </w:t>
      </w:r>
    </w:p>
    <w:p w:rsidR="00E84CA3" w:rsidRPr="009D4181" w:rsidRDefault="00D3218F" w:rsidP="001C08D6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>Wählt entweder das Thema</w:t>
      </w:r>
      <w:r w:rsidRPr="009D4181">
        <w:rPr>
          <w:b/>
          <w:i w:val="0"/>
          <w:sz w:val="20"/>
          <w:szCs w:val="20"/>
        </w:rPr>
        <w:t xml:space="preserve"> Prävention </w:t>
      </w:r>
      <w:r w:rsidRPr="009D4181">
        <w:rPr>
          <w:i w:val="0"/>
          <w:sz w:val="20"/>
          <w:szCs w:val="20"/>
        </w:rPr>
        <w:t xml:space="preserve">oder </w:t>
      </w:r>
      <w:r w:rsidRPr="009D4181">
        <w:rPr>
          <w:b/>
          <w:i w:val="0"/>
          <w:sz w:val="20"/>
          <w:szCs w:val="20"/>
        </w:rPr>
        <w:t xml:space="preserve">Intervention </w:t>
      </w:r>
      <w:r w:rsidRPr="009D4181">
        <w:rPr>
          <w:i w:val="0"/>
          <w:sz w:val="20"/>
          <w:szCs w:val="20"/>
        </w:rPr>
        <w:t>für euer Plakat!</w:t>
      </w:r>
    </w:p>
    <w:p w:rsidR="00E84CA3" w:rsidRPr="009D4181" w:rsidRDefault="00BD271D" w:rsidP="001C08D6">
      <w:pPr>
        <w:pStyle w:val="ArialZitat"/>
        <w:ind w:firstLine="0"/>
        <w:rPr>
          <w:i w:val="0"/>
          <w:sz w:val="20"/>
          <w:szCs w:val="20"/>
        </w:rPr>
      </w:pPr>
      <w:r w:rsidRPr="009D4181">
        <w:rPr>
          <w:i w:val="0"/>
          <w:sz w:val="20"/>
          <w:szCs w:val="20"/>
        </w:rPr>
        <w:t>Stellt eure Ergebnisse in der Klasse vor und besprecht sie</w:t>
      </w:r>
      <w:bookmarkStart w:id="0" w:name="_GoBack"/>
      <w:bookmarkEnd w:id="0"/>
      <w:r w:rsidRPr="009D4181">
        <w:rPr>
          <w:i w:val="0"/>
          <w:sz w:val="20"/>
          <w:szCs w:val="20"/>
        </w:rPr>
        <w:t>.</w:t>
      </w:r>
    </w:p>
    <w:p w:rsidR="003A7C35" w:rsidRPr="003A7C35" w:rsidRDefault="003A7C35" w:rsidP="00FD1D8E">
      <w:pPr>
        <w:ind w:left="0" w:firstLine="0"/>
      </w:pPr>
    </w:p>
    <w:sectPr w:rsidR="003A7C35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4649" w:rsidRDefault="007C4649" w:rsidP="003A7C35">
      <w:pPr>
        <w:spacing w:after="0" w:line="240" w:lineRule="auto"/>
      </w:pPr>
      <w:r>
        <w:separator/>
      </w:r>
    </w:p>
  </w:endnote>
  <w:endnote w:type="continuationSeparator" w:id="0">
    <w:p w:rsidR="007C4649" w:rsidRDefault="007C4649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C0044E" w:rsidRPr="00C0044E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Rechteck 8" o:spid="_x0000_s4099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C0044E" w:rsidRPr="00C0044E">
      <w:rPr>
        <w:rFonts w:ascii="TheSans C5 Plain" w:eastAsia="TheSans C5 Plain" w:hAnsi="TheSans C5 Plain" w:cs="TheSans C5 Plain"/>
        <w:b/>
        <w:noProof/>
        <w:color w:val="909191"/>
      </w:rPr>
      <w:pict>
        <v:rect id="Rechteck 7" o:spid="_x0000_s409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C0044E" w:rsidRPr="00C0044E">
      <w:rPr>
        <w:rFonts w:ascii="TheSans C5 Plain" w:eastAsia="TheSans C5 Plain" w:hAnsi="TheSans C5 Plain" w:cs="TheSans C5 Plain"/>
        <w:b/>
        <w:noProof/>
        <w:color w:val="909191"/>
      </w:rPr>
      <w:pict>
        <v:rect id="Rechteck 6" o:spid="_x0000_s4097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4649" w:rsidRDefault="007C4649" w:rsidP="003A7C35">
      <w:pPr>
        <w:spacing w:after="0" w:line="240" w:lineRule="auto"/>
      </w:pPr>
      <w:r>
        <w:separator/>
      </w:r>
    </w:p>
  </w:footnote>
  <w:footnote w:type="continuationSeparator" w:id="0">
    <w:p w:rsidR="007C4649" w:rsidRDefault="007C4649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CC5D8D" w:rsidP="00036349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4080510</wp:posOffset>
          </wp:positionH>
          <wp:positionV relativeFrom="paragraph">
            <wp:posOffset>-374015</wp:posOffset>
          </wp:positionV>
          <wp:extent cx="542925" cy="542925"/>
          <wp:effectExtent l="19050" t="0" r="9525" b="0"/>
          <wp:wrapTight wrapText="bothSides">
            <wp:wrapPolygon edited="0">
              <wp:start x="-758" y="0"/>
              <wp:lineTo x="-758" y="21221"/>
              <wp:lineTo x="21979" y="21221"/>
              <wp:lineTo x="21979" y="0"/>
              <wp:lineTo x="-758" y="0"/>
            </wp:wrapPolygon>
          </wp:wrapTight>
          <wp:docPr id="4" name="Grafik 3" descr="qr_erklaer-waldbra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erklaer-waldbrand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42925" cy="5429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0044E" w:rsidRPr="00C0044E">
      <w:rPr>
        <w:rFonts w:ascii="Calibri" w:eastAsia="Calibri" w:hAnsi="Calibri" w:cs="Calibri"/>
        <w:noProof/>
        <w:sz w:val="20"/>
        <w:szCs w:val="20"/>
      </w:rPr>
      <w:pict>
        <v:rect id="Rechteck 10" o:spid="_x0000_s4101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" fillcolor="#00347d" stroked="f" strokeweight="2pt">
          <v:path arrowok="t"/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F13870">
      <w:rPr>
        <w:sz w:val="20"/>
        <w:szCs w:val="20"/>
      </w:rPr>
      <w:t>3</w:t>
    </w:r>
    <w:r w:rsidR="00685FD6" w:rsidRPr="002D4E32">
      <w:rPr>
        <w:sz w:val="20"/>
        <w:szCs w:val="20"/>
      </w:rPr>
      <w:t xml:space="preserve">: </w:t>
    </w:r>
    <w:r w:rsidR="00AA5F16">
      <w:rPr>
        <w:sz w:val="20"/>
        <w:szCs w:val="20"/>
      </w:rPr>
      <w:t>Handlungsmaßnahmen</w:t>
    </w:r>
  </w:p>
  <w:p w:rsidR="00685FD6" w:rsidRPr="00000978" w:rsidRDefault="00C0044E" w:rsidP="00685FD6">
    <w:pPr>
      <w:pStyle w:val="KeinLeerraum"/>
      <w:ind w:left="142"/>
      <w:rPr>
        <w:color w:val="909191"/>
        <w:sz w:val="16"/>
        <w:szCs w:val="16"/>
      </w:rPr>
    </w:pPr>
    <w:r w:rsidRPr="00C0044E">
      <w:rPr>
        <w:noProof/>
      </w:rPr>
      <w:pict>
        <v:shape id="Shape 32" o:spid="_x0000_s4100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" adj="0,,0" path="m,l4545000,e" filled="f" strokecolor="#909191" strokeweight="1.25pt">
          <v:stroke miterlimit="1" joinstyle="miter"/>
          <v:formulas/>
          <v:path arrowok="t" o:connecttype="custom" o:connectlocs="0,0;4544060,0" o:connectangles="0,0" textboxrect="0,0,4545000,0"/>
        </v:shape>
      </w:pict>
    </w:r>
  </w:p>
  <w:p w:rsidR="00685FD6" w:rsidRDefault="00CC5D8D" w:rsidP="00685FD6">
    <w:pPr>
      <w:pStyle w:val="ArialBeschreibunggrau"/>
      <w:ind w:firstLine="132"/>
    </w:pPr>
    <w:proofErr w:type="spellStart"/>
    <w:r>
      <w:t>Erklär‘s</w:t>
    </w:r>
    <w:proofErr w:type="spellEnd"/>
    <w:r>
      <w:t xml:space="preserve"> mir </w:t>
    </w:r>
    <w:r>
      <w:rPr>
        <w:rFonts w:ascii="TheSans C5 ExtraBold" w:hAnsi="TheSans C5 ExtraBold"/>
      </w:rPr>
      <w:t>⋅</w:t>
    </w:r>
    <w:r>
      <w:t xml:space="preserve"> Wie entsteht ein Waldbrand?</w:t>
    </w:r>
  </w:p>
  <w:p w:rsidR="00CC5D8D" w:rsidRPr="00CC5D8D" w:rsidRDefault="00CC5D8D" w:rsidP="00685FD6">
    <w:pPr>
      <w:pStyle w:val="ArialBeschreibunggrau"/>
      <w:ind w:firstLine="132"/>
      <w:rPr>
        <w:color w:val="7F7F7F" w:themeColor="text1" w:themeTint="80"/>
        <w:szCs w:val="16"/>
      </w:rPr>
    </w:pPr>
    <w:r w:rsidRPr="00CC5D8D">
      <w:rPr>
        <w:color w:val="7F7F7F" w:themeColor="text1" w:themeTint="80"/>
      </w:rPr>
      <w:t>planet-schule.de/x/</w:t>
    </w:r>
    <w:proofErr w:type="spellStart"/>
    <w:r w:rsidRPr="00CC5D8D">
      <w:rPr>
        <w:color w:val="7F7F7F" w:themeColor="text1" w:themeTint="80"/>
      </w:rPr>
      <w:t>erklaer</w:t>
    </w:r>
    <w:proofErr w:type="spellEnd"/>
    <w:r w:rsidRPr="00CC5D8D">
      <w:rPr>
        <w:color w:val="7F7F7F" w:themeColor="text1" w:themeTint="80"/>
      </w:rPr>
      <w:t>-</w:t>
    </w:r>
    <w:proofErr w:type="spellStart"/>
    <w:r w:rsidRPr="00CC5D8D">
      <w:rPr>
        <w:color w:val="7F7F7F" w:themeColor="text1" w:themeTint="80"/>
      </w:rPr>
      <w:t>waldbrand</w:t>
    </w:r>
    <w:proofErr w:type="spellEnd"/>
    <w:r w:rsidRPr="00CC5D8D">
      <w:rPr>
        <w:color w:val="7F7F7F" w:themeColor="text1" w:themeTint="80"/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1A260C"/>
    <w:rsid w:val="00036349"/>
    <w:rsid w:val="000639A9"/>
    <w:rsid w:val="000C5BEC"/>
    <w:rsid w:val="001447AC"/>
    <w:rsid w:val="001569FB"/>
    <w:rsid w:val="00172E69"/>
    <w:rsid w:val="001773CA"/>
    <w:rsid w:val="001A260C"/>
    <w:rsid w:val="001C08D6"/>
    <w:rsid w:val="00200DF4"/>
    <w:rsid w:val="0021489B"/>
    <w:rsid w:val="00281DDB"/>
    <w:rsid w:val="002A6B97"/>
    <w:rsid w:val="002D3DB6"/>
    <w:rsid w:val="003A7C35"/>
    <w:rsid w:val="004459DC"/>
    <w:rsid w:val="00462615"/>
    <w:rsid w:val="004667F9"/>
    <w:rsid w:val="00483D12"/>
    <w:rsid w:val="004A7B32"/>
    <w:rsid w:val="00514DC8"/>
    <w:rsid w:val="0052422B"/>
    <w:rsid w:val="00560917"/>
    <w:rsid w:val="00562C9B"/>
    <w:rsid w:val="005828D9"/>
    <w:rsid w:val="0060637E"/>
    <w:rsid w:val="00680AF0"/>
    <w:rsid w:val="00685FD6"/>
    <w:rsid w:val="0071148E"/>
    <w:rsid w:val="007B3C0F"/>
    <w:rsid w:val="007C15FC"/>
    <w:rsid w:val="007C20E2"/>
    <w:rsid w:val="007C4649"/>
    <w:rsid w:val="00881828"/>
    <w:rsid w:val="008B0864"/>
    <w:rsid w:val="008E264B"/>
    <w:rsid w:val="00952566"/>
    <w:rsid w:val="00981DC8"/>
    <w:rsid w:val="009D4181"/>
    <w:rsid w:val="00A7035F"/>
    <w:rsid w:val="00AA5F16"/>
    <w:rsid w:val="00AA60EB"/>
    <w:rsid w:val="00B156AE"/>
    <w:rsid w:val="00B7188C"/>
    <w:rsid w:val="00B933C3"/>
    <w:rsid w:val="00BC7621"/>
    <w:rsid w:val="00BD271D"/>
    <w:rsid w:val="00BE7435"/>
    <w:rsid w:val="00C0044E"/>
    <w:rsid w:val="00C0251D"/>
    <w:rsid w:val="00C111CB"/>
    <w:rsid w:val="00C406F5"/>
    <w:rsid w:val="00C65663"/>
    <w:rsid w:val="00CB7099"/>
    <w:rsid w:val="00CC5D8D"/>
    <w:rsid w:val="00CF08A5"/>
    <w:rsid w:val="00CF3C77"/>
    <w:rsid w:val="00D077D7"/>
    <w:rsid w:val="00D3218F"/>
    <w:rsid w:val="00E84CA3"/>
    <w:rsid w:val="00E947B2"/>
    <w:rsid w:val="00EC4A9C"/>
    <w:rsid w:val="00F13870"/>
    <w:rsid w:val="00F151F4"/>
    <w:rsid w:val="00FA19AA"/>
    <w:rsid w:val="00FD1D8E"/>
    <w:rsid w:val="00FE4AB0"/>
    <w:rsid w:val="00FE52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8" type="connector" idref="#_x0000_s1048"/>
        <o:r id="V:Rule9" type="connector" idref="#_x0000_s1043"/>
        <o:r id="V:Rule10" type="connector" idref="#_x0000_s1045"/>
        <o:r id="V:Rule11" type="connector" idref="#_x0000_s1044"/>
        <o:r id="V:Rule12" type="connector" idref="#_x0000_s1047"/>
        <o:r id="V:Rule13" type="connector" idref="#_x0000_s1046"/>
        <o:r id="V:Rule14" type="connector" idref="#_x0000_s104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FE526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CB709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141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∙ Wie entsteht ein Waldbrand?</dc:title>
  <dc:creator>SWR planet schule</dc:creator>
  <cp:lastModifiedBy>Martina Frietsch</cp:lastModifiedBy>
  <cp:revision>7</cp:revision>
  <dcterms:created xsi:type="dcterms:W3CDTF">2024-10-15T16:04:00Z</dcterms:created>
  <dcterms:modified xsi:type="dcterms:W3CDTF">2024-10-21T12:47:00Z</dcterms:modified>
</cp:coreProperties>
</file>