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1799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5233035</wp:posOffset>
            </wp:positionH>
            <wp:positionV relativeFrom="paragraph">
              <wp:posOffset>134620</wp:posOffset>
            </wp:positionV>
            <wp:extent cx="981075" cy="1181100"/>
            <wp:effectExtent l="0" t="0" r="0" b="0"/>
            <wp:wrapTight wrapText="bothSides">
              <wp:wrapPolygon edited="0">
                <wp:start x="12583" y="697"/>
                <wp:lineTo x="5452" y="2439"/>
                <wp:lineTo x="1678" y="4529"/>
                <wp:lineTo x="0" y="11845"/>
                <wp:lineTo x="5033" y="17419"/>
                <wp:lineTo x="2936" y="18813"/>
                <wp:lineTo x="3355" y="19510"/>
                <wp:lineTo x="12163" y="20903"/>
                <wp:lineTo x="17196" y="20903"/>
                <wp:lineTo x="18035" y="20903"/>
                <wp:lineTo x="20132" y="18116"/>
                <wp:lineTo x="20132" y="16723"/>
                <wp:lineTo x="16777" y="11845"/>
                <wp:lineTo x="21390" y="7316"/>
                <wp:lineTo x="21390" y="4529"/>
                <wp:lineTo x="18874" y="1742"/>
                <wp:lineTo x="16357" y="697"/>
                <wp:lineTo x="12583" y="697"/>
              </wp:wrapPolygon>
            </wp:wrapTight>
            <wp:docPr id="5" name="Grafik 4" descr="waldbrand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ldbrand_swr.png"/>
                    <pic:cNvPicPr/>
                  </pic:nvPicPr>
                  <pic:blipFill>
                    <a:blip r:embed="rId6" cstate="print"/>
                    <a:srcRect l="23897" t="16544" r="23529" b="20221"/>
                    <a:stretch>
                      <a:fillRect/>
                    </a:stretch>
                  </pic:blipFill>
                  <pic:spPr>
                    <a:xfrm>
                      <a:off x="0" y="0"/>
                      <a:ext cx="98107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520AD6" w:rsidP="00FE5269">
      <w:pPr>
        <w:pStyle w:val="Arialberschrift"/>
        <w:ind w:firstLine="0"/>
        <w:rPr>
          <w:b w:val="0"/>
        </w:rPr>
      </w:pPr>
      <w:r>
        <w:t>Folgen von Waldbränden</w:t>
      </w:r>
    </w:p>
    <w:p w:rsidR="00CB7099" w:rsidRDefault="00CB7099" w:rsidP="00D077D7">
      <w:pPr>
        <w:pStyle w:val="ArialZitat"/>
        <w:ind w:left="0" w:firstLine="0"/>
        <w:rPr>
          <w:i w:val="0"/>
        </w:rPr>
      </w:pPr>
    </w:p>
    <w:p w:rsidR="00C65663" w:rsidRPr="00D17996" w:rsidRDefault="00520AD6" w:rsidP="00520AD6">
      <w:pPr>
        <w:pStyle w:val="ArialZitat"/>
        <w:rPr>
          <w:i w:val="0"/>
          <w:sz w:val="20"/>
          <w:szCs w:val="20"/>
        </w:rPr>
      </w:pPr>
      <w:r w:rsidRPr="00D17996">
        <w:rPr>
          <w:i w:val="0"/>
          <w:sz w:val="20"/>
          <w:szCs w:val="20"/>
        </w:rPr>
        <w:t>Welche Folgen haben Waldbrände für Menschen und Tiere?</w:t>
      </w:r>
    </w:p>
    <w:p w:rsidR="00520AD6" w:rsidRPr="00D17996" w:rsidRDefault="00520AD6" w:rsidP="00520AD6">
      <w:pPr>
        <w:pStyle w:val="ArialZitat"/>
        <w:rPr>
          <w:i w:val="0"/>
          <w:sz w:val="20"/>
          <w:szCs w:val="20"/>
        </w:rPr>
      </w:pPr>
      <w:r w:rsidRPr="00D17996">
        <w:rPr>
          <w:i w:val="0"/>
          <w:sz w:val="20"/>
          <w:szCs w:val="20"/>
        </w:rPr>
        <w:t>Überlegt zunächst in Kleingruppen und recherchiert zusätzlich im Internet zu dieser Frage. Notiert eure Ergebnisse hier:</w:t>
      </w:r>
    </w:p>
    <w:p w:rsidR="00520AD6" w:rsidRDefault="00520AD6" w:rsidP="00520AD6">
      <w:pPr>
        <w:pStyle w:val="ArialZitat"/>
        <w:rPr>
          <w:i w:val="0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70"/>
      </w:tblGrid>
      <w:tr w:rsidR="00520AD6" w:rsidTr="00D17996">
        <w:tc>
          <w:tcPr>
            <w:tcW w:w="9770" w:type="dxa"/>
          </w:tcPr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AD6711" w:rsidRDefault="00AD6711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520AD6">
            <w:pPr>
              <w:pStyle w:val="ArialZitat"/>
              <w:ind w:left="0" w:firstLine="0"/>
              <w:rPr>
                <w:i w:val="0"/>
              </w:rPr>
            </w:pPr>
          </w:p>
        </w:tc>
      </w:tr>
    </w:tbl>
    <w:p w:rsidR="00520AD6" w:rsidRDefault="00520AD6" w:rsidP="00520AD6">
      <w:pPr>
        <w:pStyle w:val="ArialZitat"/>
        <w:rPr>
          <w:i w:val="0"/>
        </w:rPr>
      </w:pPr>
    </w:p>
    <w:p w:rsidR="00520AD6" w:rsidRDefault="00520AD6" w:rsidP="00520AD6">
      <w:pPr>
        <w:pStyle w:val="ArialZitat"/>
        <w:rPr>
          <w:i w:val="0"/>
        </w:rPr>
      </w:pPr>
    </w:p>
    <w:p w:rsidR="00520AD6" w:rsidRPr="00D17996" w:rsidRDefault="00C65663" w:rsidP="00CF08A5">
      <w:pPr>
        <w:pStyle w:val="ArialZitat"/>
        <w:ind w:firstLine="0"/>
        <w:rPr>
          <w:i w:val="0"/>
          <w:sz w:val="20"/>
          <w:szCs w:val="20"/>
        </w:rPr>
      </w:pPr>
      <w:r w:rsidRPr="00D17996">
        <w:rPr>
          <w:i w:val="0"/>
          <w:sz w:val="20"/>
          <w:szCs w:val="20"/>
        </w:rPr>
        <w:t xml:space="preserve">Inwiefern erhöht der Klimawandel die Gefahr für Waldbrände und weshalb sind Waldbrände wiederum für den Klimawandel mitverantwortlich? </w:t>
      </w:r>
    </w:p>
    <w:p w:rsidR="00CB7099" w:rsidRPr="00D17996" w:rsidRDefault="00C65663" w:rsidP="00CF08A5">
      <w:pPr>
        <w:pStyle w:val="ArialZitat"/>
        <w:ind w:firstLine="0"/>
        <w:rPr>
          <w:i w:val="0"/>
          <w:sz w:val="20"/>
          <w:szCs w:val="20"/>
        </w:rPr>
      </w:pPr>
      <w:r w:rsidRPr="00D17996">
        <w:rPr>
          <w:i w:val="0"/>
          <w:sz w:val="20"/>
          <w:szCs w:val="20"/>
        </w:rPr>
        <w:t>Erkläre diesen „Teufelskreis“ in eigenen Worten und fertige eine Skizze dazu an:</w:t>
      </w:r>
      <w:r w:rsidR="00A7035F" w:rsidRPr="00D17996">
        <w:rPr>
          <w:i w:val="0"/>
          <w:sz w:val="20"/>
          <w:szCs w:val="20"/>
        </w:rPr>
        <w:t xml:space="preserve"> </w:t>
      </w:r>
    </w:p>
    <w:p w:rsidR="00C65663" w:rsidRPr="00D17996" w:rsidRDefault="00C65663" w:rsidP="00C65663">
      <w:pPr>
        <w:pStyle w:val="ArialZitat"/>
        <w:ind w:left="0" w:firstLine="0"/>
        <w:rPr>
          <w:i w:val="0"/>
          <w:sz w:val="20"/>
          <w:szCs w:val="20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70"/>
      </w:tblGrid>
      <w:tr w:rsidR="00C65663" w:rsidTr="00D17996">
        <w:tc>
          <w:tcPr>
            <w:tcW w:w="9770" w:type="dxa"/>
          </w:tcPr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CF08A5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CF08A5">
            <w:pPr>
              <w:pStyle w:val="ArialZitat"/>
              <w:ind w:left="0" w:firstLine="0"/>
              <w:rPr>
                <w:i w:val="0"/>
              </w:rPr>
            </w:pPr>
          </w:p>
          <w:p w:rsidR="00520AD6" w:rsidRDefault="00520AD6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  <w:p w:rsidR="00AD6711" w:rsidRDefault="00AD6711" w:rsidP="00CF08A5">
            <w:pPr>
              <w:pStyle w:val="ArialZitat"/>
              <w:ind w:left="0" w:firstLine="0"/>
              <w:rPr>
                <w:i w:val="0"/>
              </w:rPr>
            </w:pPr>
          </w:p>
          <w:p w:rsidR="00AD6711" w:rsidRDefault="00AD6711" w:rsidP="00CF08A5">
            <w:pPr>
              <w:pStyle w:val="ArialZitat"/>
              <w:ind w:left="0" w:firstLine="0"/>
              <w:rPr>
                <w:i w:val="0"/>
              </w:rPr>
            </w:pPr>
          </w:p>
          <w:p w:rsidR="00AD6711" w:rsidRDefault="00AD6711" w:rsidP="00CF08A5">
            <w:pPr>
              <w:pStyle w:val="ArialZitat"/>
              <w:ind w:left="0" w:firstLine="0"/>
              <w:rPr>
                <w:i w:val="0"/>
              </w:rPr>
            </w:pPr>
            <w:bookmarkStart w:id="0" w:name="_GoBack"/>
            <w:bookmarkEnd w:id="0"/>
          </w:p>
          <w:p w:rsidR="00C65663" w:rsidRDefault="00C65663" w:rsidP="00CF08A5">
            <w:pPr>
              <w:pStyle w:val="ArialZitat"/>
              <w:ind w:left="0" w:firstLine="0"/>
              <w:rPr>
                <w:i w:val="0"/>
              </w:rPr>
            </w:pPr>
          </w:p>
        </w:tc>
      </w:tr>
    </w:tbl>
    <w:p w:rsidR="003A7C35" w:rsidRPr="003A7C35" w:rsidRDefault="003A7C35" w:rsidP="00FD1D8E">
      <w:pPr>
        <w:ind w:left="0"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2A7" w:rsidRDefault="009142A7" w:rsidP="003A7C35">
      <w:pPr>
        <w:spacing w:after="0" w:line="240" w:lineRule="auto"/>
      </w:pPr>
      <w:r>
        <w:separator/>
      </w:r>
    </w:p>
  </w:endnote>
  <w:endnote w:type="continuationSeparator" w:id="0">
    <w:p w:rsidR="009142A7" w:rsidRDefault="009142A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E573D" w:rsidRPr="002E573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8" o:spid="_x0000_s409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JR39v/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2E573D" w:rsidRPr="002E573D">
      <w:rPr>
        <w:rFonts w:ascii="TheSans C5 Plain" w:eastAsia="TheSans C5 Plain" w:hAnsi="TheSans C5 Plain" w:cs="TheSans C5 Plain"/>
        <w:b/>
        <w:noProof/>
        <w:color w:val="909191"/>
      </w:rPr>
      <w:pict>
        <v:rect id="Rechteck 7" o:spid="_x0000_s409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E573D" w:rsidRPr="002E573D">
      <w:rPr>
        <w:rFonts w:ascii="TheSans C5 Plain" w:eastAsia="TheSans C5 Plain" w:hAnsi="TheSans C5 Plain" w:cs="TheSans C5 Plain"/>
        <w:b/>
        <w:noProof/>
        <w:color w:val="909191"/>
      </w:rPr>
      <w:pict>
        <v:rect id="Rechteck 6" o:spid="_x0000_s409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c+o8gEAAL8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2A7" w:rsidRDefault="009142A7" w:rsidP="003A7C35">
      <w:pPr>
        <w:spacing w:after="0" w:line="240" w:lineRule="auto"/>
      </w:pPr>
      <w:r>
        <w:separator/>
      </w:r>
    </w:p>
  </w:footnote>
  <w:footnote w:type="continuationSeparator" w:id="0">
    <w:p w:rsidR="009142A7" w:rsidRDefault="009142A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C5D8D" w:rsidP="0003634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4080510</wp:posOffset>
          </wp:positionH>
          <wp:positionV relativeFrom="paragraph">
            <wp:posOffset>-383540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erklaer-waldbra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-waldbrand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E573D" w:rsidRPr="002E573D">
      <w:rPr>
        <w:rFonts w:ascii="Calibri" w:eastAsia="Calibri" w:hAnsi="Calibri" w:cs="Calibri"/>
        <w:noProof/>
        <w:sz w:val="20"/>
        <w:szCs w:val="20"/>
      </w:rPr>
      <w:pict>
        <v:rect id="Rechteck 10" o:spid="_x0000_s410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" fillcolor="#00347d" stroked="f" strokeweight="2pt">
          <v:path arrowok="t"/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520AD6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520AD6">
      <w:rPr>
        <w:sz w:val="20"/>
        <w:szCs w:val="20"/>
      </w:rPr>
      <w:t>Folgen von Waldbränden</w:t>
    </w:r>
  </w:p>
  <w:p w:rsidR="00685FD6" w:rsidRPr="00000978" w:rsidRDefault="002E573D" w:rsidP="00685FD6">
    <w:pPr>
      <w:pStyle w:val="KeinLeerraum"/>
      <w:ind w:left="142"/>
      <w:rPr>
        <w:color w:val="909191"/>
        <w:sz w:val="16"/>
        <w:szCs w:val="16"/>
      </w:rPr>
    </w:pPr>
    <w:r w:rsidRPr="002E573D">
      <w:rPr>
        <w:noProof/>
      </w:rPr>
      <w:pict>
        <v:shape id="Shape 32" o:spid="_x0000_s410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Be/CQL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CC5D8D" w:rsidP="00685FD6">
    <w:pPr>
      <w:pStyle w:val="ArialBeschreibunggrau"/>
      <w:ind w:firstLine="132"/>
    </w:pPr>
    <w:proofErr w:type="spellStart"/>
    <w:r>
      <w:t>Erklär‘s</w:t>
    </w:r>
    <w:proofErr w:type="spellEnd"/>
    <w:r>
      <w:t xml:space="preserve"> mir </w:t>
    </w:r>
    <w:r>
      <w:rPr>
        <w:rFonts w:ascii="TheSans C5 ExtraBold" w:hAnsi="TheSans C5 ExtraBold"/>
      </w:rPr>
      <w:t>⋅</w:t>
    </w:r>
    <w:r>
      <w:t xml:space="preserve"> Wie entsteht ein Waldbrand?</w:t>
    </w:r>
  </w:p>
  <w:p w:rsidR="00CC5D8D" w:rsidRPr="00CC5D8D" w:rsidRDefault="00CC5D8D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CC5D8D">
      <w:rPr>
        <w:color w:val="7F7F7F" w:themeColor="text1" w:themeTint="80"/>
      </w:rPr>
      <w:t>planet-schule.de/x/</w:t>
    </w:r>
    <w:proofErr w:type="spellStart"/>
    <w:r w:rsidRPr="00CC5D8D">
      <w:rPr>
        <w:color w:val="7F7F7F" w:themeColor="text1" w:themeTint="80"/>
      </w:rPr>
      <w:t>erklaer</w:t>
    </w:r>
    <w:proofErr w:type="spellEnd"/>
    <w:r w:rsidRPr="00CC5D8D">
      <w:rPr>
        <w:color w:val="7F7F7F" w:themeColor="text1" w:themeTint="80"/>
      </w:rPr>
      <w:t>-</w:t>
    </w:r>
    <w:proofErr w:type="spellStart"/>
    <w:r w:rsidRPr="00CC5D8D">
      <w:rPr>
        <w:color w:val="7F7F7F" w:themeColor="text1" w:themeTint="80"/>
      </w:rPr>
      <w:t>waldbrand</w:t>
    </w:r>
    <w:proofErr w:type="spellEnd"/>
    <w:r w:rsidRPr="00CC5D8D">
      <w:rPr>
        <w:color w:val="7F7F7F" w:themeColor="text1" w:themeTint="80"/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1A260C"/>
    <w:rsid w:val="00036349"/>
    <w:rsid w:val="000C5BEC"/>
    <w:rsid w:val="00172E69"/>
    <w:rsid w:val="001773CA"/>
    <w:rsid w:val="001A260C"/>
    <w:rsid w:val="00200DF4"/>
    <w:rsid w:val="00281DDB"/>
    <w:rsid w:val="002A6B97"/>
    <w:rsid w:val="002D3DB6"/>
    <w:rsid w:val="002E573D"/>
    <w:rsid w:val="003A7C35"/>
    <w:rsid w:val="00462615"/>
    <w:rsid w:val="00483D12"/>
    <w:rsid w:val="004A7B32"/>
    <w:rsid w:val="00514DC8"/>
    <w:rsid w:val="00520AD6"/>
    <w:rsid w:val="0052422B"/>
    <w:rsid w:val="00560917"/>
    <w:rsid w:val="00562C9B"/>
    <w:rsid w:val="0060637E"/>
    <w:rsid w:val="00606FDE"/>
    <w:rsid w:val="00685FD6"/>
    <w:rsid w:val="00895737"/>
    <w:rsid w:val="008B0864"/>
    <w:rsid w:val="009142A7"/>
    <w:rsid w:val="00A37127"/>
    <w:rsid w:val="00A7035F"/>
    <w:rsid w:val="00AA60EB"/>
    <w:rsid w:val="00AD6711"/>
    <w:rsid w:val="00B933C3"/>
    <w:rsid w:val="00BC7621"/>
    <w:rsid w:val="00BD04A7"/>
    <w:rsid w:val="00C0251D"/>
    <w:rsid w:val="00C111CB"/>
    <w:rsid w:val="00C406F5"/>
    <w:rsid w:val="00C65663"/>
    <w:rsid w:val="00CB7099"/>
    <w:rsid w:val="00CC5D8D"/>
    <w:rsid w:val="00CF08A5"/>
    <w:rsid w:val="00CF3C77"/>
    <w:rsid w:val="00D077D7"/>
    <w:rsid w:val="00D17996"/>
    <w:rsid w:val="00DA3F3D"/>
    <w:rsid w:val="00E5198A"/>
    <w:rsid w:val="00E947B2"/>
    <w:rsid w:val="00EC4A9C"/>
    <w:rsid w:val="00F13870"/>
    <w:rsid w:val="00FA19AA"/>
    <w:rsid w:val="00FD1D8E"/>
    <w:rsid w:val="00FE4AB0"/>
    <w:rsid w:val="00FE5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FE52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CB70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63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∙ Wie entsteht ein Waldbrand?</dc:title>
  <dc:creator>SWR planet schule</dc:creator>
  <cp:lastModifiedBy>Martina Frietsch</cp:lastModifiedBy>
  <cp:revision>2</cp:revision>
  <dcterms:created xsi:type="dcterms:W3CDTF">2024-10-15T16:04:00Z</dcterms:created>
  <dcterms:modified xsi:type="dcterms:W3CDTF">2024-10-15T16:04:00Z</dcterms:modified>
</cp:coreProperties>
</file>