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D9322E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7456" behindDoc="0" locked="0" layoutInCell="1" allowOverlap="1">
            <wp:simplePos x="0" y="0"/>
            <wp:positionH relativeFrom="column">
              <wp:posOffset>5090160</wp:posOffset>
            </wp:positionH>
            <wp:positionV relativeFrom="paragraph">
              <wp:posOffset>-160655</wp:posOffset>
            </wp:positionV>
            <wp:extent cx="1371600" cy="1104900"/>
            <wp:effectExtent l="0" t="0" r="0" b="0"/>
            <wp:wrapTight wrapText="bothSides">
              <wp:wrapPolygon edited="0">
                <wp:start x="11700" y="4841"/>
                <wp:lineTo x="7500" y="6331"/>
                <wp:lineTo x="5700" y="8193"/>
                <wp:lineTo x="5700" y="15641"/>
                <wp:lineTo x="7800" y="16759"/>
                <wp:lineTo x="6600" y="19366"/>
                <wp:lineTo x="6900" y="20110"/>
                <wp:lineTo x="11400" y="20855"/>
                <wp:lineTo x="14400" y="20855"/>
                <wp:lineTo x="15300" y="20855"/>
                <wp:lineTo x="15600" y="18248"/>
                <wp:lineTo x="15000" y="16759"/>
                <wp:lineTo x="16200" y="10800"/>
                <wp:lineTo x="16500" y="8938"/>
                <wp:lineTo x="15300" y="5586"/>
                <wp:lineTo x="13800" y="4841"/>
                <wp:lineTo x="11700" y="4841"/>
              </wp:wrapPolygon>
            </wp:wrapTight>
            <wp:docPr id="6" name="Grafik 4" descr="waldbrand_sw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aldbrand_swr.png"/>
                    <pic:cNvPicPr/>
                  </pic:nvPicPr>
                  <pic:blipFill>
                    <a:blip r:embed="rId6" cstate="print"/>
                    <a:srcRect b="19444"/>
                    <a:stretch>
                      <a:fillRect/>
                    </a:stretch>
                  </pic:blipFill>
                  <pic:spPr>
                    <a:xfrm>
                      <a:off x="0" y="0"/>
                      <a:ext cx="1371600" cy="1104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685FD6" w:rsidRDefault="00685FD6" w:rsidP="00E00B84">
      <w:pPr>
        <w:pStyle w:val="ArialTitelgrau"/>
        <w:rPr>
          <w:sz w:val="20"/>
          <w:szCs w:val="20"/>
        </w:rPr>
      </w:pPr>
    </w:p>
    <w:p w:rsidR="00560917" w:rsidRPr="005457B0" w:rsidRDefault="00FE5269" w:rsidP="00FE5269">
      <w:pPr>
        <w:pStyle w:val="Arialberschrift"/>
        <w:ind w:firstLine="0"/>
        <w:rPr>
          <w:b w:val="0"/>
        </w:rPr>
      </w:pPr>
      <w:r>
        <w:t>Ursachen für Waldbrände</w:t>
      </w:r>
    </w:p>
    <w:p w:rsidR="00560917" w:rsidRDefault="00560917" w:rsidP="00CF08A5">
      <w:pPr>
        <w:pStyle w:val="TheSansText"/>
        <w:ind w:left="142" w:firstLine="0"/>
      </w:pPr>
    </w:p>
    <w:p w:rsidR="00D9322E" w:rsidRDefault="00D9322E" w:rsidP="00CF08A5">
      <w:pPr>
        <w:pStyle w:val="TheSansText"/>
        <w:ind w:left="142" w:firstLine="0"/>
      </w:pPr>
    </w:p>
    <w:p w:rsidR="00560917" w:rsidRDefault="00FE5269" w:rsidP="00CF08A5">
      <w:pPr>
        <w:pStyle w:val="ArialZitat"/>
        <w:ind w:firstLine="0"/>
        <w:rPr>
          <w:i w:val="0"/>
        </w:rPr>
      </w:pPr>
      <w:r>
        <w:rPr>
          <w:i w:val="0"/>
        </w:rPr>
        <w:t xml:space="preserve">Nenne die drei </w:t>
      </w:r>
      <w:r w:rsidR="00514DC8">
        <w:rPr>
          <w:i w:val="0"/>
        </w:rPr>
        <w:t xml:space="preserve">im Film genannten </w:t>
      </w:r>
      <w:r>
        <w:rPr>
          <w:i w:val="0"/>
        </w:rPr>
        <w:t>Ursachen für Waldbrände und erkläre sie in eigenen Worten.</w:t>
      </w:r>
    </w:p>
    <w:p w:rsidR="00FE5269" w:rsidRDefault="00FE5269" w:rsidP="00036349">
      <w:pPr>
        <w:pStyle w:val="ArialZitat"/>
        <w:tabs>
          <w:tab w:val="left" w:pos="3890"/>
        </w:tabs>
        <w:ind w:firstLine="0"/>
        <w:rPr>
          <w:i w:val="0"/>
        </w:rPr>
      </w:pPr>
    </w:p>
    <w:tbl>
      <w:tblPr>
        <w:tblStyle w:val="Tabellengitternetz"/>
        <w:tblW w:w="0" w:type="auto"/>
        <w:jc w:val="center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CellMar>
          <w:top w:w="57" w:type="dxa"/>
        </w:tblCellMar>
        <w:tblLook w:val="04A0"/>
      </w:tblPr>
      <w:tblGrid>
        <w:gridCol w:w="3895"/>
        <w:gridCol w:w="5569"/>
      </w:tblGrid>
      <w:tr w:rsidR="00FE5269" w:rsidRPr="00FE5269" w:rsidTr="000F0AC6">
        <w:trPr>
          <w:trHeight w:val="491"/>
          <w:jc w:val="center"/>
        </w:trPr>
        <w:tc>
          <w:tcPr>
            <w:tcW w:w="3895" w:type="dxa"/>
          </w:tcPr>
          <w:p w:rsidR="00FE5269" w:rsidRPr="00FE5269" w:rsidRDefault="00FE5269" w:rsidP="00FE5269">
            <w:pPr>
              <w:pStyle w:val="ArialZitat"/>
              <w:ind w:left="0" w:firstLine="0"/>
              <w:jc w:val="center"/>
              <w:rPr>
                <w:b/>
                <w:i w:val="0"/>
                <w:sz w:val="32"/>
              </w:rPr>
            </w:pPr>
            <w:r w:rsidRPr="00FE5269">
              <w:rPr>
                <w:b/>
                <w:i w:val="0"/>
                <w:sz w:val="32"/>
              </w:rPr>
              <w:t>Ursache</w:t>
            </w:r>
          </w:p>
        </w:tc>
        <w:tc>
          <w:tcPr>
            <w:tcW w:w="5569" w:type="dxa"/>
          </w:tcPr>
          <w:p w:rsidR="00FE5269" w:rsidRPr="00FE5269" w:rsidRDefault="00FE5269" w:rsidP="00FE5269">
            <w:pPr>
              <w:pStyle w:val="ArialZitat"/>
              <w:ind w:left="0" w:firstLine="0"/>
              <w:jc w:val="center"/>
              <w:rPr>
                <w:b/>
                <w:i w:val="0"/>
                <w:sz w:val="32"/>
              </w:rPr>
            </w:pPr>
            <w:r w:rsidRPr="00FE5269">
              <w:rPr>
                <w:b/>
                <w:i w:val="0"/>
                <w:sz w:val="32"/>
              </w:rPr>
              <w:t>Erklärung</w:t>
            </w:r>
            <w:r w:rsidR="00514DC8">
              <w:rPr>
                <w:b/>
                <w:i w:val="0"/>
                <w:sz w:val="32"/>
              </w:rPr>
              <w:t xml:space="preserve"> / Beispiel</w:t>
            </w:r>
            <w:r w:rsidR="0091707B">
              <w:rPr>
                <w:b/>
                <w:i w:val="0"/>
                <w:sz w:val="32"/>
              </w:rPr>
              <w:t>e</w:t>
            </w:r>
          </w:p>
        </w:tc>
      </w:tr>
      <w:tr w:rsidR="00FE5269" w:rsidTr="000F0AC6">
        <w:trPr>
          <w:trHeight w:val="1917"/>
          <w:jc w:val="center"/>
        </w:trPr>
        <w:tc>
          <w:tcPr>
            <w:tcW w:w="3895" w:type="dxa"/>
          </w:tcPr>
          <w:p w:rsidR="00483D12" w:rsidRDefault="00483D12" w:rsidP="000F0AC6">
            <w:pPr>
              <w:pStyle w:val="ArialZitat"/>
              <w:ind w:left="0" w:firstLine="0"/>
              <w:rPr>
                <w:i w:val="0"/>
              </w:rPr>
            </w:pPr>
          </w:p>
        </w:tc>
        <w:tc>
          <w:tcPr>
            <w:tcW w:w="5569" w:type="dxa"/>
          </w:tcPr>
          <w:p w:rsidR="00FE5269" w:rsidRDefault="00FE5269" w:rsidP="00CF08A5">
            <w:pPr>
              <w:pStyle w:val="ArialZitat"/>
              <w:ind w:left="0" w:firstLine="0"/>
              <w:rPr>
                <w:i w:val="0"/>
              </w:rPr>
            </w:pPr>
          </w:p>
        </w:tc>
      </w:tr>
      <w:tr w:rsidR="00FE5269" w:rsidTr="000F0AC6">
        <w:trPr>
          <w:trHeight w:val="1850"/>
          <w:jc w:val="center"/>
        </w:trPr>
        <w:tc>
          <w:tcPr>
            <w:tcW w:w="3895" w:type="dxa"/>
          </w:tcPr>
          <w:p w:rsidR="00483D12" w:rsidRDefault="00483D12" w:rsidP="000F0AC6">
            <w:pPr>
              <w:pStyle w:val="ArialZitat"/>
              <w:ind w:left="0" w:firstLine="0"/>
              <w:rPr>
                <w:i w:val="0"/>
              </w:rPr>
            </w:pPr>
          </w:p>
        </w:tc>
        <w:tc>
          <w:tcPr>
            <w:tcW w:w="5569" w:type="dxa"/>
          </w:tcPr>
          <w:p w:rsidR="00FE5269" w:rsidRDefault="00FE5269" w:rsidP="00CF08A5">
            <w:pPr>
              <w:pStyle w:val="ArialZitat"/>
              <w:ind w:left="0" w:firstLine="0"/>
              <w:rPr>
                <w:i w:val="0"/>
              </w:rPr>
            </w:pPr>
          </w:p>
        </w:tc>
      </w:tr>
      <w:tr w:rsidR="00FE5269" w:rsidTr="000F0AC6">
        <w:trPr>
          <w:trHeight w:val="1850"/>
          <w:jc w:val="center"/>
        </w:trPr>
        <w:tc>
          <w:tcPr>
            <w:tcW w:w="3895" w:type="dxa"/>
          </w:tcPr>
          <w:p w:rsidR="00483D12" w:rsidRDefault="00483D12" w:rsidP="000F0AC6">
            <w:pPr>
              <w:pStyle w:val="ArialZitat"/>
              <w:ind w:left="0" w:firstLine="0"/>
              <w:rPr>
                <w:i w:val="0"/>
              </w:rPr>
            </w:pPr>
          </w:p>
        </w:tc>
        <w:tc>
          <w:tcPr>
            <w:tcW w:w="5569" w:type="dxa"/>
          </w:tcPr>
          <w:p w:rsidR="00FE5269" w:rsidRDefault="00FE5269" w:rsidP="00CF08A5">
            <w:pPr>
              <w:pStyle w:val="ArialZitat"/>
              <w:ind w:left="0" w:firstLine="0"/>
              <w:rPr>
                <w:i w:val="0"/>
              </w:rPr>
            </w:pPr>
          </w:p>
        </w:tc>
      </w:tr>
    </w:tbl>
    <w:p w:rsidR="003A7C35" w:rsidRPr="00CC5D8D" w:rsidRDefault="003A7C35" w:rsidP="00D24590">
      <w:pPr>
        <w:pStyle w:val="ArialText"/>
        <w:ind w:left="0" w:firstLine="0"/>
      </w:pPr>
    </w:p>
    <w:p w:rsidR="003A7C35" w:rsidRPr="00E00B84" w:rsidRDefault="00FE5269" w:rsidP="00E00B84">
      <w:pPr>
        <w:ind w:left="142" w:firstLine="0"/>
        <w:rPr>
          <w:rFonts w:ascii="Arial" w:hAnsi="Arial" w:cs="Arial"/>
          <w:color w:val="003480"/>
        </w:rPr>
      </w:pPr>
      <w:r w:rsidRPr="00E00B84">
        <w:rPr>
          <w:rFonts w:ascii="Arial" w:hAnsi="Arial" w:cs="Arial"/>
          <w:color w:val="003480"/>
        </w:rPr>
        <w:t>Markiere farblich, welche</w:t>
      </w:r>
      <w:r w:rsidR="00483D12" w:rsidRPr="00E00B84">
        <w:rPr>
          <w:rFonts w:ascii="Arial" w:hAnsi="Arial" w:cs="Arial"/>
          <w:color w:val="003480"/>
        </w:rPr>
        <w:t>s</w:t>
      </w:r>
      <w:r w:rsidRPr="00E00B84">
        <w:rPr>
          <w:rFonts w:ascii="Arial" w:hAnsi="Arial" w:cs="Arial"/>
          <w:color w:val="003480"/>
        </w:rPr>
        <w:t xml:space="preserve"> die häufigste</w:t>
      </w:r>
      <w:r w:rsidR="00483D12" w:rsidRPr="00E00B84">
        <w:rPr>
          <w:rFonts w:ascii="Arial" w:hAnsi="Arial" w:cs="Arial"/>
          <w:color w:val="003480"/>
        </w:rPr>
        <w:t xml:space="preserve"> Ursache für Waldbrände ist.</w:t>
      </w:r>
    </w:p>
    <w:p w:rsidR="003A7C35" w:rsidRPr="00E00B84" w:rsidRDefault="003A7C35" w:rsidP="00E00B84">
      <w:pPr>
        <w:ind w:left="142" w:firstLine="0"/>
        <w:rPr>
          <w:rFonts w:ascii="Arial" w:hAnsi="Arial" w:cs="Arial"/>
          <w:color w:val="003480"/>
        </w:rPr>
      </w:pPr>
    </w:p>
    <w:p w:rsidR="00C406F5" w:rsidRPr="00E00B84" w:rsidRDefault="00514DC8" w:rsidP="00E00B84">
      <w:pPr>
        <w:ind w:left="142" w:firstLine="0"/>
        <w:rPr>
          <w:rFonts w:ascii="Arial" w:hAnsi="Arial" w:cs="Arial"/>
          <w:color w:val="003480"/>
        </w:rPr>
      </w:pPr>
      <w:r w:rsidRPr="00E00B84">
        <w:rPr>
          <w:rFonts w:ascii="Arial" w:hAnsi="Arial" w:cs="Arial"/>
          <w:color w:val="003480"/>
        </w:rPr>
        <w:t xml:space="preserve">Welche Faktoren begünstigen einen </w:t>
      </w:r>
      <w:r w:rsidR="00C406F5" w:rsidRPr="00E00B84">
        <w:rPr>
          <w:rFonts w:ascii="Arial" w:hAnsi="Arial" w:cs="Arial"/>
          <w:color w:val="003480"/>
        </w:rPr>
        <w:t>Waldbrand zusätzlich? Erkläre in eigenen Worten</w:t>
      </w:r>
      <w:r w:rsidR="00E00B84">
        <w:rPr>
          <w:rFonts w:ascii="Arial" w:hAnsi="Arial" w:cs="Arial"/>
          <w:color w:val="003480"/>
        </w:rPr>
        <w:t>,</w:t>
      </w:r>
      <w:r w:rsidR="00C406F5" w:rsidRPr="00E00B84">
        <w:rPr>
          <w:rFonts w:ascii="Arial" w:hAnsi="Arial" w:cs="Arial"/>
          <w:color w:val="003480"/>
        </w:rPr>
        <w:t xml:space="preserve"> was hierzu im Film gesagt wird. Das Bild hilft dir dabei.</w:t>
      </w:r>
      <w:r w:rsidR="008F6FBA" w:rsidRPr="00E00B84">
        <w:rPr>
          <w:rFonts w:ascii="Arial" w:hAnsi="Arial" w:cs="Arial"/>
          <w:noProof/>
          <w:color w:val="003480"/>
        </w:rPr>
        <w:t xml:space="preserve"> </w:t>
      </w:r>
    </w:p>
    <w:p w:rsidR="00C406F5" w:rsidRPr="00E00B84" w:rsidRDefault="00C406F5" w:rsidP="00E00B84">
      <w:pPr>
        <w:ind w:left="142" w:firstLine="0"/>
        <w:rPr>
          <w:rFonts w:ascii="Arial" w:hAnsi="Arial" w:cs="Arial"/>
          <w:color w:val="003480"/>
        </w:rPr>
      </w:pPr>
    </w:p>
    <w:p w:rsidR="003A7C35" w:rsidRPr="00E00B84" w:rsidRDefault="00301F79" w:rsidP="00E00B84">
      <w:pPr>
        <w:ind w:left="142" w:firstLine="0"/>
        <w:rPr>
          <w:rFonts w:ascii="Arial" w:hAnsi="Arial" w:cs="Arial"/>
          <w:color w:val="003480"/>
        </w:rPr>
      </w:pPr>
      <w:r>
        <w:rPr>
          <w:rFonts w:ascii="Arial" w:hAnsi="Arial" w:cs="Arial"/>
          <w:noProof/>
          <w:color w:val="003480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4299585</wp:posOffset>
            </wp:positionH>
            <wp:positionV relativeFrom="paragraph">
              <wp:posOffset>397510</wp:posOffset>
            </wp:positionV>
            <wp:extent cx="1692275" cy="1771650"/>
            <wp:effectExtent l="19050" t="0" r="3175" b="0"/>
            <wp:wrapThrough wrapText="bothSides">
              <wp:wrapPolygon edited="0">
                <wp:start x="-243" y="0"/>
                <wp:lineTo x="-243" y="21368"/>
                <wp:lineTo x="21641" y="21368"/>
                <wp:lineTo x="21641" y="0"/>
                <wp:lineTo x="-243" y="0"/>
              </wp:wrapPolygon>
            </wp:wrapThrough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92275" cy="1771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374F5">
        <w:rPr>
          <w:rFonts w:ascii="Arial" w:hAnsi="Arial" w:cs="Arial"/>
          <w:noProof/>
          <w:color w:val="00348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feld 2" o:spid="_x0000_s1027" type="#_x0000_t202" style="position:absolute;left:0;text-align:left;margin-left:6.5pt;margin-top:6.55pt;width:324.5pt;height:179.25pt;z-index:251664384;visibility:visible;mso-wrap-distance-top:3.6pt;mso-wrap-distance-bottom:3.6pt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" stroked="f">
            <v:textbox>
              <w:txbxContent>
                <w:p w:rsidR="00562C9B" w:rsidRDefault="00562C9B"/>
                <w:p w:rsidR="00562C9B" w:rsidRPr="00CA278D" w:rsidRDefault="00562C9B">
                  <w:pPr>
                    <w:rPr>
                      <w:color w:val="003480"/>
                    </w:rPr>
                  </w:pPr>
                  <w:r w:rsidRPr="00CA278D">
                    <w:rPr>
                      <w:color w:val="003480"/>
                    </w:rPr>
                    <w:t>__________________________________________________</w:t>
                  </w:r>
                </w:p>
                <w:p w:rsidR="00562C9B" w:rsidRPr="00CA278D" w:rsidRDefault="00562C9B">
                  <w:pPr>
                    <w:rPr>
                      <w:color w:val="003480"/>
                    </w:rPr>
                  </w:pPr>
                </w:p>
                <w:p w:rsidR="00562C9B" w:rsidRPr="00CA278D" w:rsidRDefault="00562C9B">
                  <w:pPr>
                    <w:rPr>
                      <w:color w:val="003480"/>
                    </w:rPr>
                  </w:pPr>
                  <w:r w:rsidRPr="00CA278D">
                    <w:rPr>
                      <w:color w:val="003480"/>
                    </w:rPr>
                    <w:t>__________________________________________________</w:t>
                  </w:r>
                </w:p>
                <w:p w:rsidR="00562C9B" w:rsidRPr="00CA278D" w:rsidRDefault="00562C9B">
                  <w:pPr>
                    <w:rPr>
                      <w:color w:val="003480"/>
                    </w:rPr>
                  </w:pPr>
                </w:p>
                <w:p w:rsidR="00562C9B" w:rsidRPr="00CA278D" w:rsidRDefault="00562C9B">
                  <w:pPr>
                    <w:rPr>
                      <w:color w:val="003480"/>
                    </w:rPr>
                  </w:pPr>
                  <w:r w:rsidRPr="00CA278D">
                    <w:rPr>
                      <w:color w:val="003480"/>
                    </w:rPr>
                    <w:t>__________________________________________________</w:t>
                  </w:r>
                </w:p>
                <w:p w:rsidR="00CA278D" w:rsidRPr="00CA278D" w:rsidRDefault="00CA278D" w:rsidP="00CA278D">
                  <w:pPr>
                    <w:rPr>
                      <w:color w:val="003480"/>
                    </w:rPr>
                  </w:pPr>
                </w:p>
                <w:p w:rsidR="00CA278D" w:rsidRPr="00CA278D" w:rsidRDefault="00CA278D" w:rsidP="00CA278D">
                  <w:pPr>
                    <w:rPr>
                      <w:color w:val="003480"/>
                    </w:rPr>
                  </w:pPr>
                  <w:r w:rsidRPr="00CA278D">
                    <w:rPr>
                      <w:color w:val="003480"/>
                    </w:rPr>
                    <w:t>__________________________________________________</w:t>
                  </w:r>
                </w:p>
                <w:p w:rsidR="00CA278D" w:rsidRPr="00CA278D" w:rsidRDefault="00CA278D" w:rsidP="00CA278D">
                  <w:pPr>
                    <w:rPr>
                      <w:color w:val="003480"/>
                    </w:rPr>
                  </w:pPr>
                </w:p>
                <w:p w:rsidR="00CA278D" w:rsidRPr="00CA278D" w:rsidRDefault="00CA278D" w:rsidP="00CA278D">
                  <w:pPr>
                    <w:rPr>
                      <w:color w:val="003480"/>
                    </w:rPr>
                  </w:pPr>
                  <w:r w:rsidRPr="00CA278D">
                    <w:rPr>
                      <w:color w:val="003480"/>
                    </w:rPr>
                    <w:t>__________________________________________________</w:t>
                  </w:r>
                </w:p>
                <w:p w:rsidR="00562C9B" w:rsidRPr="00CA278D" w:rsidRDefault="00562C9B">
                  <w:pPr>
                    <w:rPr>
                      <w:color w:val="003480"/>
                    </w:rPr>
                  </w:pPr>
                </w:p>
              </w:txbxContent>
            </v:textbox>
            <w10:wrap type="square"/>
          </v:shape>
        </w:pict>
      </w:r>
    </w:p>
    <w:p w:rsidR="003A7C35" w:rsidRPr="00E00B84" w:rsidRDefault="003A7C35" w:rsidP="00E00B84">
      <w:pPr>
        <w:ind w:left="142" w:firstLine="0"/>
        <w:rPr>
          <w:rFonts w:ascii="Arial" w:hAnsi="Arial" w:cs="Arial"/>
          <w:color w:val="003480"/>
        </w:rPr>
      </w:pPr>
      <w:bookmarkStart w:id="0" w:name="_GoBack"/>
      <w:bookmarkEnd w:id="0"/>
    </w:p>
    <w:sectPr w:rsidR="003A7C35" w:rsidRPr="00E00B84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84096" w:rsidRDefault="00284096" w:rsidP="003A7C35">
      <w:pPr>
        <w:spacing w:after="0" w:line="240" w:lineRule="auto"/>
      </w:pPr>
      <w:r>
        <w:separator/>
      </w:r>
    </w:p>
  </w:endnote>
  <w:endnote w:type="continuationSeparator" w:id="0">
    <w:p w:rsidR="00284096" w:rsidRDefault="00284096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7374F5" w:rsidRPr="007374F5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Rechteck 8" o:spid="_x0000_s4099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>
      <w:rPr>
        <w:rFonts w:ascii="Arial" w:eastAsia="TheSans C5 Plain" w:hAnsi="Arial" w:cs="Arial"/>
        <w:bCs/>
        <w:color w:val="909191"/>
        <w:sz w:val="18"/>
        <w:szCs w:val="18"/>
      </w:rPr>
      <w:t>4</w:t>
    </w:r>
    <w:r w:rsidR="007374F5" w:rsidRPr="007374F5">
      <w:rPr>
        <w:rFonts w:ascii="TheSans C5 Plain" w:eastAsia="TheSans C5 Plain" w:hAnsi="TheSans C5 Plain" w:cs="TheSans C5 Plain"/>
        <w:b/>
        <w:noProof/>
        <w:color w:val="909191"/>
      </w:rPr>
      <w:pict>
        <v:rect id="Rechteck 7" o:spid="_x0000_s4098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7374F5" w:rsidRPr="007374F5">
      <w:rPr>
        <w:rFonts w:ascii="TheSans C5 Plain" w:eastAsia="TheSans C5 Plain" w:hAnsi="TheSans C5 Plain" w:cs="TheSans C5 Plain"/>
        <w:b/>
        <w:noProof/>
        <w:color w:val="909191"/>
      </w:rPr>
      <w:pict>
        <v:rect id="Rechteck 6" o:spid="_x0000_s4097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84096" w:rsidRDefault="00284096" w:rsidP="003A7C35">
      <w:pPr>
        <w:spacing w:after="0" w:line="240" w:lineRule="auto"/>
      </w:pPr>
      <w:r>
        <w:separator/>
      </w:r>
    </w:p>
  </w:footnote>
  <w:footnote w:type="continuationSeparator" w:id="0">
    <w:p w:rsidR="00284096" w:rsidRDefault="00284096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CC5D8D" w:rsidP="00036349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3975735</wp:posOffset>
          </wp:positionH>
          <wp:positionV relativeFrom="paragraph">
            <wp:posOffset>-374015</wp:posOffset>
          </wp:positionV>
          <wp:extent cx="542925" cy="542925"/>
          <wp:effectExtent l="19050" t="0" r="9525" b="0"/>
          <wp:wrapTight wrapText="bothSides">
            <wp:wrapPolygon edited="0">
              <wp:start x="-758" y="0"/>
              <wp:lineTo x="-758" y="21221"/>
              <wp:lineTo x="21979" y="21221"/>
              <wp:lineTo x="21979" y="0"/>
              <wp:lineTo x="-758" y="0"/>
            </wp:wrapPolygon>
          </wp:wrapTight>
          <wp:docPr id="4" name="Grafik 3" descr="qr_erklaer-waldbran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erklaer-waldbrand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2925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7374F5" w:rsidRPr="007374F5">
      <w:rPr>
        <w:rFonts w:ascii="Calibri" w:eastAsia="Calibri" w:hAnsi="Calibri" w:cs="Calibri"/>
        <w:noProof/>
        <w:sz w:val="20"/>
        <w:szCs w:val="20"/>
      </w:rPr>
      <w:pict>
        <v:rect id="Rechteck 10" o:spid="_x0000_s4101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" fillcolor="#00347d" stroked="f" strokeweight="2pt">
          <v:path arrowok="t"/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svg="http://schemas.microsoft.com/office/drawing/2016/SVG/main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930FCE">
      <w:rPr>
        <w:sz w:val="20"/>
        <w:szCs w:val="20"/>
      </w:rPr>
      <w:t>1</w:t>
    </w:r>
    <w:r w:rsidR="00685FD6" w:rsidRPr="002D4E32">
      <w:rPr>
        <w:sz w:val="20"/>
        <w:szCs w:val="20"/>
      </w:rPr>
      <w:t xml:space="preserve">: </w:t>
    </w:r>
    <w:r w:rsidR="00036349">
      <w:rPr>
        <w:sz w:val="20"/>
        <w:szCs w:val="20"/>
      </w:rPr>
      <w:t>Ursachen für Waldbrände</w:t>
    </w:r>
  </w:p>
  <w:p w:rsidR="00685FD6" w:rsidRPr="00000978" w:rsidRDefault="007374F5" w:rsidP="00685FD6">
    <w:pPr>
      <w:pStyle w:val="KeinLeerraum"/>
      <w:ind w:left="142"/>
      <w:rPr>
        <w:color w:val="909191"/>
        <w:sz w:val="16"/>
        <w:szCs w:val="16"/>
      </w:rPr>
    </w:pPr>
    <w:r w:rsidRPr="007374F5">
      <w:rPr>
        <w:noProof/>
      </w:rPr>
      <w:pict>
        <v:shape id="Shape 32" o:spid="_x0000_s4100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685FD6" w:rsidRDefault="00CC5D8D" w:rsidP="00685FD6">
    <w:pPr>
      <w:pStyle w:val="ArialBeschreibunggrau"/>
      <w:ind w:firstLine="132"/>
    </w:pPr>
    <w:proofErr w:type="spellStart"/>
    <w:r>
      <w:t>Erklär‘s</w:t>
    </w:r>
    <w:proofErr w:type="spellEnd"/>
    <w:r>
      <w:t xml:space="preserve"> mir </w:t>
    </w:r>
    <w:r>
      <w:rPr>
        <w:rFonts w:ascii="TheSans C5 ExtraBold" w:hAnsi="TheSans C5 ExtraBold"/>
      </w:rPr>
      <w:t>⋅</w:t>
    </w:r>
    <w:r>
      <w:t xml:space="preserve"> Wie entsteht ein Waldbrand?</w:t>
    </w:r>
  </w:p>
  <w:p w:rsidR="00CC5D8D" w:rsidRPr="00CC5D8D" w:rsidRDefault="00CC5D8D" w:rsidP="00685FD6">
    <w:pPr>
      <w:pStyle w:val="ArialBeschreibunggrau"/>
      <w:ind w:firstLine="132"/>
      <w:rPr>
        <w:color w:val="7F7F7F" w:themeColor="text1" w:themeTint="80"/>
        <w:szCs w:val="16"/>
      </w:rPr>
    </w:pPr>
    <w:r w:rsidRPr="00CC5D8D">
      <w:rPr>
        <w:color w:val="7F7F7F" w:themeColor="text1" w:themeTint="80"/>
      </w:rPr>
      <w:t>planet-schule.de/x/</w:t>
    </w:r>
    <w:proofErr w:type="spellStart"/>
    <w:r w:rsidRPr="00CC5D8D">
      <w:rPr>
        <w:color w:val="7F7F7F" w:themeColor="text1" w:themeTint="80"/>
      </w:rPr>
      <w:t>erklaer</w:t>
    </w:r>
    <w:proofErr w:type="spellEnd"/>
    <w:r w:rsidRPr="00CC5D8D">
      <w:rPr>
        <w:color w:val="7F7F7F" w:themeColor="text1" w:themeTint="80"/>
      </w:rPr>
      <w:t>-</w:t>
    </w:r>
    <w:proofErr w:type="spellStart"/>
    <w:r w:rsidRPr="00CC5D8D">
      <w:rPr>
        <w:color w:val="7F7F7F" w:themeColor="text1" w:themeTint="80"/>
      </w:rPr>
      <w:t>waldbrand</w:t>
    </w:r>
    <w:proofErr w:type="spellEnd"/>
    <w:r w:rsidRPr="00CC5D8D">
      <w:rPr>
        <w:color w:val="7F7F7F" w:themeColor="text1" w:themeTint="80"/>
        <w:szCs w:val="16"/>
      </w:rPr>
      <w:t xml:space="preserve"> </w:t>
    </w:r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1A260C"/>
    <w:rsid w:val="00036349"/>
    <w:rsid w:val="000C5BEC"/>
    <w:rsid w:val="000F0AC6"/>
    <w:rsid w:val="001773CA"/>
    <w:rsid w:val="001A260C"/>
    <w:rsid w:val="001E1E85"/>
    <w:rsid w:val="00200DF4"/>
    <w:rsid w:val="00281DDB"/>
    <w:rsid w:val="00284096"/>
    <w:rsid w:val="002D3DB6"/>
    <w:rsid w:val="00301F79"/>
    <w:rsid w:val="003A7C35"/>
    <w:rsid w:val="00462615"/>
    <w:rsid w:val="00483D12"/>
    <w:rsid w:val="004A7B32"/>
    <w:rsid w:val="00514DC8"/>
    <w:rsid w:val="00560917"/>
    <w:rsid w:val="00562C9B"/>
    <w:rsid w:val="0058792D"/>
    <w:rsid w:val="0060637E"/>
    <w:rsid w:val="00685FD6"/>
    <w:rsid w:val="006F0E37"/>
    <w:rsid w:val="007374F5"/>
    <w:rsid w:val="007E2649"/>
    <w:rsid w:val="008154A3"/>
    <w:rsid w:val="008B0864"/>
    <w:rsid w:val="008F6FBA"/>
    <w:rsid w:val="0091707B"/>
    <w:rsid w:val="00930FCE"/>
    <w:rsid w:val="0093469E"/>
    <w:rsid w:val="009C0AA1"/>
    <w:rsid w:val="009C64B6"/>
    <w:rsid w:val="00AA60EB"/>
    <w:rsid w:val="00B933C3"/>
    <w:rsid w:val="00C0251D"/>
    <w:rsid w:val="00C111CB"/>
    <w:rsid w:val="00C406F5"/>
    <w:rsid w:val="00C53022"/>
    <w:rsid w:val="00CA278D"/>
    <w:rsid w:val="00CC5D8D"/>
    <w:rsid w:val="00CF08A5"/>
    <w:rsid w:val="00CF3C77"/>
    <w:rsid w:val="00D2433C"/>
    <w:rsid w:val="00D24590"/>
    <w:rsid w:val="00D9322E"/>
    <w:rsid w:val="00E00B84"/>
    <w:rsid w:val="00E24D49"/>
    <w:rsid w:val="00E76198"/>
    <w:rsid w:val="00FA19AA"/>
    <w:rsid w:val="00FB0B6C"/>
    <w:rsid w:val="00FE4AB0"/>
    <w:rsid w:val="00FE52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FE526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12" Type="http://schemas.openxmlformats.org/officeDocument/2006/relationships/image" Target="media/image4.svg"/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52</Words>
  <Characters>329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Erklär’s mir ∙ Wie entsteht ein Waldbrand?</dc:title>
  <dc:creator>SWR planet schule</dc:creator>
  <cp:lastModifiedBy>Martina Frietsch</cp:lastModifiedBy>
  <cp:revision>8</cp:revision>
  <dcterms:created xsi:type="dcterms:W3CDTF">2024-10-15T15:57:00Z</dcterms:created>
  <dcterms:modified xsi:type="dcterms:W3CDTF">2024-10-29T09:15:00Z</dcterms:modified>
</cp:coreProperties>
</file>