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0C9A" w:rsidRDefault="00E80C9A" w:rsidP="00E80C9A">
      <w:pPr>
        <w:pStyle w:val="StandardWeb"/>
        <w:shd w:val="clear" w:color="auto" w:fill="FFFFFF" w:themeFill="background1"/>
        <w:tabs>
          <w:tab w:val="left" w:pos="9072"/>
        </w:tabs>
        <w:rPr>
          <w:rFonts w:ascii="Arial" w:hAnsi="Arial" w:cs="Arial"/>
          <w:sz w:val="18"/>
          <w:szCs w:val="18"/>
        </w:rPr>
      </w:pPr>
    </w:p>
    <w:p w:rsidR="00DD2FF4" w:rsidRDefault="00440AA4" w:rsidP="00D90347">
      <w:pPr>
        <w:shd w:val="clear" w:color="auto" w:fill="FEE7D1"/>
        <w:spacing w:after="200"/>
        <w:rPr>
          <w:b/>
          <w:noProof/>
        </w:rPr>
      </w:pPr>
      <w:r>
        <w:rPr>
          <w:b/>
          <w:noProof/>
        </w:rPr>
        <w:t>Verkehrszeichen</w:t>
      </w:r>
    </w:p>
    <w:p w:rsidR="00440AA4" w:rsidRDefault="00440AA4" w:rsidP="00440AA4">
      <w:pPr>
        <w:rPr>
          <w:sz w:val="20"/>
          <w:szCs w:val="20"/>
        </w:rPr>
      </w:pPr>
    </w:p>
    <w:p w:rsidR="00440AA4" w:rsidRDefault="002F7971" w:rsidP="00440AA4">
      <w:pPr>
        <w:rPr>
          <w:sz w:val="20"/>
          <w:szCs w:val="20"/>
        </w:rPr>
      </w:pPr>
      <w:r>
        <w:rPr>
          <w:b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74" o:spid="_x0000_s1064" type="#_x0000_t75" alt="01_stift.jpg" style="position:absolute;margin-left:-37.55pt;margin-top:.5pt;width:30.6pt;height:31.3pt;z-index:1;visibility:visible" wrapcoords="-1059 0 -1059 20703 21106 20703 21106 0 -1059 0">
            <v:imagedata r:id="rId7" o:title="01_stift"/>
            <w10:wrap type="through"/>
          </v:shape>
        </w:pict>
      </w:r>
      <w:r w:rsidR="00440AA4" w:rsidRPr="001A68B1">
        <w:rPr>
          <w:sz w:val="20"/>
          <w:szCs w:val="20"/>
        </w:rPr>
        <w:t xml:space="preserve">Achte auf deinem Schulweg auf die Verkehrszeichen, die du entdecken kannst. </w:t>
      </w:r>
    </w:p>
    <w:p w:rsidR="00440AA4" w:rsidRPr="001A68B1" w:rsidRDefault="00440AA4" w:rsidP="00440AA4">
      <w:pPr>
        <w:rPr>
          <w:sz w:val="20"/>
          <w:szCs w:val="20"/>
        </w:rPr>
      </w:pPr>
      <w:r w:rsidRPr="001A68B1">
        <w:rPr>
          <w:sz w:val="20"/>
          <w:szCs w:val="20"/>
        </w:rPr>
        <w:t>Umkreise sie</w:t>
      </w:r>
      <w:r w:rsidRPr="001A68B1">
        <w:rPr>
          <w:color w:val="FF0000"/>
          <w:sz w:val="20"/>
          <w:szCs w:val="20"/>
        </w:rPr>
        <w:t xml:space="preserve"> </w:t>
      </w:r>
      <w:r w:rsidRPr="001A68B1">
        <w:rPr>
          <w:sz w:val="20"/>
          <w:szCs w:val="20"/>
        </w:rPr>
        <w:t>in der Übersicht und finde deren Bezeichnung und Bedeutung heraus.</w:t>
      </w: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Pr="001A68B1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  <w:r>
        <w:rPr>
          <w:noProof/>
          <w:color w:val="E36C0A" w:themeColor="accent6" w:themeShade="BF"/>
          <w:sz w:val="20"/>
          <w:szCs w:val="20"/>
        </w:rPr>
        <w:pict>
          <v:shape id="Grafik 49" o:spid="_x0000_s1082" type="#_x0000_t75" alt="22_verkehrszeichen_kreuzung.png" style="position:absolute;margin-left:228pt;margin-top:9pt;width:108.05pt;height:93.9pt;z-index:6;visibility:visible" wrapcoords="9596 0 -300 19668 -300 21393 21590 21393 21590 19668 20391 16562 11994 0 9596 0">
            <v:imagedata r:id="rId8" o:title="22_verkehrszeichen_kreuzung"/>
            <w10:wrap type="through"/>
          </v:shape>
        </w:pict>
      </w:r>
    </w:p>
    <w:p w:rsidR="00440AA4" w:rsidRPr="001A68B1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  <w:r>
        <w:rPr>
          <w:noProof/>
          <w:color w:val="E36C0A" w:themeColor="accent6" w:themeShade="BF"/>
          <w:sz w:val="20"/>
          <w:szCs w:val="20"/>
        </w:rPr>
        <w:pict>
          <v:shape id="Grafik 50" o:spid="_x0000_s1081" type="#_x0000_t75" alt="23_verkehrszeichen_vorfahrt_gewaehren.png" style="position:absolute;margin-left:339.95pt;margin-top:2.95pt;width:97.85pt;height:86.05pt;z-index:7;visibility:visible" wrapcoords="-331 0 -331 1506 1324 6024 9602 21085 12251 21085 12583 21085 20198 6024 21523 1506 21523 0 -331 0">
            <v:imagedata r:id="rId9" o:title="23_verkehrszeichen_vorfahrt_gewaehren"/>
            <w10:wrap type="through"/>
          </v:shape>
        </w:pict>
      </w:r>
      <w:r>
        <w:rPr>
          <w:noProof/>
          <w:color w:val="E36C0A" w:themeColor="accent6" w:themeShade="BF"/>
          <w:sz w:val="20"/>
          <w:szCs w:val="20"/>
        </w:rPr>
        <w:pict>
          <v:shape id="Grafik 48" o:spid="_x0000_s1080" type="#_x0000_t75" alt="21_verbot radfahrer.png" style="position:absolute;margin-left:115.45pt;margin-top:2.95pt;width:88.5pt;height:88.4pt;z-index:5;visibility:visible" wrapcoords="7322 0 4759 1100 366 4765 -366 13561 1098 17593 1831 17959 6590 21258 7322 21258 14278 21258 15010 21258 19769 17959 20136 17593 21600 13195 21600 7697 21234 4765 17573 1466 14278 0 7322 0">
            <v:imagedata r:id="rId10" o:title="21_verbot radfahrer"/>
            <w10:wrap type="through"/>
          </v:shape>
        </w:pict>
      </w:r>
      <w:r>
        <w:rPr>
          <w:noProof/>
          <w:color w:val="E36C0A" w:themeColor="accent6" w:themeShade="BF"/>
          <w:sz w:val="20"/>
          <w:szCs w:val="20"/>
        </w:rPr>
        <w:pict>
          <v:shape id="Grafik 47" o:spid="_x0000_s1079" type="#_x0000_t75" alt="20_fußgaengerbereich_beginn.png" style="position:absolute;margin-left:.6pt;margin-top:2.95pt;width:94.2pt;height:93.9pt;z-index:4;visibility:visible" wrapcoords="-344 0 -344 21393 21669 21393 21669 0 -344 0">
            <v:imagedata r:id="rId11" o:title="20_fußgaengerbereich_beginn"/>
            <w10:wrap type="through"/>
          </v:shape>
        </w:pict>
      </w: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  <w:r>
        <w:rPr>
          <w:noProof/>
          <w:color w:val="E36C0A" w:themeColor="accent6" w:themeShade="BF"/>
          <w:sz w:val="20"/>
          <w:szCs w:val="20"/>
        </w:rPr>
        <w:pict>
          <v:shape id="Grafik 67" o:spid="_x0000_s1078" type="#_x0000_t75" alt="27_vorfahrstraße.png" style="position:absolute;margin-left:336.8pt;margin-top:-.15pt;width:111.15pt;height:111.1pt;z-index:11;visibility:visible" wrapcoords="9619 0 291 9332 -291 11374 9619 21289 11951 21289 12243 21289 19239 14290 19239 13998 21571 11374 21571 10207 21279 9332 11951 0 9619 0">
            <v:imagedata r:id="rId12" o:title="27_vorfahrstraße"/>
            <w10:wrap type="through"/>
          </v:shape>
        </w:pict>
      </w: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  <w:r>
        <w:rPr>
          <w:noProof/>
          <w:color w:val="E36C0A" w:themeColor="accent6" w:themeShade="BF"/>
          <w:sz w:val="20"/>
          <w:szCs w:val="20"/>
        </w:rPr>
        <w:pict>
          <v:shape id="Grafik 66" o:spid="_x0000_s1077" type="#_x0000_t75" alt="26_absolutes halteverbot.png" style="position:absolute;margin-left:218.65pt;margin-top:4.8pt;width:91pt;height:90.75pt;z-index:10;visibility:visible" wrapcoords="7477 0 5341 714 356 4641 -356 13210 1424 17851 6409 21421 7477 21421 14242 21421 15310 21421 20295 17851 20651 17137 21719 12853 21719 7498 21363 4641 16378 714 14242 0 7477 0">
            <v:imagedata r:id="rId13" o:title="26_absolutes halteverbot"/>
            <w10:wrap type="through"/>
          </v:shape>
        </w:pict>
      </w:r>
      <w:r>
        <w:rPr>
          <w:noProof/>
          <w:color w:val="E36C0A" w:themeColor="accent6" w:themeShade="BF"/>
          <w:sz w:val="20"/>
          <w:szCs w:val="20"/>
        </w:rPr>
        <w:pict>
          <v:shape id="Grafik 65" o:spid="_x0000_s1076" type="#_x0000_t75" alt="25_tempo30.png" style="position:absolute;margin-left:105.95pt;margin-top:4.8pt;width:89.25pt;height:88.5pt;z-index:9;visibility:visible" wrapcoords="9439 0 6534 366 726 4393 -363 12081 2178 17573 2178 18305 7624 21234 8713 21234 13432 21234 14521 21234 19603 18305 19966 17573 21782 12447 21782 9519 21418 4393 15247 366 12343 0 9439 0">
            <v:imagedata r:id="rId14" o:title="25_tempo30"/>
            <w10:wrap type="through"/>
          </v:shape>
        </w:pict>
      </w:r>
      <w:r>
        <w:rPr>
          <w:noProof/>
          <w:color w:val="E36C0A" w:themeColor="accent6" w:themeShade="BF"/>
          <w:sz w:val="20"/>
          <w:szCs w:val="20"/>
        </w:rPr>
        <w:pict>
          <v:shape id="Grafik 51" o:spid="_x0000_s1075" type="#_x0000_t75" alt="24_verbot einfahrt.png" style="position:absolute;margin-left:.3pt;margin-top:4.8pt;width:83.8pt;height:84.05pt;z-index:8;visibility:visible" wrapcoords="7346 0 4640 1156 0 5011 -387 13877 1933 18503 2706 18889 6959 21202 7346 21202 14305 21202 15079 21202 18945 18889 19718 18503 21652 13877 21652 7710 21265 5011 17012 1156 14305 0 7346 0">
            <v:imagedata r:id="rId15" o:title="24_verbot einfahrt"/>
            <w10:wrap type="through"/>
          </v:shape>
        </w:pict>
      </w: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  <w:r>
        <w:rPr>
          <w:noProof/>
          <w:color w:val="E36C0A" w:themeColor="accent6" w:themeShade="BF"/>
          <w:sz w:val="20"/>
          <w:szCs w:val="20"/>
        </w:rPr>
        <w:pict>
          <v:shape id="Grafik 71" o:spid="_x0000_s1074" type="#_x0000_t75" alt="31_stopschild.png" style="position:absolute;margin-left:349.4pt;margin-top:11.9pt;width:83pt;height:82.95pt;z-index:15;visibility:visible" wrapcoords="5075 0 -390 5859 -390 15233 1561 18749 3123 18749 5075 21092 5465 21092 16005 21092 16395 21092 19518 18749 21470 14843 21470 5859 19128 3125 16395 0 5075 0">
            <v:imagedata r:id="rId16" o:title="31_stopschild"/>
            <w10:wrap type="through"/>
          </v:shape>
        </w:pict>
      </w:r>
      <w:r>
        <w:rPr>
          <w:noProof/>
          <w:color w:val="E36C0A" w:themeColor="accent6" w:themeShade="BF"/>
          <w:sz w:val="20"/>
          <w:szCs w:val="20"/>
        </w:rPr>
        <w:pict>
          <v:shape id="Grafik 70" o:spid="_x0000_s1073" type="#_x0000_t75" alt="30_fußgaengerueberweg.png" style="position:absolute;margin-left:241.4pt;margin-top:11.9pt;width:79.85pt;height:79.8pt;z-index:14;visibility:visible" wrapcoords="-406 0 -406 21113 21505 21113 21505 0 -406 0">
            <v:imagedata r:id="rId17" o:title="30_fußgaengerueberweg"/>
            <w10:wrap type="through"/>
          </v:shape>
        </w:pict>
      </w: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  <w:r>
        <w:rPr>
          <w:noProof/>
          <w:color w:val="E36C0A" w:themeColor="accent6" w:themeShade="BF"/>
          <w:sz w:val="20"/>
          <w:szCs w:val="20"/>
        </w:rPr>
        <w:pict>
          <v:shape id="Grafik 69" o:spid="_x0000_s1072" type="#_x0000_t75" alt="29_beginn_verkehrsberuhigter_bereich.png" style="position:absolute;margin-left:105.95pt;margin-top:.4pt;width:117.45pt;height:78.25pt;z-index:13;visibility:visible" wrapcoords="-276 0 -276 21117 21517 21117 21517 0 -276 0">
            <v:imagedata r:id="rId18" o:title="29_beginn_verkehrsberuhigter_bereich"/>
            <w10:wrap type="through"/>
          </v:shape>
        </w:pict>
      </w:r>
      <w:r>
        <w:rPr>
          <w:noProof/>
          <w:color w:val="E36C0A" w:themeColor="accent6" w:themeShade="BF"/>
          <w:sz w:val="20"/>
          <w:szCs w:val="20"/>
        </w:rPr>
        <w:pict>
          <v:shape id="Grafik 68" o:spid="_x0000_s1071" type="#_x0000_t75" alt="28_parken_halb_gehweg.png" style="position:absolute;margin-left:5.75pt;margin-top:.4pt;width:67pt;height:100.95pt;z-index:12;visibility:visible" wrapcoords="-484 0 -484 21183 21761 21183 21761 0 -484 0">
            <v:imagedata r:id="rId19" o:title="28_parken_halb_gehweg"/>
            <w10:wrap type="through"/>
          </v:shape>
        </w:pict>
      </w: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</w:p>
    <w:p w:rsidR="00440AA4" w:rsidRDefault="00440AA4" w:rsidP="00440AA4">
      <w:pPr>
        <w:ind w:right="-284"/>
        <w:rPr>
          <w:color w:val="E36C0A" w:themeColor="accent6" w:themeShade="BF"/>
          <w:sz w:val="20"/>
          <w:szCs w:val="20"/>
        </w:rPr>
      </w:pPr>
      <w:r>
        <w:rPr>
          <w:noProof/>
          <w:color w:val="E36C0A" w:themeColor="accent6" w:themeShade="BF"/>
          <w:sz w:val="20"/>
          <w:szCs w:val="20"/>
        </w:rPr>
        <w:pict>
          <v:shape id="Grafik 45" o:spid="_x0000_s1070" type="#_x0000_t75" alt="03_partnerarbeit.jpg" style="position:absolute;margin-left:-45.9pt;margin-top:4pt;width:37.1pt;height:33.65pt;z-index:2;visibility:visible" wrapcoords="-873 0 -873 20220 21833 20220 21833 0 -873 0">
            <v:imagedata r:id="rId20" o:title="03_partnerarbeit"/>
            <w10:wrap type="through"/>
          </v:shape>
        </w:pict>
      </w:r>
    </w:p>
    <w:p w:rsidR="00440AA4" w:rsidRPr="001A68B1" w:rsidRDefault="00440AA4" w:rsidP="00440AA4">
      <w:pPr>
        <w:rPr>
          <w:sz w:val="20"/>
          <w:szCs w:val="20"/>
        </w:rPr>
      </w:pPr>
      <w:r>
        <w:rPr>
          <w:sz w:val="20"/>
          <w:szCs w:val="20"/>
        </w:rPr>
        <w:t xml:space="preserve">Gibt es </w:t>
      </w:r>
      <w:r w:rsidRPr="001A68B1">
        <w:rPr>
          <w:sz w:val="20"/>
          <w:szCs w:val="20"/>
        </w:rPr>
        <w:t>Verkehrszeichen</w:t>
      </w:r>
      <w:r>
        <w:rPr>
          <w:sz w:val="20"/>
          <w:szCs w:val="20"/>
        </w:rPr>
        <w:t xml:space="preserve">, die </w:t>
      </w:r>
      <w:proofErr w:type="spellStart"/>
      <w:r w:rsidRPr="001A68B1">
        <w:rPr>
          <w:sz w:val="20"/>
          <w:szCs w:val="20"/>
        </w:rPr>
        <w:t>To</w:t>
      </w:r>
      <w:proofErr w:type="spellEnd"/>
      <w:r w:rsidRPr="001A68B1">
        <w:rPr>
          <w:sz w:val="20"/>
          <w:szCs w:val="20"/>
        </w:rPr>
        <w:t xml:space="preserve"> oder </w:t>
      </w:r>
      <w:proofErr w:type="spellStart"/>
      <w:r w:rsidRPr="001A68B1">
        <w:rPr>
          <w:sz w:val="20"/>
          <w:szCs w:val="20"/>
        </w:rPr>
        <w:t>Jafer</w:t>
      </w:r>
      <w:proofErr w:type="spellEnd"/>
      <w:r w:rsidRPr="001A68B1">
        <w:rPr>
          <w:sz w:val="20"/>
          <w:szCs w:val="20"/>
        </w:rPr>
        <w:t xml:space="preserve"> auf ihrem Schulweg </w:t>
      </w:r>
      <w:r>
        <w:rPr>
          <w:sz w:val="20"/>
          <w:szCs w:val="20"/>
        </w:rPr>
        <w:t>helfen würden</w:t>
      </w:r>
      <w:r w:rsidRPr="001A68B1">
        <w:rPr>
          <w:sz w:val="20"/>
          <w:szCs w:val="20"/>
        </w:rPr>
        <w:t xml:space="preserve">? </w:t>
      </w:r>
    </w:p>
    <w:p w:rsidR="00440AA4" w:rsidRPr="001A68B1" w:rsidRDefault="00440AA4" w:rsidP="00440AA4">
      <w:pPr>
        <w:rPr>
          <w:sz w:val="20"/>
          <w:szCs w:val="20"/>
        </w:rPr>
      </w:pPr>
      <w:r w:rsidRPr="001A68B1">
        <w:rPr>
          <w:sz w:val="20"/>
          <w:szCs w:val="20"/>
        </w:rPr>
        <w:t>Besprecht euch mit einem Partner oder in der Klasse.</w:t>
      </w:r>
    </w:p>
    <w:p w:rsidR="00440AA4" w:rsidRDefault="00440AA4" w:rsidP="00440AA4">
      <w:pPr>
        <w:rPr>
          <w:sz w:val="20"/>
          <w:szCs w:val="20"/>
        </w:rPr>
      </w:pPr>
    </w:p>
    <w:p w:rsidR="00440AA4" w:rsidRPr="001A68B1" w:rsidRDefault="00440AA4" w:rsidP="00440AA4">
      <w:pPr>
        <w:rPr>
          <w:sz w:val="20"/>
          <w:szCs w:val="20"/>
        </w:rPr>
      </w:pPr>
    </w:p>
    <w:p w:rsidR="00440AA4" w:rsidRPr="001A68B1" w:rsidRDefault="00440AA4" w:rsidP="00440AA4">
      <w:pPr>
        <w:rPr>
          <w:color w:val="E36C0A" w:themeColor="accent6" w:themeShade="BF"/>
          <w:sz w:val="20"/>
          <w:szCs w:val="20"/>
        </w:rPr>
      </w:pPr>
      <w:r>
        <w:rPr>
          <w:noProof/>
          <w:sz w:val="20"/>
          <w:szCs w:val="20"/>
        </w:rPr>
        <w:pict>
          <v:shape id="Grafik 46" o:spid="_x0000_s1069" type="#_x0000_t75" alt="07_buntstift.jpg" style="position:absolute;margin-left:-35.8pt;margin-top:-.15pt;width:27.45pt;height:27.35pt;z-index:3;visibility:visible" wrapcoords="-1180 0 -1180 20139 21246 20139 21246 0 -1180 0">
            <v:imagedata r:id="rId21" o:title="07_buntstift"/>
            <w10:wrap type="through"/>
          </v:shape>
        </w:pict>
      </w:r>
      <w:r>
        <w:rPr>
          <w:sz w:val="20"/>
          <w:szCs w:val="20"/>
        </w:rPr>
        <w:t xml:space="preserve">Erfindet Verkehrszeichen für </w:t>
      </w:r>
      <w:r w:rsidRPr="001A68B1">
        <w:rPr>
          <w:sz w:val="20"/>
          <w:szCs w:val="20"/>
        </w:rPr>
        <w:t xml:space="preserve">die besonderen Schulwege von </w:t>
      </w:r>
      <w:proofErr w:type="spellStart"/>
      <w:r w:rsidRPr="001A68B1">
        <w:rPr>
          <w:sz w:val="20"/>
          <w:szCs w:val="20"/>
        </w:rPr>
        <w:t>To</w:t>
      </w:r>
      <w:proofErr w:type="spellEnd"/>
      <w:r w:rsidRPr="001A68B1">
        <w:rPr>
          <w:sz w:val="20"/>
          <w:szCs w:val="20"/>
        </w:rPr>
        <w:t xml:space="preserve"> und </w:t>
      </w:r>
      <w:proofErr w:type="spellStart"/>
      <w:r w:rsidRPr="001A68B1">
        <w:rPr>
          <w:sz w:val="20"/>
          <w:szCs w:val="20"/>
        </w:rPr>
        <w:t>Jafer</w:t>
      </w:r>
      <w:proofErr w:type="spellEnd"/>
      <w:r>
        <w:rPr>
          <w:sz w:val="20"/>
          <w:szCs w:val="20"/>
        </w:rPr>
        <w:t xml:space="preserve"> und malt sie auf die Rückseite. </w:t>
      </w:r>
      <w:r w:rsidRPr="001A68B1">
        <w:rPr>
          <w:sz w:val="20"/>
          <w:szCs w:val="20"/>
        </w:rPr>
        <w:t xml:space="preserve">Seht euch hierzu noch einmal die Bilder </w:t>
      </w:r>
      <w:r>
        <w:rPr>
          <w:sz w:val="20"/>
          <w:szCs w:val="20"/>
        </w:rPr>
        <w:t>a</w:t>
      </w:r>
      <w:r w:rsidRPr="001A68B1">
        <w:rPr>
          <w:sz w:val="20"/>
          <w:szCs w:val="20"/>
        </w:rPr>
        <w:t>uf Arbeitsblatt 3 an! Vergesst nicht</w:t>
      </w:r>
      <w:r>
        <w:rPr>
          <w:sz w:val="20"/>
          <w:szCs w:val="20"/>
        </w:rPr>
        <w:t>,</w:t>
      </w:r>
      <w:r w:rsidRPr="001A68B1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euren Verkehrszeichen </w:t>
      </w:r>
      <w:r w:rsidRPr="001A68B1">
        <w:rPr>
          <w:sz w:val="20"/>
          <w:szCs w:val="20"/>
        </w:rPr>
        <w:t>eine Bezeichnung zu geben!</w:t>
      </w:r>
    </w:p>
    <w:p w:rsidR="002F7971" w:rsidRDefault="002F7971" w:rsidP="00440AA4">
      <w:pPr>
        <w:rPr>
          <w:color w:val="E36C0A" w:themeColor="accent6" w:themeShade="BF"/>
          <w:sz w:val="20"/>
          <w:szCs w:val="20"/>
        </w:rPr>
      </w:pPr>
    </w:p>
    <w:sectPr w:rsidR="002F7971" w:rsidSect="00BF6418">
      <w:headerReference w:type="default" r:id="rId22"/>
      <w:footerReference w:type="default" r:id="rId2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0DCE" w:rsidRDefault="00390DCE" w:rsidP="00263140">
      <w:r>
        <w:separator/>
      </w:r>
    </w:p>
  </w:endnote>
  <w:endnote w:type="continuationSeparator" w:id="0">
    <w:p w:rsidR="00390DCE" w:rsidRDefault="00390DC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B68F0">
    <w:pPr>
      <w:pStyle w:val="Fuzeile"/>
      <w:rPr>
        <w:rFonts w:ascii="ITCOfficinaSans LT Book" w:hAnsi="ITCOfficinaSans LT Book"/>
        <w:b/>
        <w:sz w:val="18"/>
        <w:szCs w:val="18"/>
      </w:rPr>
    </w:pPr>
    <w:r w:rsidRPr="006B68F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323F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0DCE" w:rsidRDefault="00390DCE" w:rsidP="00263140">
      <w:r>
        <w:separator/>
      </w:r>
    </w:p>
  </w:footnote>
  <w:footnote w:type="continuationSeparator" w:id="0">
    <w:p w:rsidR="00390DCE" w:rsidRDefault="00390DC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B68F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B68F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F7971">
      <w:rPr>
        <w:rFonts w:cs="Arial"/>
        <w:b/>
      </w:rPr>
      <w:t xml:space="preserve">Arbeitsblatt </w:t>
    </w:r>
    <w:r w:rsidR="00440AA4">
      <w:rPr>
        <w:rFonts w:cs="Arial"/>
        <w:b/>
      </w:rPr>
      <w:t>6</w:t>
    </w:r>
    <w:r w:rsidR="00DD2FF4">
      <w:rPr>
        <w:rFonts w:cs="Arial"/>
        <w:b/>
      </w:rPr>
      <w:t xml:space="preserve">: </w:t>
    </w:r>
    <w:r w:rsidR="00440AA4">
      <w:rPr>
        <w:rFonts w:cs="Arial"/>
        <w:b/>
      </w:rPr>
      <w:t>Verkehrszeichen</w:t>
    </w:r>
  </w:p>
  <w:p w:rsidR="00C4168F" w:rsidRPr="00955C65" w:rsidRDefault="000479C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Kleine Helden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proofErr w:type="spellStart"/>
    <w:r>
      <w:rPr>
        <w:rFonts w:cs="Arial"/>
        <w:sz w:val="18"/>
        <w:szCs w:val="18"/>
      </w:rPr>
      <w:t>To</w:t>
    </w:r>
    <w:proofErr w:type="spellEnd"/>
    <w:r>
      <w:rPr>
        <w:rFonts w:cs="Arial"/>
        <w:sz w:val="18"/>
        <w:szCs w:val="18"/>
      </w:rPr>
      <w:t>/</w:t>
    </w:r>
    <w:proofErr w:type="spellStart"/>
    <w:r>
      <w:rPr>
        <w:rFonts w:cs="Arial"/>
        <w:sz w:val="18"/>
        <w:szCs w:val="18"/>
      </w:rPr>
      <w:t>Jafer</w:t>
    </w:r>
    <w:proofErr w:type="spellEnd"/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EA781F">
      <w:rPr>
        <w:sz w:val="18"/>
        <w:szCs w:val="18"/>
      </w:rPr>
      <w:t>46800397</w:t>
    </w:r>
    <w:r>
      <w:rPr>
        <w:sz w:val="18"/>
        <w:szCs w:val="18"/>
      </w:rPr>
      <w:t>/46800398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27A2"/>
    <w:rsid w:val="00001B03"/>
    <w:rsid w:val="00027F5B"/>
    <w:rsid w:val="000429BB"/>
    <w:rsid w:val="000479C5"/>
    <w:rsid w:val="0009253E"/>
    <w:rsid w:val="000A2378"/>
    <w:rsid w:val="000B2F3A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B4647"/>
    <w:rsid w:val="002F7971"/>
    <w:rsid w:val="003142A3"/>
    <w:rsid w:val="00315718"/>
    <w:rsid w:val="003323F0"/>
    <w:rsid w:val="00360443"/>
    <w:rsid w:val="00384789"/>
    <w:rsid w:val="00390DCE"/>
    <w:rsid w:val="003979D8"/>
    <w:rsid w:val="003A076E"/>
    <w:rsid w:val="003B7796"/>
    <w:rsid w:val="00401AD6"/>
    <w:rsid w:val="00424F70"/>
    <w:rsid w:val="00440AA4"/>
    <w:rsid w:val="004C435D"/>
    <w:rsid w:val="004D1C66"/>
    <w:rsid w:val="004D61EC"/>
    <w:rsid w:val="004E0585"/>
    <w:rsid w:val="00514D6F"/>
    <w:rsid w:val="005357E7"/>
    <w:rsid w:val="00543741"/>
    <w:rsid w:val="00547257"/>
    <w:rsid w:val="005631E9"/>
    <w:rsid w:val="00571F37"/>
    <w:rsid w:val="005940D8"/>
    <w:rsid w:val="005C4A3F"/>
    <w:rsid w:val="00623C59"/>
    <w:rsid w:val="00630C9D"/>
    <w:rsid w:val="006832F7"/>
    <w:rsid w:val="006A2AF7"/>
    <w:rsid w:val="006B0A1A"/>
    <w:rsid w:val="006B4884"/>
    <w:rsid w:val="006B68F0"/>
    <w:rsid w:val="006C328A"/>
    <w:rsid w:val="006D0F9E"/>
    <w:rsid w:val="006E6D08"/>
    <w:rsid w:val="006E71B7"/>
    <w:rsid w:val="00704F8E"/>
    <w:rsid w:val="00706784"/>
    <w:rsid w:val="00710ABA"/>
    <w:rsid w:val="00710F3C"/>
    <w:rsid w:val="00737128"/>
    <w:rsid w:val="007B6E99"/>
    <w:rsid w:val="007D2B2C"/>
    <w:rsid w:val="007F06B5"/>
    <w:rsid w:val="008018DF"/>
    <w:rsid w:val="00810655"/>
    <w:rsid w:val="008216FD"/>
    <w:rsid w:val="00826475"/>
    <w:rsid w:val="008427A2"/>
    <w:rsid w:val="0089730E"/>
    <w:rsid w:val="008D370F"/>
    <w:rsid w:val="008D489A"/>
    <w:rsid w:val="009140C5"/>
    <w:rsid w:val="009523A2"/>
    <w:rsid w:val="00955C65"/>
    <w:rsid w:val="009A464F"/>
    <w:rsid w:val="009A789B"/>
    <w:rsid w:val="009B736F"/>
    <w:rsid w:val="009B76E6"/>
    <w:rsid w:val="009C0819"/>
    <w:rsid w:val="009D0387"/>
    <w:rsid w:val="009E4A6B"/>
    <w:rsid w:val="00A03955"/>
    <w:rsid w:val="00A112A3"/>
    <w:rsid w:val="00A14801"/>
    <w:rsid w:val="00A44108"/>
    <w:rsid w:val="00A757E1"/>
    <w:rsid w:val="00AA7A2A"/>
    <w:rsid w:val="00AB506B"/>
    <w:rsid w:val="00AE1B0E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0601"/>
    <w:rsid w:val="00CD3472"/>
    <w:rsid w:val="00CD49F8"/>
    <w:rsid w:val="00CF476E"/>
    <w:rsid w:val="00D10417"/>
    <w:rsid w:val="00D41041"/>
    <w:rsid w:val="00D65AED"/>
    <w:rsid w:val="00D90347"/>
    <w:rsid w:val="00DA0F20"/>
    <w:rsid w:val="00DA21E4"/>
    <w:rsid w:val="00DC3F9F"/>
    <w:rsid w:val="00DD2FF4"/>
    <w:rsid w:val="00DE50A5"/>
    <w:rsid w:val="00E0458D"/>
    <w:rsid w:val="00E06926"/>
    <w:rsid w:val="00E6446C"/>
    <w:rsid w:val="00E741FA"/>
    <w:rsid w:val="00E80C9A"/>
    <w:rsid w:val="00E86B02"/>
    <w:rsid w:val="00EC648E"/>
    <w:rsid w:val="00F0275C"/>
    <w:rsid w:val="00F25B77"/>
    <w:rsid w:val="00F44CEE"/>
    <w:rsid w:val="00F55422"/>
    <w:rsid w:val="00FA189E"/>
    <w:rsid w:val="00FA366F"/>
    <w:rsid w:val="00FA3D33"/>
    <w:rsid w:val="00FD6639"/>
    <w:rsid w:val="00FE0174"/>
    <w:rsid w:val="00FE298B"/>
    <w:rsid w:val="00FE446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A757E1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andardWeb">
    <w:name w:val="Normal (Web)"/>
    <w:basedOn w:val="Standard"/>
    <w:uiPriority w:val="99"/>
    <w:unhideWhenUsed/>
    <w:rsid w:val="00E80C9A"/>
    <w:rPr>
      <w:rFonts w:ascii="Calibri" w:eastAsia="Calibri" w:hAnsi="Calibri" w:cs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jpe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footer" Target="footer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F22E52-A5E4-4CBE-A73A-65F971803A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82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creator>SWR Planet Schule</dc:creator>
  <cp:lastModifiedBy>Frietsch</cp:lastModifiedBy>
  <cp:revision>3</cp:revision>
  <cp:lastPrinted>2020-04-16T15:00:00Z</cp:lastPrinted>
  <dcterms:created xsi:type="dcterms:W3CDTF">2020-04-16T15:38:00Z</dcterms:created>
  <dcterms:modified xsi:type="dcterms:W3CDTF">2020-04-16T15:38:00Z</dcterms:modified>
</cp:coreProperties>
</file>