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E80C9A"/>
    <w:p w:rsidR="00E80C9A" w:rsidRDefault="00E80C9A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</w:p>
    <w:p w:rsidR="00DD2FF4" w:rsidRDefault="00D90347" w:rsidP="00D90347">
      <w:pPr>
        <w:shd w:val="clear" w:color="auto" w:fill="FEE7D1"/>
        <w:spacing w:after="200"/>
        <w:rPr>
          <w:b/>
          <w:noProof/>
        </w:rPr>
      </w:pPr>
      <w:r>
        <w:rPr>
          <w:b/>
          <w:noProof/>
        </w:rPr>
        <w:t>Die Schulwege von To und Jafer I</w:t>
      </w:r>
      <w:r w:rsidR="00FE298B">
        <w:rPr>
          <w:b/>
          <w:noProof/>
        </w:rPr>
        <w:t>I</w:t>
      </w:r>
    </w:p>
    <w:p w:rsidR="00FE298B" w:rsidRDefault="00FE298B" w:rsidP="00FE298B">
      <w:pPr>
        <w:rPr>
          <w:sz w:val="20"/>
          <w:szCs w:val="20"/>
        </w:rPr>
      </w:pPr>
    </w:p>
    <w:p w:rsidR="00FE298B" w:rsidRPr="0058012C" w:rsidRDefault="00FE298B" w:rsidP="00FE298B">
      <w:pPr>
        <w:rPr>
          <w:sz w:val="20"/>
          <w:szCs w:val="20"/>
        </w:rPr>
      </w:pPr>
      <w:r w:rsidRPr="0058012C">
        <w:rPr>
          <w:sz w:val="20"/>
          <w:szCs w:val="20"/>
        </w:rPr>
        <w:t xml:space="preserve">Schneidet die Bilder von Arbeitsblatt 2 aus und ordnet sie </w:t>
      </w:r>
      <w:proofErr w:type="spellStart"/>
      <w:r w:rsidRPr="0058012C">
        <w:rPr>
          <w:sz w:val="20"/>
          <w:szCs w:val="20"/>
        </w:rPr>
        <w:t>To</w:t>
      </w:r>
      <w:proofErr w:type="spellEnd"/>
      <w:r w:rsidRPr="0058012C">
        <w:rPr>
          <w:sz w:val="20"/>
          <w:szCs w:val="20"/>
        </w:rPr>
        <w:t xml:space="preserve"> und </w:t>
      </w:r>
      <w:proofErr w:type="spellStart"/>
      <w:r w:rsidRPr="0058012C">
        <w:rPr>
          <w:sz w:val="20"/>
          <w:szCs w:val="20"/>
        </w:rPr>
        <w:t>Jafer</w:t>
      </w:r>
      <w:proofErr w:type="spellEnd"/>
      <w:r w:rsidRPr="0058012C">
        <w:rPr>
          <w:sz w:val="20"/>
          <w:szCs w:val="20"/>
        </w:rPr>
        <w:t xml:space="preserve"> zu. </w:t>
      </w:r>
    </w:p>
    <w:p w:rsidR="00FE298B" w:rsidRPr="0058012C" w:rsidRDefault="00FE298B" w:rsidP="00FE298B">
      <w:pPr>
        <w:rPr>
          <w:sz w:val="20"/>
          <w:szCs w:val="20"/>
        </w:rPr>
      </w:pPr>
    </w:p>
    <w:p w:rsidR="00FE298B" w:rsidRPr="0058012C" w:rsidRDefault="00FE298B" w:rsidP="00FE298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3" o:spid="_x0000_s1063" type="#_x0000_t75" alt="03_partnerarbeit.jpg" style="position:absolute;margin-left:-38.05pt;margin-top:-.25pt;width:24.45pt;height:22.65pt;z-index:1;visibility:visible" wrapcoords="-1325 0 -1325 20026 21202 20026 21202 0 -1325 0">
            <v:imagedata r:id="rId7" o:title="03_partnerarbeit"/>
            <w10:wrap type="through"/>
          </v:shape>
        </w:pict>
      </w:r>
      <w:r w:rsidRPr="0058012C">
        <w:rPr>
          <w:sz w:val="20"/>
          <w:szCs w:val="20"/>
        </w:rPr>
        <w:t xml:space="preserve">Vergleicht mit einem Partner oder in der Klasse. Wenn ihr euch sicher seid, dass eure Zuordnung stimmt, könnt ihr die Bilder aufkleben. </w:t>
      </w:r>
    </w:p>
    <w:p w:rsidR="00FE298B" w:rsidRPr="0058012C" w:rsidRDefault="00FE298B" w:rsidP="00FE298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44" o:spid="_x0000_s1062" type="#_x0000_t75" alt="01_stift.jpg" style="position:absolute;margin-left:-39.65pt;margin-top:4.95pt;width:22.75pt;height:22.65pt;z-index:4;visibility:visible" wrapcoords="-1424 0 -1424 20026 21363 20026 21363 0 -1424 0">
            <v:imagedata r:id="rId8" o:title="01_stift"/>
            <w10:wrap type="through"/>
          </v:shape>
        </w:pict>
      </w:r>
    </w:p>
    <w:p w:rsidR="00FE298B" w:rsidRPr="0058012C" w:rsidRDefault="00FE298B" w:rsidP="00FE298B">
      <w:pPr>
        <w:rPr>
          <w:sz w:val="20"/>
          <w:szCs w:val="20"/>
        </w:rPr>
      </w:pPr>
      <w:r w:rsidRPr="0058012C">
        <w:rPr>
          <w:sz w:val="20"/>
          <w:szCs w:val="20"/>
        </w:rPr>
        <w:t>Schreibt unter jedes Bild eine kurze Erklärung oder Stichwörter, als Erinnerungshilfe für den Film.</w:t>
      </w:r>
    </w:p>
    <w:p w:rsidR="00FE298B" w:rsidRPr="0058012C" w:rsidRDefault="00FE298B" w:rsidP="00FE298B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1" o:spid="_x0000_s1060" type="#_x0000_t75" style="position:absolute;margin-left:425.4pt;margin-top:5.4pt;width:53.25pt;height:62.4pt;z-index:3;visibility:visible" wrapcoords="-608 0 -608 21288 21904 21288 21904 0 -608 0">
            <v:imagedata r:id="rId9" o:title=""/>
            <w10:wrap type="through"/>
          </v:shape>
        </w:pict>
      </w:r>
      <w:r>
        <w:rPr>
          <w:noProof/>
          <w:sz w:val="20"/>
          <w:szCs w:val="20"/>
        </w:rPr>
        <w:pict>
          <v:shape id="Grafik 2" o:spid="_x0000_s1061" type="#_x0000_t75" style="position:absolute;margin-left:1.85pt;margin-top:10.9pt;width:52.5pt;height:51.65pt;z-index:2;visibility:visible" wrapcoords="-617 0 -617 20701 21600 20701 21600 0 -617 0">
            <v:imagedata r:id="rId10" o:title=""/>
            <w10:wrap type="through"/>
          </v:shape>
        </w:pict>
      </w:r>
    </w:p>
    <w:p w:rsidR="00FE298B" w:rsidRPr="0058012C" w:rsidRDefault="00FE298B" w:rsidP="00FE298B">
      <w:pPr>
        <w:shd w:val="clear" w:color="auto" w:fill="D9D9D9" w:themeFill="background1" w:themeFillShade="D9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9" type="#_x0000_t32" style="position:absolute;margin-left:142.95pt;margin-top:8.05pt;width:0;height:532.95pt;z-index:5" o:connectortype="straight"/>
        </w:pict>
      </w:r>
    </w:p>
    <w:p w:rsidR="00FE298B" w:rsidRPr="00083CE3" w:rsidRDefault="00FE298B" w:rsidP="00FE298B">
      <w:pPr>
        <w:shd w:val="clear" w:color="auto" w:fill="D9D9D9" w:themeFill="background1" w:themeFillShade="D9"/>
        <w:rPr>
          <w:b/>
          <w:sz w:val="20"/>
          <w:szCs w:val="20"/>
        </w:rPr>
      </w:pPr>
    </w:p>
    <w:p w:rsidR="00FE298B" w:rsidRPr="00083CE3" w:rsidRDefault="00FE298B" w:rsidP="00FE298B">
      <w:pPr>
        <w:shd w:val="clear" w:color="auto" w:fill="D9D9D9" w:themeFill="background1" w:themeFillShade="D9"/>
        <w:rPr>
          <w:b/>
        </w:rPr>
      </w:pPr>
      <w:proofErr w:type="spellStart"/>
      <w:r w:rsidRPr="00083CE3">
        <w:rPr>
          <w:b/>
        </w:rPr>
        <w:t>To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Pr="00083CE3">
        <w:rPr>
          <w:b/>
        </w:rPr>
        <w:t>Jafer</w:t>
      </w:r>
      <w:proofErr w:type="spellEnd"/>
    </w:p>
    <w:p w:rsidR="00FE298B" w:rsidRDefault="00FE298B" w:rsidP="00FE298B">
      <w:pPr>
        <w:shd w:val="clear" w:color="auto" w:fill="D9D9D9" w:themeFill="background1" w:themeFillShade="D9"/>
      </w:pPr>
    </w:p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FE298B" w:rsidRDefault="00FE298B" w:rsidP="00FE298B"/>
    <w:p w:rsidR="00D90347" w:rsidRPr="00845C75" w:rsidRDefault="00D90347" w:rsidP="00FE298B">
      <w:pPr>
        <w:rPr>
          <w:b/>
        </w:rPr>
      </w:pPr>
    </w:p>
    <w:sectPr w:rsidR="00D90347" w:rsidRPr="00845C75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729" w:rsidRDefault="00E63729" w:rsidP="00263140">
      <w:r>
        <w:separator/>
      </w:r>
    </w:p>
  </w:endnote>
  <w:endnote w:type="continuationSeparator" w:id="0">
    <w:p w:rsidR="00E63729" w:rsidRDefault="00E6372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729" w:rsidRDefault="00E63729" w:rsidP="00263140">
      <w:r>
        <w:separator/>
      </w:r>
    </w:p>
  </w:footnote>
  <w:footnote w:type="continuationSeparator" w:id="0">
    <w:p w:rsidR="00E63729" w:rsidRDefault="00E6372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298B">
      <w:rPr>
        <w:rFonts w:cs="Arial"/>
        <w:b/>
      </w:rPr>
      <w:t>Arbeitsblatt 3</w:t>
    </w:r>
    <w:r w:rsidR="00DD2FF4">
      <w:rPr>
        <w:rFonts w:cs="Arial"/>
        <w:b/>
      </w:rPr>
      <w:t xml:space="preserve">: </w:t>
    </w:r>
    <w:r w:rsidR="00AE1B0E">
      <w:rPr>
        <w:rFonts w:cs="Arial"/>
        <w:b/>
      </w:rPr>
      <w:t>Die S</w:t>
    </w:r>
    <w:r w:rsidR="00DD2FF4">
      <w:rPr>
        <w:rFonts w:cs="Arial"/>
        <w:b/>
      </w:rPr>
      <w:t>chulw</w:t>
    </w:r>
    <w:r w:rsidR="00E80C9A">
      <w:rPr>
        <w:rFonts w:cs="Arial"/>
        <w:b/>
      </w:rPr>
      <w:t>eg</w:t>
    </w:r>
    <w:r w:rsidR="00AE1B0E">
      <w:rPr>
        <w:rFonts w:cs="Arial"/>
        <w:b/>
      </w:rPr>
      <w:t xml:space="preserve">e von </w:t>
    </w:r>
    <w:proofErr w:type="spellStart"/>
    <w:r w:rsidR="00AE1B0E">
      <w:rPr>
        <w:rFonts w:cs="Arial"/>
        <w:b/>
      </w:rPr>
      <w:t>To</w:t>
    </w:r>
    <w:proofErr w:type="spellEnd"/>
    <w:r w:rsidR="00AE1B0E">
      <w:rPr>
        <w:rFonts w:cs="Arial"/>
        <w:b/>
      </w:rPr>
      <w:t xml:space="preserve"> und </w:t>
    </w:r>
    <w:proofErr w:type="spellStart"/>
    <w:r w:rsidR="00AE1B0E">
      <w:rPr>
        <w:rFonts w:cs="Arial"/>
        <w:b/>
      </w:rPr>
      <w:t>Jafer</w:t>
    </w:r>
    <w:proofErr w:type="spellEnd"/>
    <w:r w:rsidR="00FE298B">
      <w:rPr>
        <w:rFonts w:cs="Arial"/>
        <w:b/>
      </w:rPr>
      <w:t xml:space="preserve"> II</w:t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3142A3"/>
    <w:rsid w:val="003323F0"/>
    <w:rsid w:val="0036044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D2B2C"/>
    <w:rsid w:val="007F06B5"/>
    <w:rsid w:val="008018DF"/>
    <w:rsid w:val="00810655"/>
    <w:rsid w:val="008216FD"/>
    <w:rsid w:val="00826475"/>
    <w:rsid w:val="008427A2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B506B"/>
    <w:rsid w:val="00AE1B0E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0601"/>
    <w:rsid w:val="00CD3472"/>
    <w:rsid w:val="00CD49F8"/>
    <w:rsid w:val="00CF476E"/>
    <w:rsid w:val="00D10417"/>
    <w:rsid w:val="00D41041"/>
    <w:rsid w:val="00D65AED"/>
    <w:rsid w:val="00D90347"/>
    <w:rsid w:val="00DA0F20"/>
    <w:rsid w:val="00DA21E4"/>
    <w:rsid w:val="00DC3F9F"/>
    <w:rsid w:val="00DD2FF4"/>
    <w:rsid w:val="00DE50A5"/>
    <w:rsid w:val="00E0458D"/>
    <w:rsid w:val="00E06926"/>
    <w:rsid w:val="00E63729"/>
    <w:rsid w:val="00E741FA"/>
    <w:rsid w:val="00E80C9A"/>
    <w:rsid w:val="00EC648E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298B"/>
    <w:rsid w:val="00FE446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1" type="connector" idref="#_x0000_s105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620A09-EE1B-4645-AB1F-128F91D91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56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2020-04-16T15:00:00Z</cp:lastPrinted>
  <dcterms:created xsi:type="dcterms:W3CDTF">2020-04-16T15:33:00Z</dcterms:created>
  <dcterms:modified xsi:type="dcterms:W3CDTF">2020-04-16T15:34:00Z</dcterms:modified>
</cp:coreProperties>
</file>