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03958" w:rsidRDefault="000429BB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p w:rsidR="00903958" w:rsidRPr="00903958" w:rsidRDefault="00903958" w:rsidP="00903958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 w:rsidRPr="00903958">
        <w:rPr>
          <w:rFonts w:ascii="Droid Sans" w:hAnsi="Droid Sans" w:cs="Droid Sans"/>
          <w:b/>
          <w:color w:val="FFFFFF" w:themeColor="background1"/>
        </w:rPr>
        <w:t>In der Mitte der Gesellschaft – Arbeitsblatt für Lehrkräfte (</w:t>
      </w:r>
      <w:r w:rsidR="002079EF">
        <w:rPr>
          <w:rFonts w:ascii="Droid Sans" w:hAnsi="Droid Sans" w:cs="Droid Sans"/>
          <w:b/>
          <w:color w:val="FFFFFF" w:themeColor="background1"/>
        </w:rPr>
        <w:t>2</w:t>
      </w:r>
      <w:r w:rsidRPr="00903958">
        <w:rPr>
          <w:rFonts w:ascii="Droid Sans" w:hAnsi="Droid Sans" w:cs="Droid Sans"/>
          <w:b/>
          <w:color w:val="FFFFFF" w:themeColor="background1"/>
        </w:rPr>
        <w:t>)</w:t>
      </w:r>
    </w:p>
    <w:p w:rsidR="00903958" w:rsidRPr="00903958" w:rsidRDefault="00903958" w:rsidP="00903958">
      <w:pPr>
        <w:rPr>
          <w:rFonts w:ascii="Droid Sans" w:hAnsi="Droid Sans" w:cs="Droid Sans"/>
          <w:sz w:val="32"/>
          <w:szCs w:val="32"/>
        </w:rPr>
      </w:pPr>
    </w:p>
    <w:p w:rsidR="002079EF" w:rsidRPr="002079EF" w:rsidRDefault="002079EF" w:rsidP="002079EF">
      <w:pPr>
        <w:jc w:val="both"/>
        <w:rPr>
          <w:rFonts w:ascii="Droid Sans" w:hAnsi="Droid Sans" w:cs="Droid Sans"/>
          <w:sz w:val="20"/>
          <w:szCs w:val="20"/>
        </w:rPr>
      </w:pPr>
      <w:r w:rsidRPr="002079EF">
        <w:rPr>
          <w:rFonts w:ascii="Droid Sans" w:hAnsi="Droid Sans" w:cs="Droid Sans"/>
          <w:sz w:val="20"/>
          <w:szCs w:val="20"/>
        </w:rPr>
        <w:t xml:space="preserve">Bitten Sie die Schüler*innen, sich nebeneinander mit dem Rücken zu Wand aufzustellen und weisen Sie sie nochmals darauf hin, dass sie die folgenden Aussagen aus der Perspektive ihrer ihnen zugewiesenen Rolle bearbeiten sollen. </w:t>
      </w:r>
    </w:p>
    <w:p w:rsidR="002079EF" w:rsidRPr="002079EF" w:rsidRDefault="002079EF" w:rsidP="002079EF">
      <w:pPr>
        <w:jc w:val="both"/>
        <w:rPr>
          <w:rFonts w:ascii="Droid Sans" w:hAnsi="Droid Sans" w:cs="Droid Sans"/>
          <w:sz w:val="20"/>
          <w:szCs w:val="20"/>
        </w:rPr>
      </w:pPr>
      <w:r w:rsidRPr="002079EF">
        <w:rPr>
          <w:rFonts w:ascii="Droid Sans" w:hAnsi="Droid Sans" w:cs="Droid Sans"/>
          <w:sz w:val="20"/>
          <w:szCs w:val="20"/>
        </w:rPr>
        <w:t xml:space="preserve">Lesen Sie dann der Gruppe untenstehende Aussagen vor und legen dabei Folgendes fest: Immer wenn die Schüler*innen (in ihrer Rolle) der Aussage zustimmen können (im Sinne von: „ist es wahrscheinlich, dass mir so etwas in meiner Rolle passiert?“), gehen sie einen (normal großen) Schritt nach vorne. Wenn nicht, bleiben sie stehen. </w:t>
      </w:r>
    </w:p>
    <w:p w:rsidR="002079EF" w:rsidRPr="002079EF" w:rsidRDefault="002079EF" w:rsidP="002079EF">
      <w:pPr>
        <w:jc w:val="both"/>
        <w:rPr>
          <w:rFonts w:ascii="Droid Sans" w:hAnsi="Droid Sans" w:cs="Droid Sans"/>
          <w:sz w:val="20"/>
          <w:szCs w:val="20"/>
        </w:rPr>
      </w:pP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rPr>
          <w:rFonts w:ascii="Droid Sans" w:hAnsi="Droid Sans" w:cs="Droid Sans"/>
        </w:rPr>
      </w:pPr>
      <w:r w:rsidRPr="002079EF">
        <w:rPr>
          <w:rFonts w:ascii="Droid Sans" w:hAnsi="Droid Sans" w:cs="Droid Sans"/>
          <w:b/>
        </w:rPr>
        <w:t>Aussagen</w:t>
      </w:r>
      <w:r w:rsidRPr="002079EF">
        <w:rPr>
          <w:rFonts w:ascii="Droid Sans" w:hAnsi="Droid Sans" w:cs="Droid Sans"/>
        </w:rPr>
        <w:t>: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rPr>
          <w:rFonts w:ascii="Droid Sans" w:hAnsi="Droid Sans" w:cs="Droid Sans"/>
          <w:b/>
          <w:color w:val="EE7C0A"/>
        </w:rPr>
      </w:pP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spacing w:before="240"/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>Du hast in der Theater-AG die Hauptrolle bekommen.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spacing w:before="240"/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>Du hast den Eindruck, dass egal was du machst, du nie eine gute Note im Deutschaufsatz bekommst.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spacing w:before="240"/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>Du hast in eurer Schul-Fußballmannschaft gegen die Schulmannschaft aus dem Nachbarort gespielt und ihr habt gewonnen.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spacing w:before="240"/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>Du hast nächste Woche als Klassensprecher*in ein Gespräch mit der/dem Rektor*in wegen eurer Abschlussfeier.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spacing w:before="240"/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>Du wirst zu der Party der coolsten Mitschülerin eingeladen.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spacing w:before="240"/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>Beim Klassenausflug magst du dieses Jahr nicht mitgehen.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spacing w:before="240"/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 xml:space="preserve">Deine Noten sind im letzten halben Jahr deutlich besser geworden. 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spacing w:before="240"/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>Du willst unbedingt als einer der DJs auf der nächsten Klassenparty mitmachen.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spacing w:before="240"/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>Du hast alle Texte für die Vorbereitung auf die Geschichtsarbeit gelesen.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spacing w:before="240"/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>Du schlägst für die nächste Klassenfahrt den Hochseilgarten vor.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spacing w:before="240"/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>Du hast dich gerade in das coolste Mädchen/den coolsten Jungen aus der Klasse verknallt.</w:t>
      </w: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rPr>
          <w:rFonts w:ascii="Droid Sans" w:hAnsi="Droid Sans" w:cs="Droid Sans"/>
          <w:sz w:val="28"/>
          <w:szCs w:val="28"/>
        </w:rPr>
      </w:pPr>
    </w:p>
    <w:p w:rsidR="002079EF" w:rsidRPr="002079EF" w:rsidRDefault="002079EF" w:rsidP="002079EF">
      <w:pPr>
        <w:pBdr>
          <w:top w:val="single" w:sz="4" w:space="1" w:color="00844B"/>
          <w:left w:val="single" w:sz="4" w:space="0" w:color="00844B"/>
          <w:bottom w:val="single" w:sz="4" w:space="1" w:color="00844B"/>
          <w:right w:val="single" w:sz="4" w:space="4" w:color="00844B"/>
        </w:pBdr>
        <w:rPr>
          <w:rFonts w:ascii="Droid Sans" w:hAnsi="Droid Sans" w:cs="Droid Sans"/>
          <w:sz w:val="28"/>
          <w:szCs w:val="28"/>
        </w:rPr>
      </w:pPr>
      <w:r w:rsidRPr="002079EF">
        <w:rPr>
          <w:rFonts w:ascii="Droid Sans" w:hAnsi="Droid Sans" w:cs="Droid Sans"/>
          <w:sz w:val="28"/>
          <w:szCs w:val="28"/>
        </w:rPr>
        <w:t>Du hast den Eindruck, dass sich gerade zwei Jungs/Mädels aus der Klasse in dich verknallt haben.</w:t>
      </w:r>
    </w:p>
    <w:p w:rsidR="002079EF" w:rsidRPr="002079EF" w:rsidRDefault="002079EF" w:rsidP="002079EF">
      <w:pPr>
        <w:rPr>
          <w:rFonts w:ascii="Droid Sans" w:hAnsi="Droid Sans" w:cs="Droid Sans"/>
          <w:sz w:val="28"/>
          <w:szCs w:val="28"/>
        </w:rPr>
      </w:pPr>
    </w:p>
    <w:p w:rsidR="002079EF" w:rsidRPr="002079EF" w:rsidRDefault="002079EF" w:rsidP="002079EF">
      <w:pPr>
        <w:rPr>
          <w:rFonts w:ascii="Droid Sans" w:hAnsi="Droid Sans" w:cs="Droid Sans"/>
        </w:rPr>
      </w:pPr>
      <w:r w:rsidRPr="002079EF">
        <w:rPr>
          <w:rFonts w:ascii="Droid Sans" w:hAnsi="Droid Sans" w:cs="Droid Sans"/>
          <w:sz w:val="20"/>
          <w:szCs w:val="20"/>
        </w:rPr>
        <w:t>Nach der letzten Frage dürfen sich die Schüler*innen umdrehen („wo stehen die anderen?“)</w:t>
      </w:r>
      <w:bookmarkStart w:id="0" w:name="_GoBack"/>
      <w:bookmarkEnd w:id="0"/>
      <w:r w:rsidRPr="002079EF">
        <w:rPr>
          <w:rFonts w:ascii="Droid Sans" w:hAnsi="Droid Sans" w:cs="Droid Sans"/>
          <w:sz w:val="20"/>
          <w:szCs w:val="20"/>
        </w:rPr>
        <w:t xml:space="preserve">. Nacheinander stellen sich alle Schüler*innen in ihrer Rolle vor und erklären, warum sie – in ihrem Rollenverständnis – so weit nach vorne gekommen sind beziehungsweise nicht in der Mitte oder vorne angekommen sind. </w:t>
      </w:r>
    </w:p>
    <w:p w:rsidR="00903958" w:rsidRPr="002079EF" w:rsidRDefault="00903958" w:rsidP="002079EF">
      <w:pPr>
        <w:jc w:val="both"/>
        <w:rPr>
          <w:rFonts w:ascii="Droid Sans" w:hAnsi="Droid Sans" w:cs="Droid Sans"/>
          <w:b/>
          <w:color w:val="00844B"/>
          <w:sz w:val="20"/>
          <w:szCs w:val="20"/>
        </w:rPr>
      </w:pPr>
    </w:p>
    <w:sectPr w:rsidR="00903958" w:rsidRPr="002079EF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7DE3" w:rsidRDefault="00827DE3" w:rsidP="00263140">
      <w:r>
        <w:separator/>
      </w:r>
    </w:p>
  </w:endnote>
  <w:endnote w:type="continuationSeparator" w:id="0">
    <w:p w:rsidR="00827DE3" w:rsidRDefault="00827DE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B755C">
    <w:pPr>
      <w:pStyle w:val="Fuzeile"/>
      <w:rPr>
        <w:rFonts w:ascii="ITCOfficinaSans LT Book" w:hAnsi="ITCOfficinaSans LT Book"/>
        <w:b/>
        <w:sz w:val="18"/>
        <w:szCs w:val="18"/>
      </w:rPr>
    </w:pPr>
    <w:r w:rsidRPr="00DB755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07CC8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7DE3" w:rsidRDefault="00827DE3" w:rsidP="00263140">
      <w:r>
        <w:separator/>
      </w:r>
    </w:p>
  </w:footnote>
  <w:footnote w:type="continuationSeparator" w:id="0">
    <w:p w:rsidR="00827DE3" w:rsidRDefault="00827DE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928" w:rsidRDefault="00DB755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B56491">
      <w:rPr>
        <w:rFonts w:ascii="Droid Sans" w:hAnsi="Droid Sans" w:cs="Droid Sans"/>
        <w:b/>
      </w:rPr>
      <w:t xml:space="preserve">Arbeitsblatt </w:t>
    </w:r>
    <w:r w:rsidR="00903958">
      <w:rPr>
        <w:rFonts w:ascii="Droid Sans" w:hAnsi="Droid Sans" w:cs="Droid Sans"/>
        <w:b/>
      </w:rPr>
      <w:t>9</w:t>
    </w:r>
    <w:r w:rsidR="002079EF">
      <w:rPr>
        <w:rFonts w:ascii="Droid Sans" w:hAnsi="Droid Sans" w:cs="Droid Sans"/>
        <w:b/>
      </w:rPr>
      <w:t>b</w:t>
    </w:r>
    <w:r w:rsidR="00D62DD1">
      <w:rPr>
        <w:rFonts w:ascii="Droid Sans" w:hAnsi="Droid Sans" w:cs="Droid Sans"/>
        <w:b/>
      </w:rPr>
      <w:t xml:space="preserve">: </w:t>
    </w:r>
    <w:r w:rsidR="00903958">
      <w:rPr>
        <w:rFonts w:ascii="Droid Sans" w:hAnsi="Droid Sans" w:cs="Droid Sans"/>
        <w:b/>
      </w:rPr>
      <w:t xml:space="preserve">In der Mitte der Gesellschaft – </w:t>
    </w:r>
    <w:r w:rsidR="00903958" w:rsidRPr="00903958">
      <w:rPr>
        <w:rFonts w:ascii="Droid Sans" w:hAnsi="Droid Sans" w:cs="Droid Sans"/>
        <w:b/>
        <w:sz w:val="20"/>
        <w:szCs w:val="20"/>
      </w:rPr>
      <w:t>Arbeitsblatt für Lehrkräfte (</w:t>
    </w:r>
    <w:r w:rsidR="002079EF">
      <w:rPr>
        <w:rFonts w:ascii="Droid Sans" w:hAnsi="Droid Sans" w:cs="Droid Sans"/>
        <w:b/>
        <w:sz w:val="20"/>
        <w:szCs w:val="20"/>
      </w:rPr>
      <w:t>2</w:t>
    </w:r>
    <w:r w:rsidR="00903958" w:rsidRPr="00903958">
      <w:rPr>
        <w:rFonts w:ascii="Droid Sans" w:hAnsi="Droid Sans" w:cs="Droid Sans"/>
        <w:b/>
        <w:sz w:val="20"/>
        <w:szCs w:val="20"/>
      </w:rPr>
      <w:t>)</w:t>
    </w:r>
  </w:p>
  <w:p w:rsidR="00BF6418" w:rsidRPr="00B56491" w:rsidRDefault="0073692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  <w:r w:rsidRPr="00DB755C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-.25pt;width:483.4pt;height:0;z-index:1" o:connectortype="straight" strokecolor="#1a54c6"/>
      </w:pict>
    </w:r>
  </w:p>
  <w:p w:rsidR="00C4168F" w:rsidRPr="00B56491" w:rsidRDefault="00607CC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B56491">
      <w:rPr>
        <w:rFonts w:ascii="Droid Sans" w:hAnsi="Droid Sans" w:cs="Droid Sans"/>
        <w:sz w:val="18"/>
        <w:szCs w:val="18"/>
      </w:rPr>
      <w:t>Kleine Helden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(Reihe)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Rebekka aus der Schweiz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(Sendung)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46800395</w:t>
    </w:r>
    <w:r w:rsidRPr="00B56491">
      <w:rPr>
        <w:rFonts w:ascii="Droid Sans" w:hAnsi="Droid Sans" w:cs="Droid Sans"/>
        <w:sz w:val="16"/>
        <w:szCs w:val="16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37D5A"/>
    <w:multiLevelType w:val="hybridMultilevel"/>
    <w:tmpl w:val="3C82A128"/>
    <w:lvl w:ilvl="0" w:tplc="CDB4306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6491"/>
    <w:rsid w:val="00001B03"/>
    <w:rsid w:val="00016235"/>
    <w:rsid w:val="00027F5B"/>
    <w:rsid w:val="000429BB"/>
    <w:rsid w:val="00087C8B"/>
    <w:rsid w:val="0009253E"/>
    <w:rsid w:val="000A2378"/>
    <w:rsid w:val="000D7308"/>
    <w:rsid w:val="000E5125"/>
    <w:rsid w:val="000F4635"/>
    <w:rsid w:val="00123A71"/>
    <w:rsid w:val="00125D5F"/>
    <w:rsid w:val="00140B1B"/>
    <w:rsid w:val="00144E24"/>
    <w:rsid w:val="001570B7"/>
    <w:rsid w:val="001724D8"/>
    <w:rsid w:val="001870CF"/>
    <w:rsid w:val="001B690E"/>
    <w:rsid w:val="001C0552"/>
    <w:rsid w:val="001D4930"/>
    <w:rsid w:val="0020303F"/>
    <w:rsid w:val="002079EF"/>
    <w:rsid w:val="00232741"/>
    <w:rsid w:val="00263140"/>
    <w:rsid w:val="00274CAF"/>
    <w:rsid w:val="002841AF"/>
    <w:rsid w:val="002A6357"/>
    <w:rsid w:val="002A66EB"/>
    <w:rsid w:val="003140E6"/>
    <w:rsid w:val="003142A3"/>
    <w:rsid w:val="00361210"/>
    <w:rsid w:val="00384789"/>
    <w:rsid w:val="003979D8"/>
    <w:rsid w:val="003A076E"/>
    <w:rsid w:val="003A262A"/>
    <w:rsid w:val="003B7796"/>
    <w:rsid w:val="003D71B5"/>
    <w:rsid w:val="003D7D33"/>
    <w:rsid w:val="003E6405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06E69"/>
    <w:rsid w:val="00607CC8"/>
    <w:rsid w:val="00623C59"/>
    <w:rsid w:val="00630C9D"/>
    <w:rsid w:val="006347C4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6928"/>
    <w:rsid w:val="0076445A"/>
    <w:rsid w:val="007D2B2C"/>
    <w:rsid w:val="007F06B5"/>
    <w:rsid w:val="008018DF"/>
    <w:rsid w:val="00810655"/>
    <w:rsid w:val="00826475"/>
    <w:rsid w:val="00827DE3"/>
    <w:rsid w:val="008907CC"/>
    <w:rsid w:val="008D370F"/>
    <w:rsid w:val="008D489A"/>
    <w:rsid w:val="00903958"/>
    <w:rsid w:val="009140C5"/>
    <w:rsid w:val="00920B0B"/>
    <w:rsid w:val="00922031"/>
    <w:rsid w:val="009523A2"/>
    <w:rsid w:val="00955C65"/>
    <w:rsid w:val="00965D56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531BA"/>
    <w:rsid w:val="00B56491"/>
    <w:rsid w:val="00BA3800"/>
    <w:rsid w:val="00BD6B46"/>
    <w:rsid w:val="00BF2E90"/>
    <w:rsid w:val="00BF6418"/>
    <w:rsid w:val="00C1110B"/>
    <w:rsid w:val="00C15078"/>
    <w:rsid w:val="00C1547C"/>
    <w:rsid w:val="00C4168F"/>
    <w:rsid w:val="00C5401E"/>
    <w:rsid w:val="00C87869"/>
    <w:rsid w:val="00CB388A"/>
    <w:rsid w:val="00CC1F14"/>
    <w:rsid w:val="00CC6745"/>
    <w:rsid w:val="00CD3472"/>
    <w:rsid w:val="00CD49F8"/>
    <w:rsid w:val="00CF476E"/>
    <w:rsid w:val="00D10417"/>
    <w:rsid w:val="00D34F31"/>
    <w:rsid w:val="00D41041"/>
    <w:rsid w:val="00D62DD1"/>
    <w:rsid w:val="00D65AED"/>
    <w:rsid w:val="00DA0F20"/>
    <w:rsid w:val="00DA21E4"/>
    <w:rsid w:val="00DB755C"/>
    <w:rsid w:val="00DC3F9F"/>
    <w:rsid w:val="00DE50A5"/>
    <w:rsid w:val="00E06926"/>
    <w:rsid w:val="00E20C46"/>
    <w:rsid w:val="00E30BDF"/>
    <w:rsid w:val="00E535BC"/>
    <w:rsid w:val="00E741FA"/>
    <w:rsid w:val="00E91EEC"/>
    <w:rsid w:val="00E945D8"/>
    <w:rsid w:val="00EC648E"/>
    <w:rsid w:val="00F0275C"/>
    <w:rsid w:val="00F25B77"/>
    <w:rsid w:val="00F41397"/>
    <w:rsid w:val="00F44CEE"/>
    <w:rsid w:val="00F55422"/>
    <w:rsid w:val="00F71E84"/>
    <w:rsid w:val="00F74B7B"/>
    <w:rsid w:val="00FA189E"/>
    <w:rsid w:val="00FA3D33"/>
    <w:rsid w:val="00FD3CD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0395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607CC8"/>
    <w:rPr>
      <w:rFonts w:ascii="Calibri" w:eastAsia="Calibri" w:hAnsi="Calibri" w:cs="Calibri"/>
    </w:rPr>
  </w:style>
  <w:style w:type="paragraph" w:styleId="Listenabsatz">
    <w:name w:val="List Paragraph"/>
    <w:basedOn w:val="Standard"/>
    <w:uiPriority w:val="34"/>
    <w:qFormat/>
    <w:rsid w:val="00B531BA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E4F839-3126-4D30-923D-6ABC90EBD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261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3</cp:revision>
  <cp:lastPrinted>2015-08-04T13:32:00Z</cp:lastPrinted>
  <dcterms:created xsi:type="dcterms:W3CDTF">2021-01-26T15:16:00Z</dcterms:created>
  <dcterms:modified xsi:type="dcterms:W3CDTF">2021-01-26T15:17:00Z</dcterms:modified>
</cp:coreProperties>
</file>