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03958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903958" w:rsidRPr="00903958" w:rsidRDefault="00903958" w:rsidP="00903958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903958">
        <w:rPr>
          <w:rFonts w:ascii="Droid Sans" w:hAnsi="Droid Sans" w:cs="Droid Sans"/>
          <w:b/>
          <w:color w:val="FFFFFF" w:themeColor="background1"/>
        </w:rPr>
        <w:t>In der Mitte der Gesellschaft – Arbeitsblatt für Lehrkräfte (1)</w:t>
      </w:r>
    </w:p>
    <w:p w:rsidR="00903958" w:rsidRPr="00903958" w:rsidRDefault="00903958" w:rsidP="00903958">
      <w:pPr>
        <w:rPr>
          <w:rFonts w:ascii="Droid Sans" w:hAnsi="Droid Sans" w:cs="Droid Sans"/>
          <w:sz w:val="32"/>
          <w:szCs w:val="32"/>
        </w:rPr>
      </w:pPr>
    </w:p>
    <w:p w:rsidR="00903958" w:rsidRPr="00903958" w:rsidRDefault="00903958" w:rsidP="00903958">
      <w:pPr>
        <w:jc w:val="both"/>
        <w:rPr>
          <w:rFonts w:ascii="Droid Sans" w:hAnsi="Droid Sans" w:cs="Droid Sans"/>
          <w:sz w:val="20"/>
          <w:szCs w:val="20"/>
        </w:rPr>
      </w:pPr>
      <w:r w:rsidRPr="00903958"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9" o:spid="_x0000_s1036" type="#_x0000_t75" alt="15_schere.jpg" style="position:absolute;left:0;text-align:left;margin-left:-52.3pt;margin-top:21pt;width:33pt;height:36pt;rotation:5720198fd;z-index:1;visibility:visible" wrapcoords="6480 23236 20430 24807 23250 360 10920 -1015 1890 -2062 990 -1080 -900 22385 6480 23236">
            <v:imagedata r:id="rId8" o:title="15_schere"/>
            <w10:wrap type="through"/>
          </v:shape>
        </w:pict>
      </w:r>
      <w:r w:rsidRPr="00903958">
        <w:rPr>
          <w:rFonts w:ascii="Droid Sans" w:hAnsi="Droid Sans" w:cs="Droid Sans"/>
          <w:sz w:val="20"/>
          <w:szCs w:val="20"/>
        </w:rPr>
        <w:t>Schneiden Sie die untenstehenden Rollenkärtchen aus und verteilen Sie diese verdeckt an alle Schüler*innen. Bei mehr als zehn Schüler*innen teilen Sie entsprechend einige Karten doppelt aus. (maximal 20 Schüler*innen)</w:t>
      </w:r>
    </w:p>
    <w:p w:rsidR="00903958" w:rsidRPr="00903958" w:rsidRDefault="00903958" w:rsidP="00903958">
      <w:pPr>
        <w:rPr>
          <w:rFonts w:ascii="Droid Sans" w:hAnsi="Droid Sans" w:cs="Droid Sans"/>
          <w:sz w:val="20"/>
          <w:szCs w:val="20"/>
        </w:rPr>
      </w:pPr>
    </w:p>
    <w:tbl>
      <w:tblPr>
        <w:tblW w:w="9626" w:type="dxa"/>
        <w:tblInd w:w="108" w:type="dxa"/>
        <w:tblBorders>
          <w:top w:val="dashSmallGap" w:sz="12" w:space="0" w:color="A6A6A6" w:themeColor="background1" w:themeShade="A6"/>
          <w:left w:val="dashSmallGap" w:sz="12" w:space="0" w:color="A6A6A6" w:themeColor="background1" w:themeShade="A6"/>
          <w:bottom w:val="dashSmallGap" w:sz="12" w:space="0" w:color="A6A6A6" w:themeColor="background1" w:themeShade="A6"/>
          <w:right w:val="dashSmallGap" w:sz="12" w:space="0" w:color="A6A6A6" w:themeColor="background1" w:themeShade="A6"/>
          <w:insideH w:val="dashSmallGap" w:sz="12" w:space="0" w:color="A6A6A6" w:themeColor="background1" w:themeShade="A6"/>
          <w:insideV w:val="dashSmallGap" w:sz="12" w:space="0" w:color="A6A6A6" w:themeColor="background1" w:themeShade="A6"/>
        </w:tblBorders>
        <w:tblLook w:val="04A0"/>
      </w:tblPr>
      <w:tblGrid>
        <w:gridCol w:w="4813"/>
        <w:gridCol w:w="4813"/>
      </w:tblGrid>
      <w:tr w:rsidR="00903958" w:rsidRPr="00903958" w:rsidTr="00903958">
        <w:trPr>
          <w:trHeight w:val="1401"/>
        </w:trPr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sehr langsam beim Lernen und sehr unkonzentriert. Deshalb kommst du in der normalen Schule nicht gut mit.</w:t>
            </w:r>
          </w:p>
        </w:tc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gehörlos seit deiner Geburt. Mit deiner Familie kannst du dich in Gebärdensprache unterhalten.</w:t>
            </w:r>
          </w:p>
        </w:tc>
      </w:tr>
      <w:tr w:rsidR="00903958" w:rsidRPr="00903958" w:rsidTr="00903958">
        <w:trPr>
          <w:trHeight w:val="1401"/>
        </w:trPr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durch einen Unfall vor zwei Jahren erblindet.</w:t>
            </w:r>
          </w:p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zu 80 Prozent sehbehindert. Du reagierst auf Licht, hell-dunkel und Bewegungen.</w:t>
            </w:r>
          </w:p>
        </w:tc>
      </w:tr>
      <w:tr w:rsidR="00903958" w:rsidRPr="00903958" w:rsidTr="00903958">
        <w:trPr>
          <w:trHeight w:val="1743"/>
        </w:trPr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hast eine schwere Lungen-</w:t>
            </w:r>
            <w:proofErr w:type="spellStart"/>
            <w:r w:rsidRPr="00903958">
              <w:rPr>
                <w:rFonts w:ascii="Droid Sans" w:hAnsi="Droid Sans" w:cs="Droid Sans"/>
                <w:sz w:val="28"/>
                <w:szCs w:val="28"/>
              </w:rPr>
              <w:t>erkrankung</w:t>
            </w:r>
            <w:proofErr w:type="spellEnd"/>
            <w:r w:rsidRPr="00903958">
              <w:rPr>
                <w:rFonts w:ascii="Droid Sans" w:hAnsi="Droid Sans" w:cs="Droid Sans"/>
                <w:sz w:val="28"/>
                <w:szCs w:val="28"/>
              </w:rPr>
              <w:t>. Du bist auf extrem aufwendige Apparate im Alltag angewiesen, die du auch in der Schule an Bord hast.</w:t>
            </w:r>
          </w:p>
        </w:tc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eine/r der Klassenbesten. Die Schule fällt dir leicht und du hast auch schon feste Pläne für die Zeit nach der Schule.</w:t>
            </w:r>
          </w:p>
        </w:tc>
      </w:tr>
      <w:tr w:rsidR="00903958" w:rsidRPr="00903958" w:rsidTr="00903958">
        <w:trPr>
          <w:trHeight w:val="1760"/>
        </w:trPr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sitzt in einem Rollstuhl und brauchst eine/n Schulbegleiter*in.</w:t>
            </w:r>
          </w:p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</w:p>
        </w:tc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magst die Schule nicht besonders, hast aber deine besten Freunde dort. Du hast mittelmäßige Noten, und das ist für dich ok.</w:t>
            </w:r>
          </w:p>
        </w:tc>
      </w:tr>
      <w:tr w:rsidR="00903958" w:rsidRPr="00903958" w:rsidTr="00903958">
        <w:trPr>
          <w:trHeight w:val="1760"/>
        </w:trPr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Du bist ein totaler Schulversager.</w:t>
            </w:r>
          </w:p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>Deine Eltern haben dich aufgegeben beziehungsweise haben keine Zeit für dich.</w:t>
            </w:r>
          </w:p>
        </w:tc>
        <w:tc>
          <w:tcPr>
            <w:tcW w:w="4813" w:type="dxa"/>
            <w:vAlign w:val="center"/>
          </w:tcPr>
          <w:p w:rsidR="00903958" w:rsidRPr="00903958" w:rsidRDefault="00903958" w:rsidP="00D11953">
            <w:pPr>
              <w:rPr>
                <w:rFonts w:ascii="Droid Sans" w:hAnsi="Droid Sans" w:cs="Droid Sans"/>
                <w:sz w:val="28"/>
                <w:szCs w:val="28"/>
              </w:rPr>
            </w:pPr>
            <w:r w:rsidRPr="00903958">
              <w:rPr>
                <w:rFonts w:ascii="Droid Sans" w:hAnsi="Droid Sans" w:cs="Droid Sans"/>
                <w:sz w:val="28"/>
                <w:szCs w:val="28"/>
              </w:rPr>
              <w:t xml:space="preserve">Du hast regelmäßig Panikattacken. Davon weiß aber keiner. Bisher bist du ganz gut damit durchgekommen. </w:t>
            </w:r>
          </w:p>
        </w:tc>
      </w:tr>
    </w:tbl>
    <w:p w:rsidR="00903958" w:rsidRPr="00903958" w:rsidRDefault="00903958" w:rsidP="00903958">
      <w:pPr>
        <w:rPr>
          <w:rFonts w:ascii="Droid Sans" w:hAnsi="Droid Sans" w:cs="Droid Sans"/>
          <w:sz w:val="20"/>
          <w:szCs w:val="20"/>
        </w:rPr>
      </w:pPr>
    </w:p>
    <w:p w:rsidR="00903958" w:rsidRPr="00903958" w:rsidRDefault="00903958" w:rsidP="00903958">
      <w:pPr>
        <w:rPr>
          <w:rFonts w:ascii="Droid Sans" w:hAnsi="Droid Sans" w:cs="Droid Sans"/>
          <w:sz w:val="20"/>
          <w:szCs w:val="20"/>
        </w:rPr>
      </w:pPr>
    </w:p>
    <w:p w:rsidR="00903958" w:rsidRPr="00903958" w:rsidRDefault="00903958" w:rsidP="00903958">
      <w:pPr>
        <w:jc w:val="both"/>
        <w:rPr>
          <w:rFonts w:ascii="Droid Sans" w:hAnsi="Droid Sans" w:cs="Droid Sans"/>
          <w:sz w:val="20"/>
          <w:szCs w:val="20"/>
        </w:rPr>
      </w:pPr>
      <w:r w:rsidRPr="00903958">
        <w:rPr>
          <w:rFonts w:ascii="Droid Sans" w:hAnsi="Droid Sans" w:cs="Droid Sans"/>
          <w:sz w:val="20"/>
          <w:szCs w:val="20"/>
        </w:rPr>
        <w:t>Weisen Sie die Schüler*innen dann darauf hin, dass sie im Folgenden in ihrer Rolle antworten sollen, nicht als die oder der, der sie in Wirklichkeit sind. Dennoch sollen die Schüler*innen trotz ihrer Einschränkungen, die die Rollen für sie vorsehen, alles verstehen und sich nicht „mit Behinderung“ bewegen. Dies ist für die Auswertung der Spielrunde von Bedeutung.</w:t>
      </w:r>
    </w:p>
    <w:p w:rsidR="00903958" w:rsidRPr="00903958" w:rsidRDefault="00903958" w:rsidP="00903958">
      <w:pPr>
        <w:rPr>
          <w:rFonts w:ascii="Droid Sans" w:hAnsi="Droid Sans" w:cs="Droid Sans"/>
          <w:sz w:val="20"/>
          <w:szCs w:val="20"/>
        </w:rPr>
      </w:pPr>
    </w:p>
    <w:p w:rsidR="00903958" w:rsidRDefault="00903958" w:rsidP="00903958">
      <w:pPr>
        <w:jc w:val="both"/>
        <w:rPr>
          <w:rFonts w:ascii="Droid Sans" w:hAnsi="Droid Sans" w:cs="Droid Sans"/>
          <w:sz w:val="20"/>
          <w:szCs w:val="20"/>
        </w:rPr>
      </w:pPr>
      <w:r w:rsidRPr="00903958">
        <w:rPr>
          <w:rFonts w:ascii="Droid Sans" w:hAnsi="Droid Sans" w:cs="Droid Sans"/>
          <w:sz w:val="20"/>
          <w:szCs w:val="20"/>
        </w:rPr>
        <w:t>Stellen Sie zur Rollenfestigung einige Fragen, die alle Schüler*innen in ihrer Vorstellung still für sich beantworten sollen:</w:t>
      </w:r>
    </w:p>
    <w:p w:rsidR="00903958" w:rsidRPr="00903958" w:rsidRDefault="00903958" w:rsidP="00903958">
      <w:pPr>
        <w:rPr>
          <w:rFonts w:ascii="Droid Sans" w:hAnsi="Droid Sans" w:cs="Droid Sans"/>
          <w:sz w:val="20"/>
          <w:szCs w:val="20"/>
        </w:rPr>
      </w:pPr>
    </w:p>
    <w:p w:rsidR="00903958" w:rsidRPr="00903958" w:rsidRDefault="00903958" w:rsidP="00903958">
      <w:pPr>
        <w:rPr>
          <w:rFonts w:ascii="Droid Sans" w:hAnsi="Droid Sans" w:cs="Droid Sans"/>
          <w:b/>
          <w:color w:val="00844B"/>
          <w:sz w:val="20"/>
          <w:szCs w:val="20"/>
        </w:rPr>
      </w:pPr>
      <w:r w:rsidRPr="00903958">
        <w:rPr>
          <w:rFonts w:ascii="Droid Sans" w:hAnsi="Droid Sans" w:cs="Droid Sans"/>
          <w:b/>
          <w:color w:val="00844B"/>
          <w:sz w:val="20"/>
          <w:szCs w:val="20"/>
        </w:rPr>
        <w:t>- Wie sieht dein Zimmer aus?</w:t>
      </w:r>
    </w:p>
    <w:p w:rsidR="00903958" w:rsidRPr="00903958" w:rsidRDefault="00903958" w:rsidP="00903958">
      <w:pPr>
        <w:rPr>
          <w:rFonts w:ascii="Droid Sans" w:hAnsi="Droid Sans" w:cs="Droid Sans"/>
          <w:b/>
          <w:color w:val="00844B"/>
          <w:sz w:val="20"/>
          <w:szCs w:val="20"/>
        </w:rPr>
      </w:pPr>
      <w:r w:rsidRPr="00903958">
        <w:rPr>
          <w:rFonts w:ascii="Droid Sans" w:hAnsi="Droid Sans" w:cs="Droid Sans"/>
          <w:b/>
          <w:color w:val="00844B"/>
          <w:sz w:val="20"/>
          <w:szCs w:val="20"/>
        </w:rPr>
        <w:t>- Mit wem verbringst du deine Freizeit?</w:t>
      </w:r>
    </w:p>
    <w:p w:rsidR="00903958" w:rsidRPr="00903958" w:rsidRDefault="00903958" w:rsidP="00903958">
      <w:pPr>
        <w:rPr>
          <w:rFonts w:ascii="Droid Sans" w:hAnsi="Droid Sans" w:cs="Droid Sans"/>
          <w:b/>
          <w:color w:val="00844B"/>
          <w:sz w:val="20"/>
          <w:szCs w:val="20"/>
        </w:rPr>
      </w:pPr>
      <w:r w:rsidRPr="00903958">
        <w:rPr>
          <w:rFonts w:ascii="Droid Sans" w:hAnsi="Droid Sans" w:cs="Droid Sans"/>
          <w:b/>
          <w:color w:val="00844B"/>
          <w:sz w:val="20"/>
          <w:szCs w:val="20"/>
        </w:rPr>
        <w:t>- Wie und wann erledigst du deine Schularbeiten?</w:t>
      </w:r>
    </w:p>
    <w:p w:rsidR="00903958" w:rsidRPr="00903958" w:rsidRDefault="00903958" w:rsidP="00903958">
      <w:pPr>
        <w:rPr>
          <w:rFonts w:ascii="Droid Sans" w:hAnsi="Droid Sans" w:cs="Droid Sans"/>
          <w:b/>
          <w:color w:val="00844B"/>
          <w:sz w:val="20"/>
          <w:szCs w:val="20"/>
        </w:rPr>
      </w:pPr>
      <w:r w:rsidRPr="00903958">
        <w:rPr>
          <w:rFonts w:ascii="Droid Sans" w:hAnsi="Droid Sans" w:cs="Droid Sans"/>
          <w:b/>
          <w:color w:val="00844B"/>
          <w:sz w:val="20"/>
          <w:szCs w:val="20"/>
        </w:rPr>
        <w:t>- Wie viele Freund*innen hast du?</w:t>
      </w:r>
    </w:p>
    <w:p w:rsidR="00903958" w:rsidRPr="00903958" w:rsidRDefault="00903958" w:rsidP="00903958">
      <w:pPr>
        <w:rPr>
          <w:rFonts w:ascii="Droid Sans" w:hAnsi="Droid Sans" w:cs="Droid Sans"/>
          <w:b/>
          <w:color w:val="00844B"/>
          <w:sz w:val="20"/>
          <w:szCs w:val="20"/>
        </w:rPr>
      </w:pPr>
      <w:r w:rsidRPr="00903958">
        <w:rPr>
          <w:rFonts w:ascii="Droid Sans" w:hAnsi="Droid Sans" w:cs="Droid Sans"/>
          <w:b/>
          <w:color w:val="00844B"/>
          <w:sz w:val="20"/>
          <w:szCs w:val="20"/>
        </w:rPr>
        <w:t>- Was oder wo war dein Lieblingsurlaub?</w:t>
      </w:r>
    </w:p>
    <w:sectPr w:rsidR="00903958" w:rsidRPr="0090395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537F" w:rsidRDefault="00BF537F" w:rsidP="00263140">
      <w:r>
        <w:separator/>
      </w:r>
    </w:p>
  </w:endnote>
  <w:endnote w:type="continuationSeparator" w:id="0">
    <w:p w:rsidR="00BF537F" w:rsidRDefault="00BF537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B755C">
    <w:pPr>
      <w:pStyle w:val="Fuzeile"/>
      <w:rPr>
        <w:rFonts w:ascii="ITCOfficinaSans LT Book" w:hAnsi="ITCOfficinaSans LT Book"/>
        <w:b/>
        <w:sz w:val="18"/>
        <w:szCs w:val="18"/>
      </w:rPr>
    </w:pPr>
    <w:r w:rsidRPr="00DB755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537F" w:rsidRDefault="00BF537F" w:rsidP="00263140">
      <w:r>
        <w:separator/>
      </w:r>
    </w:p>
  </w:footnote>
  <w:footnote w:type="continuationSeparator" w:id="0">
    <w:p w:rsidR="00BF537F" w:rsidRDefault="00BF537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928" w:rsidRDefault="00DB755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903958">
      <w:rPr>
        <w:rFonts w:ascii="Droid Sans" w:hAnsi="Droid Sans" w:cs="Droid Sans"/>
        <w:b/>
      </w:rPr>
      <w:t>9a</w:t>
    </w:r>
    <w:r w:rsidR="00D62DD1">
      <w:rPr>
        <w:rFonts w:ascii="Droid Sans" w:hAnsi="Droid Sans" w:cs="Droid Sans"/>
        <w:b/>
      </w:rPr>
      <w:t xml:space="preserve">: </w:t>
    </w:r>
    <w:r w:rsidR="00903958">
      <w:rPr>
        <w:rFonts w:ascii="Droid Sans" w:hAnsi="Droid Sans" w:cs="Droid Sans"/>
        <w:b/>
      </w:rPr>
      <w:t xml:space="preserve">In der Mitte der Gesellschaft – </w:t>
    </w:r>
    <w:r w:rsidR="00903958" w:rsidRPr="00903958">
      <w:rPr>
        <w:rFonts w:ascii="Droid Sans" w:hAnsi="Droid Sans" w:cs="Droid Sans"/>
        <w:b/>
        <w:sz w:val="20"/>
        <w:szCs w:val="20"/>
      </w:rPr>
      <w:t>Arbeitsblatt für Lehrkräfte (1)</w:t>
    </w:r>
  </w:p>
  <w:p w:rsidR="00BF6418" w:rsidRPr="00B56491" w:rsidRDefault="0073692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  <w:r w:rsidRPr="00DB755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-.25pt;width:483.4pt;height:0;z-index:1" o:connectortype="straight" strokecolor="#1a54c6"/>
      </w:pict>
    </w: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D5A"/>
    <w:multiLevelType w:val="hybridMultilevel"/>
    <w:tmpl w:val="3C82A128"/>
    <w:lvl w:ilvl="0" w:tplc="CDB4306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32741"/>
    <w:rsid w:val="00263140"/>
    <w:rsid w:val="00274CAF"/>
    <w:rsid w:val="002841AF"/>
    <w:rsid w:val="002A6357"/>
    <w:rsid w:val="002A66EB"/>
    <w:rsid w:val="003140E6"/>
    <w:rsid w:val="003142A3"/>
    <w:rsid w:val="00361210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6E69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6928"/>
    <w:rsid w:val="0076445A"/>
    <w:rsid w:val="007D2B2C"/>
    <w:rsid w:val="007F06B5"/>
    <w:rsid w:val="008018DF"/>
    <w:rsid w:val="00810655"/>
    <w:rsid w:val="00826475"/>
    <w:rsid w:val="008907CC"/>
    <w:rsid w:val="008D370F"/>
    <w:rsid w:val="008D489A"/>
    <w:rsid w:val="00903958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A3800"/>
    <w:rsid w:val="00BD6B46"/>
    <w:rsid w:val="00BF2E90"/>
    <w:rsid w:val="00BF537F"/>
    <w:rsid w:val="00BF6418"/>
    <w:rsid w:val="00C1110B"/>
    <w:rsid w:val="00C15078"/>
    <w:rsid w:val="00C1547C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34F31"/>
    <w:rsid w:val="00D41041"/>
    <w:rsid w:val="00D62DD1"/>
    <w:rsid w:val="00D65AED"/>
    <w:rsid w:val="00DA0F20"/>
    <w:rsid w:val="00DA21E4"/>
    <w:rsid w:val="00DB755C"/>
    <w:rsid w:val="00DC3F9F"/>
    <w:rsid w:val="00DE50A5"/>
    <w:rsid w:val="00E06926"/>
    <w:rsid w:val="00E20C46"/>
    <w:rsid w:val="00E30BDF"/>
    <w:rsid w:val="00E535BC"/>
    <w:rsid w:val="00E741FA"/>
    <w:rsid w:val="00E91EEC"/>
    <w:rsid w:val="00E945D8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0395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00C27-2E3F-4EFD-9ACE-BD0D02AC2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276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2015-08-04T13:32:00Z</cp:lastPrinted>
  <dcterms:created xsi:type="dcterms:W3CDTF">2021-01-26T15:13:00Z</dcterms:created>
  <dcterms:modified xsi:type="dcterms:W3CDTF">2021-01-26T15:16:00Z</dcterms:modified>
</cp:coreProperties>
</file>