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Pr="00B651D8" w:rsidRDefault="00CE64A0" w:rsidP="00CE64A0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</w:pPr>
      <w:r w:rsidRPr="00B651D8"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  <w:t>Ode an die Freude</w:t>
      </w:r>
    </w:p>
    <w:p w:rsidR="00CE64A0" w:rsidRPr="007546EF" w:rsidRDefault="00CE64A0" w:rsidP="00CE64A0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Pr="007546EF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  <w:r w:rsidRPr="007546EF">
        <w:rPr>
          <w:rFonts w:ascii="Arial" w:hAnsi="Arial" w:cs="Arial"/>
          <w:sz w:val="20"/>
          <w:szCs w:val="20"/>
        </w:rPr>
        <w:t>„Alle Menschen werden Brüder“ – das war Beethovens großer Wunsch!</w: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Pr="007546EF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  <w:r w:rsidRPr="007546EF">
        <w:rPr>
          <w:rFonts w:ascii="Arial" w:hAnsi="Arial" w:cs="Arial"/>
          <w:sz w:val="20"/>
          <w:szCs w:val="20"/>
        </w:rPr>
        <w:t>• Welche Wörter aus Schillers Gedicht sind heute schwierig zu verstehen?</w:t>
      </w:r>
    </w:p>
    <w:p w:rsidR="00CE64A0" w:rsidRPr="007546EF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  <w:r w:rsidRPr="007546EF">
        <w:rPr>
          <w:rFonts w:ascii="Arial" w:hAnsi="Arial" w:cs="Arial"/>
          <w:sz w:val="20"/>
          <w:szCs w:val="20"/>
        </w:rPr>
        <w:t>• Was könnte damit gemeint sein?</w: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  <w:r w:rsidRPr="007546EF">
        <w:rPr>
          <w:rFonts w:ascii="Arial" w:hAnsi="Arial" w:cs="Arial"/>
          <w:sz w:val="20"/>
          <w:szCs w:val="20"/>
        </w:rPr>
        <w:t>• Welche Paare gehören zusammen? Verbinde.</w:t>
      </w:r>
    </w:p>
    <w:p w:rsidR="007174F3" w:rsidRDefault="007174F3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3" type="#_x0000_t202" style="position:absolute;margin-left:277pt;margin-top:9.95pt;width:97.05pt;height:38.1pt;z-index:3;v-text-anchor:middle" strokecolor="#c0000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Ode</w:t>
                  </w:r>
                </w:p>
              </w:txbxContent>
            </v:textbox>
          </v:shape>
        </w:pict>
      </w: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2" type="#_x0000_t202" style="position:absolute;margin-left:35.7pt;margin-top:6.85pt;width:97.05pt;height:38.1pt;z-index:2;v-text-anchor:middle" strokecolor="#c0000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C632A">
                    <w:rPr>
                      <w:rFonts w:ascii="Arial" w:hAnsi="Arial" w:cs="Arial"/>
                      <w:sz w:val="20"/>
                      <w:szCs w:val="20"/>
                    </w:rPr>
                    <w:t>Elysium</w:t>
                  </w:r>
                </w:p>
              </w:txbxContent>
            </v:textbox>
          </v:shape>
        </w:pict>
      </w: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1" type="#_x0000_t202" style="position:absolute;margin-left:165.5pt;margin-top:-.1pt;width:97.05pt;height:119.75pt;z-index:1;v-text-anchor:middle" strokecolor="#0070c0" strokeweight="2pt">
            <v:textbox>
              <w:txbxContent>
                <w:p w:rsidR="00CE64A0" w:rsidRPr="007546EF" w:rsidRDefault="00CE64A0" w:rsidP="00CE64A0">
                  <w:pPr>
                    <w:spacing w:line="276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546EF">
                    <w:rPr>
                      <w:rFonts w:ascii="Arial" w:hAnsi="Arial" w:cs="Arial"/>
                      <w:sz w:val="20"/>
                      <w:szCs w:val="20"/>
                    </w:rPr>
                    <w:t>Paradies.</w:t>
                  </w:r>
                </w:p>
                <w:p w:rsidR="00CE64A0" w:rsidRPr="007546EF" w:rsidRDefault="00CE64A0" w:rsidP="00CE64A0">
                  <w:pPr>
                    <w:spacing w:line="276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546EF">
                    <w:rPr>
                      <w:rFonts w:ascii="Arial" w:hAnsi="Arial" w:cs="Arial"/>
                      <w:sz w:val="20"/>
                      <w:szCs w:val="20"/>
                    </w:rPr>
                    <w:t>Himmel. In der griechischen Mythologie die Insel der Glückseligen in der Unterwelt.</w:t>
                  </w:r>
                </w:p>
              </w:txbxContent>
            </v:textbox>
          </v:shape>
        </w:pict>
      </w: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4" type="#_x0000_t202" style="position:absolute;margin-left:320pt;margin-top:12.35pt;width:97.05pt;height:38.1pt;z-index:4;v-text-anchor:middle" strokecolor="#0070c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Loblied</w:t>
                  </w:r>
                </w:p>
              </w:txbxContent>
            </v:textbox>
          </v:shape>
        </w:pic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5" type="#_x0000_t202" style="position:absolute;margin-left:7pt;margin-top:.15pt;width:97.05pt;height:38.1pt;z-index:5;v-text-anchor:middle" strokecolor="#0070c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wie ein Feuerwerk</w:t>
                  </w:r>
                </w:p>
              </w:txbxContent>
            </v:textbox>
          </v:shape>
        </w:pic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7" type="#_x0000_t202" style="position:absolute;margin-left:277pt;margin-top:7.35pt;width:97.05pt;height:38.1pt;z-index:7;v-text-anchor:middle" strokecolor="#c0000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feuertrunken</w:t>
                  </w:r>
                </w:p>
              </w:txbxContent>
            </v:textbox>
          </v:shape>
        </w:pict>
      </w: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6" type="#_x0000_t202" style="position:absolute;margin-left:47.7pt;margin-top:9pt;width:97.05pt;height:38.1pt;z-index:6;v-text-anchor:middle" strokecolor="#0070c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überglücklich</w:t>
                  </w:r>
                </w:p>
              </w:txbxContent>
            </v:textbox>
          </v:shape>
        </w:pic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 w:bidi="ar-SA"/>
        </w:rPr>
        <w:pict>
          <v:shape id="_x0000_s1088" type="#_x0000_t202" style="position:absolute;margin-left:299.6pt;margin-top:1.55pt;width:97.05pt;height:38.1pt;z-index:8;v-text-anchor:middle" strokecolor="#c00000" strokeweight="2pt">
            <v:textbox>
              <w:txbxContent>
                <w:p w:rsidR="00CE64A0" w:rsidRPr="007546EF" w:rsidRDefault="00CE64A0" w:rsidP="00CE64A0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Götterfunken</w:t>
                  </w:r>
                </w:p>
              </w:txbxContent>
            </v:textbox>
          </v:shape>
        </w:pic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2E0F56" w:rsidP="00CE64A0">
      <w:pPr>
        <w:spacing w:line="276" w:lineRule="auto"/>
        <w:rPr>
          <w:rFonts w:ascii="Arial" w:hAnsi="Arial" w:cs="Arial"/>
          <w:sz w:val="20"/>
          <w:szCs w:val="20"/>
        </w:rPr>
      </w:pPr>
      <w:r w:rsidRPr="002E0F56">
        <w:rPr>
          <w:rFonts w:ascii="Arial" w:eastAsiaTheme="minorHAnsi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2" o:spid="_x0000_s1089" type="#_x0000_t75" alt="01_stift.jpg" style="position:absolute;margin-left:-31.45pt;margin-top:7.7pt;width:31.45pt;height:32.05pt;z-index:9;visibility:visible" wrapcoords="-1030 0 -1030 20218 21634 20218 21634 0 -1030 0">
            <v:imagedata r:id="rId7" o:title="01_stift"/>
            <w10:wrap type="through"/>
          </v:shape>
        </w:pict>
      </w:r>
    </w:p>
    <w:p w:rsidR="00CE64A0" w:rsidRPr="002C632A" w:rsidRDefault="00CE64A0" w:rsidP="00CE64A0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2C632A">
        <w:rPr>
          <w:rFonts w:ascii="Arial" w:hAnsi="Arial" w:cs="Arial"/>
          <w:b/>
          <w:sz w:val="20"/>
          <w:szCs w:val="20"/>
        </w:rPr>
        <w:t>Erfindet zur Melodie einen neuen Text in heutiger Sprache, also ein „Loblied“ auf Freiheit, Frieden, Freundschaft und Völkerverständigung!</w: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CE64A0" w:rsidRDefault="00CE64A0" w:rsidP="00CE64A0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5477D5">
        <w:rPr>
          <w:rFonts w:ascii="Arial" w:hAnsi="Arial" w:cs="Arial"/>
          <w:b/>
          <w:sz w:val="20"/>
          <w:szCs w:val="20"/>
        </w:rPr>
        <w:t xml:space="preserve">Ein Versuch: </w:t>
      </w:r>
    </w:p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8"/>
        <w:gridCol w:w="4820"/>
      </w:tblGrid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Die Freude!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Freude</w:t>
            </w:r>
          </w:p>
        </w:tc>
      </w:tr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Sie ist wie ein Feuerwerk: Sie bricht einfach aus einem heraus, oder steckt einen (mit ihren Funken) an.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schöner Götterfunken,</w:t>
            </w:r>
          </w:p>
        </w:tc>
      </w:tr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Die Freude, sie ist etwas besonders Wertvolles.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Tochter aus Elysium,</w:t>
            </w:r>
          </w:p>
        </w:tc>
      </w:tr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Sie macht uns überglücklich.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wir betreten feuertrunken, Himmlische, dein Heiligtum.</w:t>
            </w:r>
          </w:p>
        </w:tc>
      </w:tr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Wenn Menschen sich gemeinsam freuen, dann kann sie nichts mehr trennen.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Deine Zauber binden wieder, was die Mode streng geteilt,</w:t>
            </w:r>
          </w:p>
        </w:tc>
      </w:tr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Alle Menschen werden Freunde,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alle Menschen werden Brüder,</w:t>
            </w:r>
          </w:p>
        </w:tc>
      </w:tr>
      <w:tr w:rsidR="00CE64A0" w:rsidRPr="005910CC" w:rsidTr="00CE64A0">
        <w:tc>
          <w:tcPr>
            <w:tcW w:w="4678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wenn sie sich gemeinsam für etwas begeistern können</w:t>
            </w:r>
          </w:p>
        </w:tc>
        <w:tc>
          <w:tcPr>
            <w:tcW w:w="4820" w:type="dxa"/>
          </w:tcPr>
          <w:p w:rsidR="00CE64A0" w:rsidRPr="005910CC" w:rsidRDefault="00CE64A0" w:rsidP="00CE64A0">
            <w:pPr>
              <w:spacing w:line="276" w:lineRule="auto"/>
              <w:rPr>
                <w:rFonts w:ascii="Arial" w:eastAsiaTheme="minorHAnsi" w:hAnsi="Arial" w:cs="Arial"/>
                <w:sz w:val="20"/>
                <w:szCs w:val="20"/>
              </w:rPr>
            </w:pPr>
            <w:r w:rsidRPr="005910CC">
              <w:rPr>
                <w:rFonts w:ascii="Arial" w:eastAsiaTheme="minorHAnsi" w:hAnsi="Arial" w:cs="Arial"/>
                <w:sz w:val="20"/>
                <w:szCs w:val="20"/>
              </w:rPr>
              <w:t>wo dein sanfter Flügel weilt.</w:t>
            </w:r>
          </w:p>
        </w:tc>
      </w:tr>
    </w:tbl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DE3AFD" w:rsidRPr="00CE64A0" w:rsidRDefault="00DE3AFD" w:rsidP="00CE64A0">
      <w:pPr>
        <w:rPr>
          <w:szCs w:val="20"/>
        </w:rPr>
      </w:pPr>
    </w:p>
    <w:sectPr w:rsidR="00DE3AFD" w:rsidRPr="00CE64A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4322" w:rsidRDefault="00EA4322" w:rsidP="00263140">
      <w:r>
        <w:separator/>
      </w:r>
    </w:p>
  </w:endnote>
  <w:endnote w:type="continuationSeparator" w:id="0">
    <w:p w:rsidR="00EA4322" w:rsidRDefault="00EA432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E0F56">
    <w:pPr>
      <w:pStyle w:val="Fuzeile"/>
      <w:rPr>
        <w:rFonts w:ascii="ITCOfficinaSans LT Book" w:hAnsi="ITCOfficinaSans LT Book"/>
        <w:b/>
        <w:sz w:val="18"/>
        <w:szCs w:val="18"/>
      </w:rPr>
    </w:pPr>
    <w:r w:rsidRPr="002E0F56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4322" w:rsidRDefault="00EA4322" w:rsidP="00263140">
      <w:r>
        <w:separator/>
      </w:r>
    </w:p>
  </w:footnote>
  <w:footnote w:type="continuationSeparator" w:id="0">
    <w:p w:rsidR="00EA4322" w:rsidRDefault="00EA432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0B485A" w:rsidRDefault="002E0F5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0B485A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0B485A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0B485A">
      <w:rPr>
        <w:rFonts w:ascii="Arial" w:hAnsi="Arial" w:cs="Arial"/>
        <w:b/>
      </w:rPr>
      <w:t xml:space="preserve">Arbeitsblatt </w:t>
    </w:r>
    <w:r w:rsidR="00CE64A0" w:rsidRPr="000B485A">
      <w:rPr>
        <w:rFonts w:ascii="Arial" w:hAnsi="Arial" w:cs="Arial"/>
        <w:b/>
      </w:rPr>
      <w:t>9a</w:t>
    </w:r>
    <w:r w:rsidR="00FD6639" w:rsidRPr="000B485A">
      <w:rPr>
        <w:rFonts w:ascii="Arial" w:hAnsi="Arial" w:cs="Arial"/>
      </w:rPr>
      <w:t>:</w:t>
    </w:r>
    <w:r w:rsidR="00FD6639" w:rsidRPr="000B485A">
      <w:rPr>
        <w:rFonts w:ascii="Arial" w:hAnsi="Arial" w:cs="Arial"/>
        <w:b/>
      </w:rPr>
      <w:t xml:space="preserve"> </w:t>
    </w:r>
    <w:r w:rsidR="00CE64A0" w:rsidRPr="000B485A">
      <w:rPr>
        <w:rFonts w:ascii="Arial" w:hAnsi="Arial" w:cs="Arial"/>
        <w:b/>
      </w:rPr>
      <w:t>Ode an die Freude</w:t>
    </w:r>
  </w:p>
  <w:p w:rsidR="00BF6418" w:rsidRPr="000B485A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0B485A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0B485A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0B485A">
      <w:rPr>
        <w:rFonts w:ascii="Arial" w:hAnsi="Arial" w:cs="Arial"/>
        <w:sz w:val="18"/>
        <w:szCs w:val="18"/>
      </w:rPr>
      <w:t xml:space="preserve"> </w:t>
    </w:r>
    <w:r w:rsidR="00FE0174" w:rsidRPr="000B485A">
      <w:rPr>
        <w:rFonts w:ascii="Arial" w:hAnsi="Arial" w:cs="Arial"/>
        <w:sz w:val="16"/>
        <w:szCs w:val="16"/>
      </w:rPr>
      <w:t>(Sendung)</w:t>
    </w:r>
    <w:r w:rsidR="00FE0174" w:rsidRPr="000B485A">
      <w:rPr>
        <w:rFonts w:ascii="Arial" w:hAnsi="Arial" w:cs="Arial"/>
        <w:sz w:val="18"/>
        <w:szCs w:val="18"/>
      </w:rPr>
      <w:br/>
    </w:r>
    <w:r w:rsidRPr="000B485A">
      <w:rPr>
        <w:rFonts w:ascii="Arial" w:hAnsi="Arial" w:cs="Arial"/>
        <w:sz w:val="18"/>
        <w:szCs w:val="18"/>
      </w:rPr>
      <w:t xml:space="preserve">46800520 </w:t>
    </w:r>
    <w:r w:rsidR="00FE0174" w:rsidRPr="000B485A">
      <w:rPr>
        <w:rFonts w:ascii="Arial" w:hAnsi="Arial" w:cs="Arial"/>
        <w:sz w:val="16"/>
        <w:szCs w:val="16"/>
      </w:rPr>
      <w:t>(DVD-Signatur Medienzentren)</w:t>
    </w:r>
  </w:p>
  <w:p w:rsidR="00BF6418" w:rsidRPr="000B485A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7F5B"/>
    <w:rsid w:val="000429BB"/>
    <w:rsid w:val="00072C8F"/>
    <w:rsid w:val="00074BC1"/>
    <w:rsid w:val="0009253E"/>
    <w:rsid w:val="000A2378"/>
    <w:rsid w:val="000B485A"/>
    <w:rsid w:val="000D7308"/>
    <w:rsid w:val="000E5125"/>
    <w:rsid w:val="000F4635"/>
    <w:rsid w:val="00105961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63140"/>
    <w:rsid w:val="002841AF"/>
    <w:rsid w:val="002A66EB"/>
    <w:rsid w:val="002E0F56"/>
    <w:rsid w:val="003054C2"/>
    <w:rsid w:val="003142A3"/>
    <w:rsid w:val="003653B7"/>
    <w:rsid w:val="00384789"/>
    <w:rsid w:val="003979D8"/>
    <w:rsid w:val="003A076E"/>
    <w:rsid w:val="003B7796"/>
    <w:rsid w:val="00401AD6"/>
    <w:rsid w:val="00424F70"/>
    <w:rsid w:val="00452B2B"/>
    <w:rsid w:val="004C435D"/>
    <w:rsid w:val="004D1C66"/>
    <w:rsid w:val="004D61EC"/>
    <w:rsid w:val="004E0585"/>
    <w:rsid w:val="00500AA8"/>
    <w:rsid w:val="005357E7"/>
    <w:rsid w:val="00543741"/>
    <w:rsid w:val="00547257"/>
    <w:rsid w:val="005631E9"/>
    <w:rsid w:val="00571F37"/>
    <w:rsid w:val="005910CC"/>
    <w:rsid w:val="005940D8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18DF"/>
    <w:rsid w:val="00810655"/>
    <w:rsid w:val="00816396"/>
    <w:rsid w:val="00826475"/>
    <w:rsid w:val="008A0A61"/>
    <w:rsid w:val="008A3660"/>
    <w:rsid w:val="008B6154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731A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41041"/>
    <w:rsid w:val="00D4665E"/>
    <w:rsid w:val="00D65AED"/>
    <w:rsid w:val="00DA0F20"/>
    <w:rsid w:val="00DA21E4"/>
    <w:rsid w:val="00DC3F9F"/>
    <w:rsid w:val="00DE3AFD"/>
    <w:rsid w:val="00DE50A5"/>
    <w:rsid w:val="00E06926"/>
    <w:rsid w:val="00E60C7B"/>
    <w:rsid w:val="00E741FA"/>
    <w:rsid w:val="00EA4322"/>
    <w:rsid w:val="00EC648E"/>
    <w:rsid w:val="00F0275C"/>
    <w:rsid w:val="00F25B77"/>
    <w:rsid w:val="00F3607F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CBFCB-1BE1-4C21-A0BB-FFADD4F79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137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5</cp:revision>
  <cp:lastPrinted>2020-04-07T15:13:00Z</cp:lastPrinted>
  <dcterms:created xsi:type="dcterms:W3CDTF">2020-04-06T15:52:00Z</dcterms:created>
  <dcterms:modified xsi:type="dcterms:W3CDTF">2020-04-07T15:13:00Z</dcterms:modified>
</cp:coreProperties>
</file>