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F9955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6CC3E72B" w14:textId="3FE963EF" w:rsidR="00560917" w:rsidRDefault="00943E4D" w:rsidP="00CF08A5">
      <w:pPr>
        <w:pStyle w:val="Arialberschrift"/>
        <w:rPr>
          <w:color w:val="003480"/>
        </w:rPr>
      </w:pPr>
      <w:r>
        <w:rPr>
          <w:color w:val="003480"/>
        </w:rPr>
        <w:t>Was ist Deportation?</w:t>
      </w:r>
      <w:r w:rsidR="002D656F">
        <w:rPr>
          <w:color w:val="003480"/>
        </w:rPr>
        <w:t xml:space="preserve"> </w:t>
      </w:r>
    </w:p>
    <w:p w14:paraId="3859E0AC" w14:textId="77777777" w:rsidR="007A6E71" w:rsidRDefault="007A6E71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4AE670C3" w14:textId="77777777" w:rsidR="00DE7993" w:rsidRDefault="00DE7993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59579483" w14:textId="04E79EAB" w:rsidR="00943E4D" w:rsidRPr="002723C6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 w:rsidRPr="002723C6">
        <w:rPr>
          <w:rFonts w:ascii="Arial" w:hAnsi="Arial" w:cs="Arial"/>
          <w:b/>
          <w:bCs/>
          <w:color w:val="003480"/>
          <w:sz w:val="22"/>
          <w:szCs w:val="22"/>
        </w:rPr>
        <w:t>Drei wichtige Begriffe aus dem Clip „Deportation“:</w:t>
      </w:r>
    </w:p>
    <w:p w14:paraId="5BBD5184" w14:textId="77777777" w:rsidR="00943E4D" w:rsidRPr="00943E4D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14:paraId="02F987B7" w14:textId="209BDA94" w:rsidR="00943E4D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___________________________  __________________________  __________________________</w:t>
      </w:r>
    </w:p>
    <w:p w14:paraId="52E0A7CF" w14:textId="77777777" w:rsidR="00943E4D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14:paraId="039FA6A4" w14:textId="77777777" w:rsidR="00943E4D" w:rsidRPr="002723C6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3CF3A255" w14:textId="77777777" w:rsidR="00DE7993" w:rsidRDefault="00DE7993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5509D221" w14:textId="77777777" w:rsidR="00DE7993" w:rsidRDefault="00DE7993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6942EBA5" w14:textId="69A75F8F" w:rsidR="00943E4D" w:rsidRPr="002723C6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 w:rsidRPr="002723C6">
        <w:rPr>
          <w:rFonts w:ascii="Arial" w:hAnsi="Arial" w:cs="Arial"/>
          <w:b/>
          <w:bCs/>
          <w:color w:val="003480"/>
          <w:sz w:val="22"/>
          <w:szCs w:val="22"/>
        </w:rPr>
        <w:t>Gruppenarbeit</w:t>
      </w:r>
    </w:p>
    <w:p w14:paraId="21E22A2C" w14:textId="77777777" w:rsidR="00943E4D" w:rsidRPr="002723C6" w:rsidRDefault="00943E4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6D98C83B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 w:rsidRPr="002723C6">
        <w:rPr>
          <w:rFonts w:ascii="Arial" w:hAnsi="Arial" w:cs="Arial"/>
          <w:b/>
          <w:bCs/>
          <w:color w:val="003480"/>
          <w:sz w:val="22"/>
          <w:szCs w:val="22"/>
        </w:rPr>
        <w:t xml:space="preserve">Gruppe 1: Informationen </w:t>
      </w:r>
    </w:p>
    <w:p w14:paraId="19466EB5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3E11CD93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 xml:space="preserve">Tragt alle Informationen zum Thema Deportation aus dem Film zusammen. </w:t>
      </w:r>
    </w:p>
    <w:p w14:paraId="1091597A" w14:textId="77777777" w:rsid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>Recherchiert dann in Nachschlagewerken oder dem Internet weiter und ergänzt.</w:t>
      </w:r>
    </w:p>
    <w:p w14:paraId="4C08669B" w14:textId="566F7C0C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>
        <w:rPr>
          <w:rFonts w:ascii="Arial" w:hAnsi="Arial" w:cs="Arial"/>
          <w:color w:val="003480"/>
          <w:sz w:val="22"/>
          <w:szCs w:val="22"/>
        </w:rPr>
        <w:t>Stellt über eure Ergebnisse eine Definition des Begriffs Deportation.</w:t>
      </w:r>
      <w:r w:rsidRPr="002723C6">
        <w:rPr>
          <w:rFonts w:ascii="Arial" w:hAnsi="Arial" w:cs="Arial"/>
          <w:color w:val="003480"/>
          <w:sz w:val="22"/>
          <w:szCs w:val="22"/>
        </w:rPr>
        <w:t xml:space="preserve"> </w:t>
      </w:r>
    </w:p>
    <w:p w14:paraId="795518DA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</w:p>
    <w:p w14:paraId="50A76D83" w14:textId="6DE9DC63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>Beachtet: Notiert zu allen euren Informationen die Quelle! (</w:t>
      </w:r>
      <w:r w:rsidR="007F2451">
        <w:rPr>
          <w:rFonts w:ascii="Arial" w:hAnsi="Arial" w:cs="Arial"/>
          <w:color w:val="003480"/>
          <w:sz w:val="22"/>
          <w:szCs w:val="22"/>
        </w:rPr>
        <w:t>G</w:t>
      </w:r>
      <w:r w:rsidRPr="002723C6">
        <w:rPr>
          <w:rFonts w:ascii="Arial" w:hAnsi="Arial" w:cs="Arial"/>
          <w:color w:val="003480"/>
          <w:sz w:val="22"/>
          <w:szCs w:val="22"/>
        </w:rPr>
        <w:t xml:space="preserve">enaue Internet-Adresse, </w:t>
      </w:r>
      <w:r w:rsidR="007F2451">
        <w:rPr>
          <w:rFonts w:ascii="Arial" w:hAnsi="Arial" w:cs="Arial"/>
          <w:color w:val="003480"/>
          <w:sz w:val="22"/>
          <w:szCs w:val="22"/>
        </w:rPr>
        <w:t>Literatur, Wer hat den Clip produziert?</w:t>
      </w:r>
      <w:r w:rsidRPr="002723C6">
        <w:rPr>
          <w:rFonts w:ascii="Arial" w:hAnsi="Arial" w:cs="Arial"/>
          <w:color w:val="003480"/>
          <w:sz w:val="22"/>
          <w:szCs w:val="22"/>
        </w:rPr>
        <w:t>)</w:t>
      </w:r>
    </w:p>
    <w:p w14:paraId="4221206B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</w:p>
    <w:p w14:paraId="0BE57CF2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 xml:space="preserve">Haltet eure Ergebnisse stichwortartig in einer PowerPoint, am Whiteboard oder einem anderen Medium fest, um sie der Klasse präsentieren zu können.  </w:t>
      </w:r>
    </w:p>
    <w:p w14:paraId="7DF6FBBE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</w:p>
    <w:p w14:paraId="0724B232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25D4D98B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71AA77DE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33C57FB4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 w:rsidRPr="002723C6">
        <w:rPr>
          <w:rFonts w:ascii="Arial" w:hAnsi="Arial" w:cs="Arial"/>
          <w:b/>
          <w:bCs/>
          <w:color w:val="003480"/>
          <w:sz w:val="22"/>
          <w:szCs w:val="22"/>
        </w:rPr>
        <w:t>Gruppe 2: Fragen stellen</w:t>
      </w:r>
    </w:p>
    <w:p w14:paraId="3AC0E034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1465ED21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 xml:space="preserve">Überlegt euch drei Fragen zum Thema Deportation, die durch den </w:t>
      </w:r>
      <w:proofErr w:type="spellStart"/>
      <w:r w:rsidRPr="002723C6">
        <w:rPr>
          <w:rFonts w:ascii="Arial" w:hAnsi="Arial" w:cs="Arial"/>
          <w:color w:val="003480"/>
          <w:sz w:val="22"/>
          <w:szCs w:val="22"/>
        </w:rPr>
        <w:t>Filmclip</w:t>
      </w:r>
      <w:proofErr w:type="spellEnd"/>
      <w:r w:rsidRPr="002723C6">
        <w:rPr>
          <w:rFonts w:ascii="Arial" w:hAnsi="Arial" w:cs="Arial"/>
          <w:color w:val="003480"/>
          <w:sz w:val="22"/>
          <w:szCs w:val="22"/>
        </w:rPr>
        <w:t xml:space="preserve"> noch nicht beantwortet werden. </w:t>
      </w:r>
    </w:p>
    <w:p w14:paraId="2546D458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</w:p>
    <w:p w14:paraId="294D0724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 xml:space="preserve">Haltet eure Fragen in einer PowerPoint, am Whiteboard oder einem anderen Medium fest, um sie im Klassenplenum stellen zu können.  </w:t>
      </w:r>
    </w:p>
    <w:p w14:paraId="0B17BB62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</w:p>
    <w:p w14:paraId="287C6722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478D5699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143FFDDB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75FA7EF7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 w:rsidRPr="002723C6">
        <w:rPr>
          <w:rFonts w:ascii="Arial" w:hAnsi="Arial" w:cs="Arial"/>
          <w:b/>
          <w:bCs/>
          <w:color w:val="003480"/>
          <w:sz w:val="22"/>
          <w:szCs w:val="22"/>
        </w:rPr>
        <w:t>Gruppe 3: Visualisieren</w:t>
      </w:r>
    </w:p>
    <w:p w14:paraId="25E5C3B7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7A92123A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 xml:space="preserve">Einzelarbeit in der Gruppe: Zeichnet/Malt Bilder zum Thema Deportation. </w:t>
      </w:r>
    </w:p>
    <w:p w14:paraId="50D2379A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 xml:space="preserve">Das Motiv bleibt euch überlassen. Ihr könnte eine reale Situation darstellen, einen einzelnen Menschen; ihr dürft Farben verwenden, Sprechblasen einbauen etc. </w:t>
      </w:r>
    </w:p>
    <w:p w14:paraId="2BABE497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</w:p>
    <w:p w14:paraId="7C6D3FEE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>Schreibt unter euer Bild einen aussagekräftigen Titel oder einen ganzen Satz.</w:t>
      </w:r>
    </w:p>
    <w:p w14:paraId="063A8DD1" w14:textId="77777777" w:rsidR="002723C6" w:rsidRPr="002723C6" w:rsidRDefault="002723C6" w:rsidP="002723C6">
      <w:pPr>
        <w:spacing w:after="0" w:line="240" w:lineRule="auto"/>
        <w:ind w:left="142"/>
        <w:rPr>
          <w:rFonts w:ascii="Arial" w:hAnsi="Arial" w:cs="Arial"/>
          <w:color w:val="003480"/>
          <w:sz w:val="22"/>
          <w:szCs w:val="22"/>
        </w:rPr>
      </w:pPr>
      <w:r w:rsidRPr="002723C6">
        <w:rPr>
          <w:rFonts w:ascii="Arial" w:hAnsi="Arial" w:cs="Arial"/>
          <w:color w:val="003480"/>
          <w:sz w:val="22"/>
          <w:szCs w:val="22"/>
        </w:rPr>
        <w:t>Die Bilder werden im Klassenraum ausgestellt.</w:t>
      </w:r>
    </w:p>
    <w:p w14:paraId="7ABAAC51" w14:textId="77777777" w:rsidR="00943E4D" w:rsidRPr="002723C6" w:rsidRDefault="00943E4D" w:rsidP="002723C6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sectPr w:rsidR="00943E4D" w:rsidRPr="002723C6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04821" w14:textId="77777777" w:rsidR="00323AB8" w:rsidRDefault="00323AB8" w:rsidP="003A7C35">
      <w:pPr>
        <w:spacing w:after="0" w:line="240" w:lineRule="auto"/>
      </w:pPr>
      <w:r>
        <w:separator/>
      </w:r>
    </w:p>
  </w:endnote>
  <w:endnote w:type="continuationSeparator" w:id="0">
    <w:p w14:paraId="0A95D7B1" w14:textId="77777777" w:rsidR="00323AB8" w:rsidRDefault="00323AB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15C0B" w14:textId="77777777" w:rsidR="003A7C35" w:rsidRPr="003A7C35" w:rsidRDefault="00685FD6" w:rsidP="000C3BC8">
    <w:pPr>
      <w:spacing w:after="0" w:line="259" w:lineRule="auto"/>
      <w:ind w:right="4251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76667" w14:textId="77777777" w:rsidR="00323AB8" w:rsidRDefault="00323AB8" w:rsidP="003A7C35">
      <w:pPr>
        <w:spacing w:after="0" w:line="240" w:lineRule="auto"/>
      </w:pPr>
      <w:r>
        <w:separator/>
      </w:r>
    </w:p>
  </w:footnote>
  <w:footnote w:type="continuationSeparator" w:id="0">
    <w:p w14:paraId="7EB035B0" w14:textId="77777777" w:rsidR="00323AB8" w:rsidRDefault="00323AB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14A46" w14:textId="11DC857B" w:rsidR="00685FD6" w:rsidRDefault="004B2F98" w:rsidP="00B36141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B468FF0" wp14:editId="70F688F2">
          <wp:simplePos x="0" y="0"/>
          <wp:positionH relativeFrom="column">
            <wp:posOffset>3935257</wp:posOffset>
          </wp:positionH>
          <wp:positionV relativeFrom="paragraph">
            <wp:posOffset>-387985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329969708" name="Grafik 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9969708" name="Grafik 4" descr="Ein Bild, das Muster, Pixel enthält.&#10;&#10;KI-generierte Inhalte können fehlerhaft sein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61311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50F796CB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8341800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2DF4D01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943E4D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943E4D">
      <w:rPr>
        <w:sz w:val="20"/>
        <w:szCs w:val="20"/>
      </w:rPr>
      <w:t>Was ist Deportation?</w:t>
    </w:r>
  </w:p>
  <w:p w14:paraId="11FB27BD" w14:textId="774A70A1" w:rsidR="00685FD6" w:rsidRPr="00000978" w:rsidRDefault="00661311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3B1902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86198123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FD9F92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B303C00" w14:textId="0CA88E94" w:rsidR="00685FD6" w:rsidRDefault="000D3879" w:rsidP="00685FD6">
    <w:pPr>
      <w:pStyle w:val="ArialBeschreibunggrau"/>
      <w:ind w:firstLine="132"/>
    </w:pPr>
    <w:r>
      <w:t>90SekundenGeschichte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Deportation</w:t>
    </w:r>
  </w:p>
  <w:p w14:paraId="599150F3" w14:textId="5E78DAC1" w:rsidR="000D3879" w:rsidRDefault="00685FD6" w:rsidP="00685FD6">
    <w:pPr>
      <w:pStyle w:val="ArialBeschreibunggrau"/>
      <w:ind w:firstLine="132"/>
    </w:pPr>
    <w:r>
      <w:t>planet-schule.de/</w:t>
    </w:r>
    <w:r w:rsidR="00BD349B">
      <w:t>x/</w:t>
    </w:r>
    <w:r w:rsidR="000D3879">
      <w:t>90sekunden-deportation</w:t>
    </w:r>
  </w:p>
  <w:p w14:paraId="60F0F293" w14:textId="7EFED91F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4B2F98" w:rsidRPr="004B2F98">
      <w:rPr>
        <w:noProof/>
      </w:rPr>
      <w:t xml:space="preserve"> </w:t>
    </w:r>
  </w:p>
  <w:p w14:paraId="1696D68F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32D3D"/>
    <w:multiLevelType w:val="hybridMultilevel"/>
    <w:tmpl w:val="D6D2F7B2"/>
    <w:lvl w:ilvl="0" w:tplc="EC18D45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4A32057"/>
    <w:multiLevelType w:val="hybridMultilevel"/>
    <w:tmpl w:val="98A6A8C4"/>
    <w:lvl w:ilvl="0" w:tplc="E57A1B1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8129952">
    <w:abstractNumId w:val="1"/>
  </w:num>
  <w:num w:numId="2" w16cid:durableId="388768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879"/>
    <w:rsid w:val="00053921"/>
    <w:rsid w:val="00062D53"/>
    <w:rsid w:val="000672DD"/>
    <w:rsid w:val="000C3BC8"/>
    <w:rsid w:val="000C5BAC"/>
    <w:rsid w:val="000C5BEC"/>
    <w:rsid w:val="000D3879"/>
    <w:rsid w:val="000D3CE7"/>
    <w:rsid w:val="001773CA"/>
    <w:rsid w:val="00200DF4"/>
    <w:rsid w:val="002723C6"/>
    <w:rsid w:val="00281DDB"/>
    <w:rsid w:val="002D656F"/>
    <w:rsid w:val="00323AB8"/>
    <w:rsid w:val="00325E50"/>
    <w:rsid w:val="00335E90"/>
    <w:rsid w:val="00384CA9"/>
    <w:rsid w:val="003A7C35"/>
    <w:rsid w:val="00462615"/>
    <w:rsid w:val="004B2F98"/>
    <w:rsid w:val="004D6D9F"/>
    <w:rsid w:val="0052199E"/>
    <w:rsid w:val="005342CB"/>
    <w:rsid w:val="00560917"/>
    <w:rsid w:val="0057291D"/>
    <w:rsid w:val="0060637E"/>
    <w:rsid w:val="00615099"/>
    <w:rsid w:val="00632F8A"/>
    <w:rsid w:val="00652A5F"/>
    <w:rsid w:val="00661311"/>
    <w:rsid w:val="00685FD6"/>
    <w:rsid w:val="006C284E"/>
    <w:rsid w:val="006D4837"/>
    <w:rsid w:val="006F2769"/>
    <w:rsid w:val="00704C1E"/>
    <w:rsid w:val="00751706"/>
    <w:rsid w:val="007921A6"/>
    <w:rsid w:val="007970A0"/>
    <w:rsid w:val="007A6E71"/>
    <w:rsid w:val="007B436A"/>
    <w:rsid w:val="007F2451"/>
    <w:rsid w:val="00874B30"/>
    <w:rsid w:val="008B0864"/>
    <w:rsid w:val="008B57A5"/>
    <w:rsid w:val="008B5E57"/>
    <w:rsid w:val="008C5CBF"/>
    <w:rsid w:val="008D42F9"/>
    <w:rsid w:val="00943E4D"/>
    <w:rsid w:val="00AA60EB"/>
    <w:rsid w:val="00B26477"/>
    <w:rsid w:val="00B36141"/>
    <w:rsid w:val="00B933C3"/>
    <w:rsid w:val="00BD349B"/>
    <w:rsid w:val="00BD3C37"/>
    <w:rsid w:val="00C111CB"/>
    <w:rsid w:val="00C76592"/>
    <w:rsid w:val="00CF08A5"/>
    <w:rsid w:val="00DE7993"/>
    <w:rsid w:val="00DF4243"/>
    <w:rsid w:val="00E758E2"/>
    <w:rsid w:val="00EC6585"/>
    <w:rsid w:val="00EF7DA1"/>
    <w:rsid w:val="00F451F0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C85E09"/>
  <w15:docId w15:val="{243D4B90-3478-4FD7-8605-6DC36B555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D3879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D38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185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90SekundenGeschichte ⋅ Deportation</dc:title>
  <dc:creator>planet schule</dc:creator>
  <cp:lastModifiedBy>Martina Frietsch</cp:lastModifiedBy>
  <cp:revision>10</cp:revision>
  <cp:lastPrinted>2026-02-24T12:19:00Z</cp:lastPrinted>
  <dcterms:created xsi:type="dcterms:W3CDTF">2026-02-13T09:09:00Z</dcterms:created>
  <dcterms:modified xsi:type="dcterms:W3CDTF">2026-02-27T15:00:00Z</dcterms:modified>
</cp:coreProperties>
</file>