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86B9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4206875</wp:posOffset>
            </wp:positionH>
            <wp:positionV relativeFrom="paragraph">
              <wp:posOffset>26035</wp:posOffset>
            </wp:positionV>
            <wp:extent cx="446405" cy="448310"/>
            <wp:effectExtent l="19050" t="0" r="0" b="0"/>
            <wp:wrapTight wrapText="bothSides">
              <wp:wrapPolygon edited="0">
                <wp:start x="-922" y="0"/>
                <wp:lineTo x="-922" y="21110"/>
                <wp:lineTo x="21201" y="21110"/>
                <wp:lineTo x="21201" y="0"/>
                <wp:lineTo x="-922" y="0"/>
              </wp:wrapPolygon>
            </wp:wrapTight>
            <wp:docPr id="1" name="Grafik 0" descr="02_QR_syri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QR_syri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40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6B9E" w:rsidRDefault="00886B9E" w:rsidP="004C2021">
      <w:pPr>
        <w:pStyle w:val="ArialTitelgrau"/>
        <w:ind w:firstLine="142"/>
        <w:rPr>
          <w:sz w:val="20"/>
          <w:szCs w:val="20"/>
        </w:rPr>
      </w:pPr>
    </w:p>
    <w:p w:rsidR="00560917" w:rsidRPr="00C30DD2" w:rsidRDefault="002E0545" w:rsidP="004C2021">
      <w:pPr>
        <w:pStyle w:val="ArialTitelgrau"/>
        <w:ind w:firstLine="142"/>
        <w:rPr>
          <w:sz w:val="20"/>
          <w:szCs w:val="20"/>
        </w:rPr>
      </w:pPr>
      <w:r w:rsidRPr="002E0545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2136E8">
        <w:rPr>
          <w:sz w:val="20"/>
          <w:szCs w:val="20"/>
        </w:rPr>
        <w:t>4</w:t>
      </w:r>
      <w:r w:rsidR="00560917" w:rsidRPr="002D4E32">
        <w:rPr>
          <w:sz w:val="20"/>
          <w:szCs w:val="20"/>
        </w:rPr>
        <w:t xml:space="preserve">: </w:t>
      </w:r>
      <w:r w:rsidR="0011345E">
        <w:rPr>
          <w:sz w:val="20"/>
          <w:szCs w:val="20"/>
        </w:rPr>
        <w:t>Zukunftsnachricht</w:t>
      </w:r>
      <w:r w:rsidR="004C2021">
        <w:rPr>
          <w:sz w:val="20"/>
          <w:szCs w:val="20"/>
        </w:rPr>
        <w:t xml:space="preserve"> Syrien</w:t>
      </w:r>
    </w:p>
    <w:p w:rsidR="00560917" w:rsidRPr="00000978" w:rsidRDefault="002E0545" w:rsidP="00846942">
      <w:pPr>
        <w:pStyle w:val="KeinLeerraum"/>
        <w:tabs>
          <w:tab w:val="left" w:pos="720"/>
        </w:tabs>
        <w:ind w:left="142"/>
        <w:rPr>
          <w:color w:val="909191"/>
          <w:sz w:val="16"/>
          <w:szCs w:val="16"/>
        </w:rPr>
      </w:pPr>
      <w:r w:rsidRPr="002E0545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  <w:r w:rsidR="00846942">
        <w:rPr>
          <w:color w:val="909191"/>
          <w:sz w:val="16"/>
          <w:szCs w:val="16"/>
        </w:rPr>
        <w:tab/>
      </w:r>
      <w:r w:rsidR="00846942">
        <w:rPr>
          <w:color w:val="909191"/>
          <w:sz w:val="16"/>
          <w:szCs w:val="16"/>
        </w:rPr>
        <w:tab/>
      </w:r>
    </w:p>
    <w:p w:rsidR="004C2021" w:rsidRDefault="004C2021" w:rsidP="00560917">
      <w:pPr>
        <w:pStyle w:val="ArialBeschreibunggrau"/>
        <w:ind w:firstLine="132"/>
      </w:pPr>
      <w:r>
        <w:t>Internationale Krisen (Reihe)</w:t>
      </w:r>
    </w:p>
    <w:p w:rsidR="004C2021" w:rsidRDefault="004C2021" w:rsidP="00560917">
      <w:pPr>
        <w:pStyle w:val="ArialBeschreibunggrau"/>
        <w:ind w:firstLine="132"/>
      </w:pPr>
      <w:r>
        <w:t xml:space="preserve">Syrien (Film) </w:t>
      </w:r>
    </w:p>
    <w:p w:rsidR="00886B9E" w:rsidRDefault="00886B9E" w:rsidP="00560917">
      <w:pPr>
        <w:pStyle w:val="ArialBeschreibunggrau"/>
        <w:ind w:firstLine="132"/>
      </w:pPr>
      <w:r w:rsidRPr="00886B9E">
        <w:t>planet-schule.de/x/</w:t>
      </w:r>
      <w:proofErr w:type="spellStart"/>
      <w:r w:rsidRPr="00886B9E">
        <w:t>syrien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560917" w:rsidRPr="00C30DD2" w:rsidRDefault="008F46FC" w:rsidP="00C30DD2">
      <w:pPr>
        <w:pStyle w:val="Arialberschrift"/>
        <w:rPr>
          <w:rFonts w:cs="Arial"/>
          <w:b w:val="0"/>
        </w:rPr>
      </w:pPr>
      <w:r>
        <w:rPr>
          <w:rFonts w:cs="Arial"/>
        </w:rPr>
        <w:t>Z</w:t>
      </w:r>
      <w:r w:rsidR="002136E8">
        <w:rPr>
          <w:rFonts w:cs="Arial"/>
        </w:rPr>
        <w:t>ukunftsnachricht</w:t>
      </w:r>
      <w:r>
        <w:rPr>
          <w:rFonts w:cs="Arial"/>
        </w:rPr>
        <w:t xml:space="preserve"> </w:t>
      </w:r>
      <w:r w:rsidR="004C2021" w:rsidRPr="00C30DD2">
        <w:rPr>
          <w:rFonts w:cs="Arial"/>
        </w:rPr>
        <w:t>Syrien</w:t>
      </w:r>
    </w:p>
    <w:p w:rsidR="00560917" w:rsidRDefault="00560917" w:rsidP="00C30DD2">
      <w:pPr>
        <w:pStyle w:val="TheSansText"/>
        <w:ind w:left="142"/>
        <w:rPr>
          <w:rFonts w:ascii="Arial" w:hAnsi="Arial" w:cs="Arial"/>
        </w:rPr>
      </w:pPr>
    </w:p>
    <w:p w:rsidR="002136E8" w:rsidRDefault="002136E8" w:rsidP="00C30DD2">
      <w:pPr>
        <w:pStyle w:val="TheSansText"/>
        <w:ind w:left="142"/>
        <w:rPr>
          <w:rFonts w:ascii="Arial" w:hAnsi="Arial" w:cs="Arial"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Cs/>
        </w:rPr>
      </w:pPr>
      <w:r w:rsidRPr="002136E8">
        <w:rPr>
          <w:rFonts w:ascii="Arial" w:hAnsi="Arial" w:cs="Arial"/>
          <w:bCs/>
          <w:iCs/>
        </w:rPr>
        <w:t xml:space="preserve">Stell dir Positives vor: 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Cs/>
        </w:rPr>
      </w:pPr>
      <w:r w:rsidRPr="002136E8">
        <w:rPr>
          <w:rFonts w:ascii="Arial" w:hAnsi="Arial" w:cs="Arial"/>
          <w:bCs/>
          <w:iCs/>
        </w:rPr>
        <w:t>Nach langen Verhandlungen einigen sich alle beteiligten Akteure auf Frieden und Reformen in Syrien.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Cs/>
        </w:rPr>
      </w:pPr>
      <w:r w:rsidRPr="002136E8">
        <w:rPr>
          <w:rFonts w:ascii="Arial" w:hAnsi="Arial" w:cs="Arial"/>
          <w:bCs/>
          <w:iCs/>
        </w:rPr>
        <w:t>Verfasse den Text einer Nachrichten-Sendung in der Zukunft – z. B. in fünf Jahren –, in dem die wesentlichen Vereinbarungen für das neue Syrien verkündet werden. Achte dabei auf die Rolle der beteiligten Staaten und nenne diese auch.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/>
          <w:iCs/>
          <w:sz w:val="20"/>
          <w:szCs w:val="20"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  <w:i/>
          <w:iCs/>
          <w:sz w:val="20"/>
          <w:szCs w:val="20"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/>
        </w:rPr>
      </w:pPr>
      <w:proofErr w:type="spellStart"/>
      <w:r w:rsidRPr="002136E8">
        <w:rPr>
          <w:rFonts w:ascii="Arial" w:hAnsi="Arial" w:cs="Arial"/>
          <w:b/>
        </w:rPr>
        <w:t>Breaking</w:t>
      </w:r>
      <w:proofErr w:type="spellEnd"/>
      <w:r w:rsidRPr="002136E8">
        <w:rPr>
          <w:rFonts w:ascii="Arial" w:hAnsi="Arial" w:cs="Arial"/>
          <w:b/>
        </w:rPr>
        <w:t xml:space="preserve"> News 20 .....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Guten Abend meine sehr verehrte Damen und Herren,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Syrien: 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bookmarkStart w:id="0" w:name="_Hlk150245009"/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color w:val="FF0000"/>
        </w:rPr>
      </w:pPr>
    </w:p>
    <w:bookmarkEnd w:id="0"/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color w:val="FF0000"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  <w:r w:rsidRPr="002136E8">
        <w:rPr>
          <w:rFonts w:ascii="Arial" w:hAnsi="Arial" w:cs="Arial"/>
          <w:bCs/>
        </w:rPr>
        <w:t>______________________________________________________________________________</w:t>
      </w:r>
    </w:p>
    <w:p w:rsidR="002136E8" w:rsidRPr="002136E8" w:rsidRDefault="002136E8" w:rsidP="002136E8">
      <w:pPr>
        <w:ind w:left="142" w:firstLine="0"/>
        <w:rPr>
          <w:rFonts w:ascii="Arial" w:hAnsi="Arial" w:cs="Arial"/>
          <w:bCs/>
        </w:rPr>
      </w:pPr>
    </w:p>
    <w:p w:rsidR="002136E8" w:rsidRDefault="002136E8" w:rsidP="002136E8">
      <w:pPr>
        <w:ind w:left="142" w:firstLine="0"/>
        <w:rPr>
          <w:bCs/>
        </w:rPr>
      </w:pPr>
      <w:r>
        <w:rPr>
          <w:bCs/>
        </w:rPr>
        <w:t>______________________________________________________________________________</w:t>
      </w:r>
    </w:p>
    <w:p w:rsidR="002136E8" w:rsidRDefault="002136E8" w:rsidP="002136E8">
      <w:pPr>
        <w:ind w:left="142" w:firstLine="0"/>
        <w:rPr>
          <w:bCs/>
        </w:rPr>
      </w:pPr>
    </w:p>
    <w:p w:rsidR="002136E8" w:rsidRPr="007B192C" w:rsidRDefault="002136E8" w:rsidP="002136E8">
      <w:pPr>
        <w:ind w:left="142" w:firstLine="0"/>
        <w:rPr>
          <w:bCs/>
        </w:rPr>
      </w:pPr>
      <w:r>
        <w:rPr>
          <w:bCs/>
        </w:rPr>
        <w:t>______________________________________________________________________________</w:t>
      </w:r>
    </w:p>
    <w:p w:rsidR="002136E8" w:rsidRPr="00D7281E" w:rsidRDefault="002136E8" w:rsidP="002136E8">
      <w:pPr>
        <w:ind w:left="142" w:firstLine="0"/>
      </w:pPr>
    </w:p>
    <w:p w:rsidR="002136E8" w:rsidRDefault="002136E8" w:rsidP="002136E8">
      <w:pPr>
        <w:ind w:left="142" w:firstLine="0"/>
        <w:rPr>
          <w:bCs/>
        </w:rPr>
      </w:pPr>
      <w:r>
        <w:rPr>
          <w:bCs/>
        </w:rPr>
        <w:t>______________________________________________________________________________</w:t>
      </w:r>
    </w:p>
    <w:p w:rsidR="002136E8" w:rsidRDefault="002136E8" w:rsidP="002136E8">
      <w:pPr>
        <w:ind w:left="142" w:firstLine="0"/>
        <w:rPr>
          <w:bCs/>
        </w:rPr>
      </w:pPr>
    </w:p>
    <w:p w:rsidR="002136E8" w:rsidRDefault="002136E8" w:rsidP="002136E8">
      <w:pPr>
        <w:ind w:left="142" w:firstLine="0"/>
        <w:rPr>
          <w:bCs/>
        </w:rPr>
      </w:pPr>
      <w:r>
        <w:rPr>
          <w:bCs/>
        </w:rPr>
        <w:t>______________________________________________________________________________</w:t>
      </w:r>
    </w:p>
    <w:p w:rsidR="002136E8" w:rsidRPr="00C30DD2" w:rsidRDefault="002136E8" w:rsidP="002136E8">
      <w:pPr>
        <w:pStyle w:val="TheSansText"/>
        <w:ind w:left="142" w:firstLine="0"/>
        <w:rPr>
          <w:rFonts w:ascii="Arial" w:hAnsi="Arial" w:cs="Arial"/>
        </w:rPr>
      </w:pPr>
    </w:p>
    <w:sectPr w:rsidR="002136E8" w:rsidRPr="00C30DD2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15F" w:rsidRDefault="00D4515F" w:rsidP="00886B9E">
      <w:pPr>
        <w:spacing w:after="0" w:line="240" w:lineRule="auto"/>
      </w:pPr>
      <w:r>
        <w:separator/>
      </w:r>
    </w:p>
  </w:endnote>
  <w:endnote w:type="continuationSeparator" w:id="0">
    <w:p w:rsidR="00D4515F" w:rsidRDefault="00D4515F" w:rsidP="00886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B9E" w:rsidRPr="00CB6221" w:rsidRDefault="00886B9E" w:rsidP="00886B9E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E0545" w:rsidRPr="002E054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6B9E" w:rsidRPr="0081107C" w:rsidRDefault="00886B9E" w:rsidP="00886B9E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86B9E" w:rsidRDefault="00886B9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15F" w:rsidRDefault="00D4515F" w:rsidP="00886B9E">
      <w:pPr>
        <w:spacing w:after="0" w:line="240" w:lineRule="auto"/>
      </w:pPr>
      <w:r>
        <w:separator/>
      </w:r>
    </w:p>
  </w:footnote>
  <w:footnote w:type="continuationSeparator" w:id="0">
    <w:p w:rsidR="00D4515F" w:rsidRDefault="00D4515F" w:rsidP="00886B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4C2021"/>
    <w:rsid w:val="000437CC"/>
    <w:rsid w:val="000B6728"/>
    <w:rsid w:val="0011345E"/>
    <w:rsid w:val="001B6DCA"/>
    <w:rsid w:val="002136E8"/>
    <w:rsid w:val="002446E1"/>
    <w:rsid w:val="00281DDB"/>
    <w:rsid w:val="002E0545"/>
    <w:rsid w:val="00303A41"/>
    <w:rsid w:val="00354780"/>
    <w:rsid w:val="00462615"/>
    <w:rsid w:val="004A1E9C"/>
    <w:rsid w:val="004C2021"/>
    <w:rsid w:val="004F1597"/>
    <w:rsid w:val="00560917"/>
    <w:rsid w:val="0060637E"/>
    <w:rsid w:val="00684971"/>
    <w:rsid w:val="0084387F"/>
    <w:rsid w:val="00846942"/>
    <w:rsid w:val="00886B9E"/>
    <w:rsid w:val="008B0864"/>
    <w:rsid w:val="008F46FC"/>
    <w:rsid w:val="009546B6"/>
    <w:rsid w:val="00AB1D27"/>
    <w:rsid w:val="00C30DD2"/>
    <w:rsid w:val="00CC39BE"/>
    <w:rsid w:val="00D4515F"/>
    <w:rsid w:val="00E6285A"/>
    <w:rsid w:val="00EB32C7"/>
    <w:rsid w:val="00F87E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table" w:styleId="Tabellengitternetz">
    <w:name w:val="Table Grid"/>
    <w:basedOn w:val="NormaleTabelle"/>
    <w:uiPriority w:val="59"/>
    <w:rsid w:val="004C20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886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86B9E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86B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86B9E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8F46FC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246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Syrien</dc:title>
  <dc:creator>SWR Planet Schule</dc:creator>
  <cp:lastModifiedBy>Martina Frietsch</cp:lastModifiedBy>
  <cp:revision>4</cp:revision>
  <dcterms:created xsi:type="dcterms:W3CDTF">2023-11-12T17:19:00Z</dcterms:created>
  <dcterms:modified xsi:type="dcterms:W3CDTF">2023-11-16T15:18:00Z</dcterms:modified>
</cp:coreProperties>
</file>