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86B9E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4206875</wp:posOffset>
            </wp:positionH>
            <wp:positionV relativeFrom="paragraph">
              <wp:posOffset>26035</wp:posOffset>
            </wp:positionV>
            <wp:extent cx="446405" cy="448310"/>
            <wp:effectExtent l="19050" t="0" r="0" b="0"/>
            <wp:wrapTight wrapText="bothSides">
              <wp:wrapPolygon edited="0">
                <wp:start x="-922" y="0"/>
                <wp:lineTo x="-922" y="21110"/>
                <wp:lineTo x="21201" y="21110"/>
                <wp:lineTo x="21201" y="0"/>
                <wp:lineTo x="-922" y="0"/>
              </wp:wrapPolygon>
            </wp:wrapTight>
            <wp:docPr id="1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40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86B9E" w:rsidRDefault="00886B9E" w:rsidP="004C2021">
      <w:pPr>
        <w:pStyle w:val="ArialTitelgrau"/>
        <w:ind w:firstLine="142"/>
        <w:rPr>
          <w:sz w:val="20"/>
          <w:szCs w:val="20"/>
        </w:rPr>
      </w:pPr>
    </w:p>
    <w:p w:rsidR="00560917" w:rsidRDefault="00A2676E" w:rsidP="004C2021">
      <w:pPr>
        <w:pStyle w:val="ArialTitelgrau"/>
        <w:ind w:firstLine="142"/>
      </w:pPr>
      <w:r w:rsidRPr="00A2676E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4C2021">
        <w:rPr>
          <w:sz w:val="20"/>
          <w:szCs w:val="20"/>
        </w:rPr>
        <w:t>1</w:t>
      </w:r>
      <w:r w:rsidR="00560917" w:rsidRPr="002D4E32">
        <w:rPr>
          <w:sz w:val="20"/>
          <w:szCs w:val="20"/>
        </w:rPr>
        <w:t xml:space="preserve">: </w:t>
      </w:r>
      <w:r w:rsidR="004C2021">
        <w:rPr>
          <w:sz w:val="20"/>
          <w:szCs w:val="20"/>
        </w:rPr>
        <w:t>Information Syrien</w:t>
      </w:r>
    </w:p>
    <w:p w:rsidR="00560917" w:rsidRPr="00000978" w:rsidRDefault="00A2676E" w:rsidP="00560917">
      <w:pPr>
        <w:pStyle w:val="KeinLeerraum"/>
        <w:ind w:left="142"/>
        <w:rPr>
          <w:color w:val="909191"/>
          <w:sz w:val="16"/>
          <w:szCs w:val="16"/>
        </w:rPr>
      </w:pPr>
      <w:r w:rsidRPr="00A2676E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4C2021" w:rsidRDefault="004C2021" w:rsidP="00560917">
      <w:pPr>
        <w:pStyle w:val="ArialBeschreibunggrau"/>
        <w:ind w:firstLine="132"/>
      </w:pPr>
      <w:r>
        <w:t>Internationale Krisen (Reihe)</w:t>
      </w:r>
    </w:p>
    <w:p w:rsidR="004C2021" w:rsidRDefault="004C2021" w:rsidP="00560917">
      <w:pPr>
        <w:pStyle w:val="ArialBeschreibunggrau"/>
        <w:ind w:firstLine="132"/>
      </w:pPr>
      <w:r>
        <w:t xml:space="preserve">Syrien (Film) </w:t>
      </w:r>
    </w:p>
    <w:p w:rsidR="00886B9E" w:rsidRDefault="00886B9E" w:rsidP="00560917">
      <w:pPr>
        <w:pStyle w:val="ArialBeschreibunggrau"/>
        <w:ind w:firstLine="132"/>
      </w:pPr>
      <w:r w:rsidRPr="00886B9E">
        <w:t>planet-schule.de/x/</w:t>
      </w:r>
      <w:proofErr w:type="spellStart"/>
      <w:r w:rsidRPr="00886B9E">
        <w:t>syrien</w:t>
      </w:r>
      <w:proofErr w:type="spellEnd"/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60917" w:rsidRPr="005457B0" w:rsidRDefault="004C2021" w:rsidP="00560917">
      <w:pPr>
        <w:pStyle w:val="Arialberschrift"/>
        <w:rPr>
          <w:b w:val="0"/>
        </w:rPr>
      </w:pPr>
      <w:r>
        <w:t>Information Syrien</w:t>
      </w:r>
    </w:p>
    <w:p w:rsidR="00560917" w:rsidRPr="004F1597" w:rsidRDefault="00560917" w:rsidP="00560917">
      <w:pPr>
        <w:pStyle w:val="TheSansText"/>
        <w:ind w:left="142"/>
      </w:pPr>
    </w:p>
    <w:p w:rsidR="004C2021" w:rsidRPr="004F1597" w:rsidRDefault="004C2021" w:rsidP="004C2021">
      <w:pPr>
        <w:ind w:left="142" w:firstLine="0"/>
        <w:rPr>
          <w:rFonts w:ascii="Arial" w:hAnsi="Arial" w:cs="Arial"/>
          <w:iCs/>
        </w:rPr>
      </w:pPr>
      <w:r w:rsidRPr="004F1597">
        <w:rPr>
          <w:rFonts w:ascii="Arial" w:hAnsi="Arial" w:cs="Arial"/>
          <w:iCs/>
        </w:rPr>
        <w:t>Trage die Namen der gesuchten Länder an der jeweils richtigen Stelle ein:</w:t>
      </w:r>
    </w:p>
    <w:p w:rsidR="004F1597" w:rsidRDefault="004C2021" w:rsidP="004C2021">
      <w:pPr>
        <w:ind w:left="142" w:firstLine="0"/>
        <w:rPr>
          <w:rFonts w:ascii="Arial" w:hAnsi="Arial" w:cs="Arial"/>
          <w:b/>
          <w:iCs/>
        </w:rPr>
      </w:pPr>
      <w:r w:rsidRPr="004F1597">
        <w:rPr>
          <w:rFonts w:ascii="Arial" w:hAnsi="Arial" w:cs="Arial"/>
          <w:b/>
          <w:iCs/>
        </w:rPr>
        <w:t>Ägypten, Israel, Irak, Iran, Jordanien, Kuweit, Libanon, Saudi-Arabien, Türkei, Zypern</w:t>
      </w:r>
    </w:p>
    <w:p w:rsidR="002A00C0" w:rsidRDefault="002A00C0" w:rsidP="004C2021">
      <w:pPr>
        <w:ind w:left="142" w:firstLine="0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  <w:noProof/>
        </w:rPr>
        <w:drawing>
          <wp:anchor distT="0" distB="0" distL="114300" distR="114300" simplePos="0" relativeHeight="251691008" behindDoc="1" locked="0" layoutInCell="1" allowOverlap="1">
            <wp:simplePos x="0" y="0"/>
            <wp:positionH relativeFrom="column">
              <wp:posOffset>72390</wp:posOffset>
            </wp:positionH>
            <wp:positionV relativeFrom="paragraph">
              <wp:posOffset>92710</wp:posOffset>
            </wp:positionV>
            <wp:extent cx="5812155" cy="2941320"/>
            <wp:effectExtent l="19050" t="0" r="0" b="0"/>
            <wp:wrapTight wrapText="bothSides">
              <wp:wrapPolygon edited="0">
                <wp:start x="-71" y="0"/>
                <wp:lineTo x="-71" y="21404"/>
                <wp:lineTo x="21593" y="21404"/>
                <wp:lineTo x="21593" y="0"/>
                <wp:lineTo x="-71" y="0"/>
              </wp:wrapPolygon>
            </wp:wrapTight>
            <wp:docPr id="40" name="Bild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2155" cy="2941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2A00C0" w:rsidRDefault="002A00C0" w:rsidP="004C2021">
      <w:pPr>
        <w:ind w:left="142" w:firstLine="0"/>
        <w:rPr>
          <w:rFonts w:ascii="Arial" w:hAnsi="Arial" w:cs="Arial"/>
          <w:iCs/>
        </w:rPr>
      </w:pPr>
    </w:p>
    <w:p w:rsidR="004C2021" w:rsidRPr="004F1597" w:rsidRDefault="004C2021" w:rsidP="004C2021">
      <w:pPr>
        <w:ind w:left="142" w:firstLine="0"/>
        <w:rPr>
          <w:rFonts w:ascii="Arial" w:hAnsi="Arial" w:cs="Arial"/>
          <w:iCs/>
        </w:rPr>
      </w:pPr>
      <w:r w:rsidRPr="004F1597">
        <w:rPr>
          <w:rFonts w:ascii="Arial" w:hAnsi="Arial" w:cs="Arial"/>
          <w:iCs/>
        </w:rPr>
        <w:t xml:space="preserve">Im Film werden auch die folgenden </w:t>
      </w:r>
      <w:r w:rsidR="006131BF">
        <w:rPr>
          <w:rFonts w:ascii="Arial" w:hAnsi="Arial" w:cs="Arial"/>
          <w:iCs/>
        </w:rPr>
        <w:t>Gruppierunge</w:t>
      </w:r>
      <w:r w:rsidRPr="004F1597">
        <w:rPr>
          <w:rFonts w:ascii="Arial" w:hAnsi="Arial" w:cs="Arial"/>
          <w:iCs/>
        </w:rPr>
        <w:t>n/Konfessionen genannt:</w:t>
      </w:r>
      <w:r w:rsidR="002A00C0">
        <w:rPr>
          <w:rFonts w:ascii="Arial" w:hAnsi="Arial" w:cs="Arial"/>
          <w:iCs/>
        </w:rPr>
        <w:t xml:space="preserve"> </w:t>
      </w:r>
    </w:p>
    <w:p w:rsidR="004C2021" w:rsidRPr="004F1597" w:rsidRDefault="004C2021" w:rsidP="004C2021">
      <w:pPr>
        <w:ind w:left="142" w:firstLine="0"/>
        <w:rPr>
          <w:rFonts w:ascii="Arial" w:hAnsi="Arial" w:cs="Arial"/>
          <w:iCs/>
          <w:lang w:val="nl-NL"/>
        </w:rPr>
      </w:pPr>
      <w:r w:rsidRPr="004F1597">
        <w:rPr>
          <w:rFonts w:ascii="Arial" w:hAnsi="Arial" w:cs="Arial"/>
          <w:iCs/>
          <w:lang w:val="nl-NL"/>
        </w:rPr>
        <w:t>Kurden, Alawiten, Sunniten</w:t>
      </w:r>
      <w:r w:rsidR="00622DC6">
        <w:rPr>
          <w:rFonts w:ascii="Arial" w:hAnsi="Arial" w:cs="Arial"/>
          <w:iCs/>
          <w:lang w:val="nl-NL"/>
        </w:rPr>
        <w:t>, Opposition</w:t>
      </w:r>
    </w:p>
    <w:p w:rsidR="004C2021" w:rsidRPr="004F1597" w:rsidRDefault="004C2021" w:rsidP="004C2021">
      <w:pPr>
        <w:ind w:left="142" w:firstLine="0"/>
        <w:rPr>
          <w:rFonts w:ascii="Arial" w:hAnsi="Arial" w:cs="Arial"/>
          <w:iCs/>
        </w:rPr>
      </w:pPr>
      <w:r w:rsidRPr="004F1597">
        <w:rPr>
          <w:rFonts w:ascii="Arial" w:hAnsi="Arial" w:cs="Arial"/>
          <w:iCs/>
        </w:rPr>
        <w:t>Informiere dich und trage die Begriffe in den Kasten mit der jeweils richtigen Beschreibung ein.</w:t>
      </w:r>
    </w:p>
    <w:p w:rsidR="004C2021" w:rsidRDefault="004C2021" w:rsidP="004C2021">
      <w:pPr>
        <w:ind w:left="142" w:firstLine="0"/>
        <w:rPr>
          <w:b/>
          <w:iCs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394"/>
        <w:gridCol w:w="284"/>
        <w:gridCol w:w="5068"/>
      </w:tblGrid>
      <w:tr w:rsidR="004C2021" w:rsidTr="004C2021">
        <w:tc>
          <w:tcPr>
            <w:tcW w:w="4394" w:type="dxa"/>
          </w:tcPr>
          <w:p w:rsidR="004C2021" w:rsidRPr="004C2021" w:rsidRDefault="004C2021" w:rsidP="004C2021">
            <w:pPr>
              <w:ind w:left="0" w:firstLine="0"/>
              <w:rPr>
                <w:b/>
                <w:iCs/>
                <w:sz w:val="28"/>
                <w:szCs w:val="28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2021" w:rsidRDefault="004C2021" w:rsidP="004C2021">
            <w:pPr>
              <w:ind w:left="0" w:firstLine="0"/>
              <w:rPr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</w:tcPr>
          <w:p w:rsidR="004C2021" w:rsidRDefault="004C2021" w:rsidP="004C2021">
            <w:pPr>
              <w:ind w:left="0" w:firstLine="0"/>
              <w:rPr>
                <w:b/>
                <w:iCs/>
                <w:sz w:val="20"/>
                <w:szCs w:val="20"/>
              </w:rPr>
            </w:pPr>
          </w:p>
        </w:tc>
      </w:tr>
      <w:tr w:rsidR="004C2021" w:rsidTr="004C2021">
        <w:tc>
          <w:tcPr>
            <w:tcW w:w="4394" w:type="dxa"/>
          </w:tcPr>
          <w:p w:rsidR="004C2021" w:rsidRPr="00CC39BE" w:rsidRDefault="004C2021" w:rsidP="004C2021">
            <w:pPr>
              <w:rPr>
                <w:rFonts w:ascii="Arial" w:hAnsi="Arial" w:cs="Arial"/>
                <w:b/>
                <w:iCs/>
              </w:rPr>
            </w:pPr>
            <w:proofErr w:type="spellStart"/>
            <w:r w:rsidRPr="00CC39BE">
              <w:rPr>
                <w:rFonts w:ascii="Arial" w:hAnsi="Arial" w:cs="Arial"/>
              </w:rPr>
              <w:t>arabischsprachige</w:t>
            </w:r>
            <w:proofErr w:type="spellEnd"/>
            <w:r w:rsidRPr="00CC39BE">
              <w:rPr>
                <w:rFonts w:ascii="Arial" w:hAnsi="Arial" w:cs="Arial"/>
              </w:rPr>
              <w:t xml:space="preserve">, islamische  Religionsgemeinschaft in Syrien, dem Libanon und der Türkei, die andere Glaubensrichtungen toleriert und respektiert;  entstanden im 9. Jahrhundert auf dem Gebiet des heutigen Irak; Identifikationssymbol: das </w:t>
            </w:r>
            <w:proofErr w:type="spellStart"/>
            <w:r w:rsidRPr="00CC39BE">
              <w:rPr>
                <w:rFonts w:ascii="Arial" w:hAnsi="Arial" w:cs="Arial"/>
              </w:rPr>
              <w:t>Zülfikar</w:t>
            </w:r>
            <w:proofErr w:type="spellEnd"/>
            <w:r w:rsidRPr="00CC39BE">
              <w:rPr>
                <w:rFonts w:ascii="Arial" w:hAnsi="Arial" w:cs="Arial"/>
              </w:rPr>
              <w:t xml:space="preserve"> (Schwert des Ali </w:t>
            </w:r>
            <w:proofErr w:type="spellStart"/>
            <w:r w:rsidRPr="00CC39BE">
              <w:rPr>
                <w:rFonts w:ascii="Arial" w:hAnsi="Arial" w:cs="Arial"/>
              </w:rPr>
              <w:t>ibn</w:t>
            </w:r>
            <w:proofErr w:type="spellEnd"/>
            <w:r w:rsidRPr="00CC39BE">
              <w:rPr>
                <w:rFonts w:ascii="Arial" w:hAnsi="Arial" w:cs="Arial"/>
              </w:rPr>
              <w:t xml:space="preserve"> Abi </w:t>
            </w:r>
            <w:proofErr w:type="spellStart"/>
            <w:r w:rsidRPr="00CC39BE">
              <w:rPr>
                <w:rFonts w:ascii="Arial" w:hAnsi="Arial" w:cs="Arial"/>
              </w:rPr>
              <w:t>Talib</w:t>
            </w:r>
            <w:proofErr w:type="spellEnd"/>
            <w:r w:rsidRPr="00CC39BE">
              <w:rPr>
                <w:rFonts w:ascii="Arial" w:hAnsi="Arial" w:cs="Arial"/>
              </w:rPr>
              <w:t>)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2021" w:rsidRDefault="004C2021" w:rsidP="004C2021">
            <w:pPr>
              <w:ind w:left="0" w:firstLine="0"/>
              <w:rPr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</w:tcPr>
          <w:p w:rsidR="004C2021" w:rsidRDefault="003A29B8" w:rsidP="00622DC6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="00622DC6">
              <w:rPr>
                <w:rFonts w:ascii="Arial" w:hAnsi="Arial" w:cs="Arial"/>
              </w:rPr>
              <w:t>slamistisch</w:t>
            </w:r>
            <w:r>
              <w:rPr>
                <w:rFonts w:ascii="Arial" w:hAnsi="Arial" w:cs="Arial"/>
              </w:rPr>
              <w:t>e Gruppierungen gegen die Regierung</w:t>
            </w:r>
            <w:r w:rsidR="00622DC6">
              <w:rPr>
                <w:rFonts w:ascii="Arial" w:hAnsi="Arial" w:cs="Arial"/>
              </w:rPr>
              <w:t xml:space="preserve">: IS (Islamischer Staat): </w:t>
            </w:r>
            <w:r w:rsidR="00622DC6" w:rsidRPr="00CC39BE">
              <w:rPr>
                <w:rFonts w:ascii="Arial" w:hAnsi="Arial" w:cs="Arial"/>
              </w:rPr>
              <w:t>terroristische Miliz, deren Ziel es ist</w:t>
            </w:r>
            <w:r w:rsidR="00622DC6">
              <w:rPr>
                <w:rFonts w:ascii="Arial" w:hAnsi="Arial" w:cs="Arial"/>
              </w:rPr>
              <w:t>,</w:t>
            </w:r>
            <w:r w:rsidR="00622DC6" w:rsidRPr="00CC39BE">
              <w:rPr>
                <w:rFonts w:ascii="Arial" w:hAnsi="Arial" w:cs="Arial"/>
              </w:rPr>
              <w:t xml:space="preserve"> ein eigenes streng muslimisch-fundamentalistisches Staatswesen zu etablieren</w:t>
            </w:r>
            <w:r w:rsidR="00622DC6">
              <w:rPr>
                <w:rFonts w:ascii="Arial" w:hAnsi="Arial" w:cs="Arial"/>
              </w:rPr>
              <w:t>; Islamische Front; al-</w:t>
            </w:r>
            <w:proofErr w:type="spellStart"/>
            <w:r w:rsidR="00622DC6">
              <w:rPr>
                <w:rFonts w:ascii="Arial" w:hAnsi="Arial" w:cs="Arial"/>
              </w:rPr>
              <w:t>Nusra</w:t>
            </w:r>
            <w:proofErr w:type="spellEnd"/>
            <w:r w:rsidR="00622DC6">
              <w:rPr>
                <w:rFonts w:ascii="Arial" w:hAnsi="Arial" w:cs="Arial"/>
              </w:rPr>
              <w:t xml:space="preserve"> Front </w:t>
            </w:r>
          </w:p>
          <w:p w:rsidR="00622DC6" w:rsidRDefault="00622DC6" w:rsidP="00622DC6">
            <w:pPr>
              <w:ind w:left="0" w:firstLine="0"/>
              <w:rPr>
                <w:rFonts w:ascii="Arial" w:hAnsi="Arial" w:cs="Arial"/>
              </w:rPr>
            </w:pPr>
          </w:p>
          <w:p w:rsidR="00622DC6" w:rsidRDefault="00785144" w:rsidP="00622DC6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  <w:r w:rsidR="00622DC6">
              <w:rPr>
                <w:rFonts w:ascii="Arial" w:hAnsi="Arial" w:cs="Arial"/>
              </w:rPr>
              <w:t>icht religiös: Freie Syrische Armee: militärischer Arm des Bündnisses Syrische Nationalkoalition;</w:t>
            </w:r>
          </w:p>
          <w:p w:rsidR="00622DC6" w:rsidRPr="00CC39BE" w:rsidRDefault="00622DC6" w:rsidP="00622DC6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Syrischer Nationalrat: Bündnis gegen Assad</w:t>
            </w:r>
          </w:p>
        </w:tc>
      </w:tr>
      <w:tr w:rsidR="004C2021" w:rsidTr="004C2021">
        <w:trPr>
          <w:trHeight w:val="127"/>
        </w:trPr>
        <w:tc>
          <w:tcPr>
            <w:tcW w:w="4394" w:type="dxa"/>
            <w:tcBorders>
              <w:left w:val="nil"/>
              <w:right w:val="nil"/>
            </w:tcBorders>
          </w:tcPr>
          <w:p w:rsidR="004C2021" w:rsidRPr="004C2021" w:rsidRDefault="004C2021" w:rsidP="004C2021">
            <w:pPr>
              <w:ind w:left="0" w:firstLine="0"/>
              <w:rPr>
                <w:b/>
                <w:iCs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C2021" w:rsidRDefault="004C2021" w:rsidP="004C2021">
            <w:pPr>
              <w:ind w:left="0" w:firstLine="0"/>
              <w:rPr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  <w:tcBorders>
              <w:left w:val="nil"/>
              <w:right w:val="nil"/>
            </w:tcBorders>
          </w:tcPr>
          <w:p w:rsidR="004C2021" w:rsidRDefault="004C2021" w:rsidP="004C2021">
            <w:pPr>
              <w:ind w:left="0" w:firstLine="0"/>
              <w:rPr>
                <w:b/>
                <w:iCs/>
                <w:sz w:val="20"/>
                <w:szCs w:val="20"/>
              </w:rPr>
            </w:pPr>
          </w:p>
        </w:tc>
      </w:tr>
      <w:tr w:rsidR="004C2021" w:rsidTr="004C2021">
        <w:tc>
          <w:tcPr>
            <w:tcW w:w="4394" w:type="dxa"/>
          </w:tcPr>
          <w:p w:rsidR="004C2021" w:rsidRPr="004C2021" w:rsidRDefault="004C2021" w:rsidP="004C2021">
            <w:pPr>
              <w:ind w:left="0" w:firstLine="0"/>
              <w:rPr>
                <w:b/>
                <w:iCs/>
                <w:sz w:val="28"/>
                <w:szCs w:val="28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2021" w:rsidRDefault="004C2021" w:rsidP="004C2021">
            <w:pPr>
              <w:ind w:left="0" w:firstLine="0"/>
              <w:rPr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</w:tcPr>
          <w:p w:rsidR="004C2021" w:rsidRDefault="004C2021" w:rsidP="004C2021">
            <w:pPr>
              <w:ind w:left="0" w:firstLine="0"/>
              <w:rPr>
                <w:b/>
                <w:iCs/>
                <w:sz w:val="20"/>
                <w:szCs w:val="20"/>
              </w:rPr>
            </w:pPr>
          </w:p>
        </w:tc>
      </w:tr>
      <w:tr w:rsidR="004C2021" w:rsidTr="004C2021">
        <w:tc>
          <w:tcPr>
            <w:tcW w:w="4394" w:type="dxa"/>
          </w:tcPr>
          <w:p w:rsidR="004F1597" w:rsidRDefault="004C2021" w:rsidP="004F1597">
            <w:pPr>
              <w:ind w:left="0" w:firstLine="0"/>
              <w:rPr>
                <w:rFonts w:ascii="Arial" w:hAnsi="Arial" w:cs="Arial"/>
              </w:rPr>
            </w:pPr>
            <w:r w:rsidRPr="00CC39BE">
              <w:rPr>
                <w:rFonts w:ascii="Arial" w:hAnsi="Arial" w:cs="Arial"/>
              </w:rPr>
              <w:t xml:space="preserve">Volk in Vorderasien, </w:t>
            </w:r>
            <w:r w:rsidR="00C26A57">
              <w:rPr>
                <w:rFonts w:ascii="Arial" w:hAnsi="Arial" w:cs="Arial"/>
              </w:rPr>
              <w:t>das</w:t>
            </w:r>
            <w:r w:rsidRPr="00CC39BE">
              <w:rPr>
                <w:rFonts w:ascii="Arial" w:hAnsi="Arial" w:cs="Arial"/>
              </w:rPr>
              <w:t xml:space="preserve"> über keinen eigenen Staat verfügt</w:t>
            </w:r>
            <w:r w:rsidR="004F1597">
              <w:rPr>
                <w:rFonts w:ascii="Arial" w:hAnsi="Arial" w:cs="Arial"/>
              </w:rPr>
              <w:t>.</w:t>
            </w:r>
          </w:p>
          <w:p w:rsidR="004C2021" w:rsidRPr="00CC39BE" w:rsidRDefault="004F1597" w:rsidP="00C26A57">
            <w:pPr>
              <w:ind w:left="0" w:firstLine="0"/>
              <w:rPr>
                <w:rFonts w:ascii="Arial" w:hAnsi="Arial" w:cs="Arial"/>
                <w:b/>
                <w:iCs/>
              </w:rPr>
            </w:pPr>
            <w:r>
              <w:rPr>
                <w:rFonts w:ascii="Arial" w:hAnsi="Arial" w:cs="Arial"/>
              </w:rPr>
              <w:t>S</w:t>
            </w:r>
            <w:r w:rsidR="004C2021" w:rsidRPr="00CC39BE">
              <w:rPr>
                <w:rFonts w:ascii="Arial" w:hAnsi="Arial" w:cs="Arial"/>
              </w:rPr>
              <w:t>ein Hauptsiedlungsgebiet – Kurdistan – befindet sich ver</w:t>
            </w:r>
            <w:r w:rsidR="00C26A57">
              <w:rPr>
                <w:rFonts w:ascii="Arial" w:hAnsi="Arial" w:cs="Arial"/>
              </w:rPr>
              <w:t xml:space="preserve">teilt über die Türkei, den Irak, den Iran und </w:t>
            </w:r>
            <w:r w:rsidR="004C2021" w:rsidRPr="00CC39BE">
              <w:rPr>
                <w:rFonts w:ascii="Arial" w:hAnsi="Arial" w:cs="Arial"/>
              </w:rPr>
              <w:t>Syrien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2021" w:rsidRDefault="004C2021" w:rsidP="004C2021">
            <w:pPr>
              <w:ind w:left="0" w:firstLine="0"/>
              <w:rPr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</w:tcPr>
          <w:p w:rsidR="00622DC6" w:rsidRDefault="00622DC6" w:rsidP="00622DC6">
            <w:pPr>
              <w:ind w:left="0" w:firstLine="0"/>
              <w:rPr>
                <w:rFonts w:ascii="Arial" w:hAnsi="Arial" w:cs="Arial"/>
              </w:rPr>
            </w:pPr>
            <w:r w:rsidRPr="00CC39BE">
              <w:rPr>
                <w:rFonts w:ascii="Arial" w:hAnsi="Arial" w:cs="Arial"/>
              </w:rPr>
              <w:t>größte islamische Glaubensrichtung, unterscheiden sich von den Schiiten, die nur Ali als rechtmäßigen Nach</w:t>
            </w:r>
            <w:r>
              <w:rPr>
                <w:rFonts w:ascii="Arial" w:hAnsi="Arial" w:cs="Arial"/>
              </w:rPr>
              <w:t xml:space="preserve">folger Mohammeds akzeptieren. </w:t>
            </w:r>
          </w:p>
          <w:p w:rsidR="004C2021" w:rsidRPr="00CC39BE" w:rsidRDefault="00622DC6" w:rsidP="00622DC6">
            <w:pPr>
              <w:ind w:left="0" w:firstLine="0"/>
              <w:rPr>
                <w:rFonts w:ascii="Arial" w:hAnsi="Arial" w:cs="Arial"/>
                <w:b/>
                <w:iCs/>
              </w:rPr>
            </w:pPr>
            <w:r w:rsidRPr="00CC39BE">
              <w:rPr>
                <w:rFonts w:ascii="Arial" w:hAnsi="Arial" w:cs="Arial"/>
              </w:rPr>
              <w:t>Name kommt vom Wort ‚Sunna‘, was Brauch oder gewohnte Handlungsweise bedeutet</w:t>
            </w:r>
          </w:p>
        </w:tc>
      </w:tr>
    </w:tbl>
    <w:p w:rsidR="004C2021" w:rsidRPr="004C2021" w:rsidRDefault="004C2021" w:rsidP="008327B8">
      <w:pPr>
        <w:ind w:left="142" w:firstLine="0"/>
        <w:rPr>
          <w:b/>
          <w:iCs/>
          <w:sz w:val="20"/>
          <w:szCs w:val="20"/>
        </w:rPr>
      </w:pPr>
    </w:p>
    <w:sectPr w:rsidR="004C2021" w:rsidRPr="004C2021" w:rsidSect="00560917"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8E1" w:rsidRDefault="001A08E1" w:rsidP="00886B9E">
      <w:pPr>
        <w:spacing w:after="0" w:line="240" w:lineRule="auto"/>
      </w:pPr>
      <w:r>
        <w:separator/>
      </w:r>
    </w:p>
  </w:endnote>
  <w:endnote w:type="continuationSeparator" w:id="0">
    <w:p w:rsidR="001A08E1" w:rsidRDefault="001A08E1" w:rsidP="00886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Segoe UI Semi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B9E" w:rsidRPr="00CB6221" w:rsidRDefault="00886B9E" w:rsidP="00886B9E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2676E" w:rsidRPr="00A2676E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6B9E" w:rsidRPr="0081107C" w:rsidRDefault="00886B9E" w:rsidP="00886B9E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86B9E" w:rsidRDefault="00886B9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8E1" w:rsidRDefault="001A08E1" w:rsidP="00886B9E">
      <w:pPr>
        <w:spacing w:after="0" w:line="240" w:lineRule="auto"/>
      </w:pPr>
      <w:r>
        <w:separator/>
      </w:r>
    </w:p>
  </w:footnote>
  <w:footnote w:type="continuationSeparator" w:id="0">
    <w:p w:rsidR="001A08E1" w:rsidRDefault="001A08E1" w:rsidP="00886B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C2021"/>
    <w:rsid w:val="00113191"/>
    <w:rsid w:val="001A08E1"/>
    <w:rsid w:val="001B1BFB"/>
    <w:rsid w:val="00281DDB"/>
    <w:rsid w:val="002A00C0"/>
    <w:rsid w:val="003A29B8"/>
    <w:rsid w:val="00462615"/>
    <w:rsid w:val="004813E3"/>
    <w:rsid w:val="004C2021"/>
    <w:rsid w:val="004F1597"/>
    <w:rsid w:val="00560917"/>
    <w:rsid w:val="0060637E"/>
    <w:rsid w:val="006131BF"/>
    <w:rsid w:val="00622DC6"/>
    <w:rsid w:val="006A360B"/>
    <w:rsid w:val="00785144"/>
    <w:rsid w:val="0083060A"/>
    <w:rsid w:val="008327B8"/>
    <w:rsid w:val="0084387F"/>
    <w:rsid w:val="00880FCF"/>
    <w:rsid w:val="00886B9E"/>
    <w:rsid w:val="008B0864"/>
    <w:rsid w:val="009546B6"/>
    <w:rsid w:val="00A2676E"/>
    <w:rsid w:val="00AE2908"/>
    <w:rsid w:val="00B203E4"/>
    <w:rsid w:val="00B333A7"/>
    <w:rsid w:val="00C02BB2"/>
    <w:rsid w:val="00C26A57"/>
    <w:rsid w:val="00CC3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table" w:styleId="Tabellengitternetz">
    <w:name w:val="Table Grid"/>
    <w:basedOn w:val="NormaleTabelle"/>
    <w:uiPriority w:val="59"/>
    <w:rsid w:val="004C20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86B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86B9E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4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216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Syrien</dc:title>
  <dc:creator>SWR Planet Schule</dc:creator>
  <cp:lastModifiedBy>Martina Frietsch</cp:lastModifiedBy>
  <cp:revision>11</cp:revision>
  <dcterms:created xsi:type="dcterms:W3CDTF">2023-11-10T19:33:00Z</dcterms:created>
  <dcterms:modified xsi:type="dcterms:W3CDTF">2023-12-07T14:19:00Z</dcterms:modified>
</cp:coreProperties>
</file>