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76C61" w14:textId="77777777" w:rsidR="00C42B8C" w:rsidRDefault="00C42B8C" w:rsidP="006058D8">
      <w:pPr>
        <w:rPr>
          <w:rFonts w:ascii="ITCOfficinaSans LT Book" w:hAnsi="ITCOfficinaSans LT Book"/>
          <w:b/>
          <w:szCs w:val="22"/>
        </w:rPr>
      </w:pPr>
    </w:p>
    <w:p w14:paraId="213592B7" w14:textId="77777777" w:rsidR="000429BB" w:rsidRPr="00C002AB" w:rsidRDefault="00E52CD0" w:rsidP="00E52CD0">
      <w:pPr>
        <w:rPr>
          <w:b/>
          <w:color w:val="E36C0A"/>
          <w:sz w:val="24"/>
        </w:rPr>
      </w:pPr>
      <w:r w:rsidRPr="00C002AB">
        <w:rPr>
          <w:b/>
          <w:color w:val="E36C0A"/>
          <w:sz w:val="24"/>
        </w:rPr>
        <w:t>Arbeitsblatt</w:t>
      </w:r>
      <w:r w:rsidR="00CB60D5" w:rsidRPr="00C002AB">
        <w:rPr>
          <w:b/>
          <w:color w:val="E36C0A"/>
          <w:sz w:val="24"/>
        </w:rPr>
        <w:t xml:space="preserve"> 1</w:t>
      </w:r>
      <w:r w:rsidR="00C42B8C" w:rsidRPr="00C002AB">
        <w:rPr>
          <w:b/>
          <w:color w:val="E36C0A"/>
          <w:sz w:val="24"/>
        </w:rPr>
        <w:t xml:space="preserve">: </w:t>
      </w:r>
      <w:r w:rsidR="00C002AB" w:rsidRPr="00C002AB">
        <w:rPr>
          <w:b/>
          <w:color w:val="E36C0A"/>
          <w:sz w:val="24"/>
        </w:rPr>
        <w:t>Vermuten und Wissen</w:t>
      </w:r>
    </w:p>
    <w:p w14:paraId="1F4A4947" w14:textId="77777777" w:rsidR="00C002AB" w:rsidRDefault="00C002AB" w:rsidP="00C002AB"/>
    <w:p w14:paraId="7FE9F79D" w14:textId="77777777" w:rsidR="00C002AB" w:rsidRDefault="00C002AB" w:rsidP="00C002AB">
      <w:r>
        <w:t xml:space="preserve">a) Was wisst ihr über die Personen auf den Bildern? In welchem Land haben sie gelebt? Welche Funktion hatten sie? </w:t>
      </w:r>
    </w:p>
    <w:p w14:paraId="4DCD4589" w14:textId="77777777" w:rsidR="00D820DB" w:rsidRDefault="00D820DB" w:rsidP="00C002AB"/>
    <w:p w14:paraId="56F16A37" w14:textId="77777777" w:rsidR="00D820DB" w:rsidRDefault="00FF785C" w:rsidP="00C002AB">
      <w:r>
        <w:rPr>
          <w:noProof/>
        </w:rPr>
        <w:pict w14:anchorId="01D145E6">
          <v:rect id="Rechteck 1" o:spid="_x0000_s2050" style="position:absolute;margin-left:328.8pt;margin-top:.35pt;width:113.4pt;height:113.4pt;z-index:1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">
            <v:fill r:id="rId7" o:title="kub_ab1_john_f_kennedy" recolor="t" type="frame"/>
            <v:textbox>
              <w:txbxContent>
                <w:p w14:paraId="6622EE8D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65267628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0F8FBBB2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18204301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28B73EB4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18ED41DB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61042674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77441D4F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0B25527E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31DA69BE" w14:textId="77777777" w:rsidR="005A08F4" w:rsidRPr="009D6076" w:rsidRDefault="005A08F4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9D6076">
                    <w:rPr>
                      <w:color w:val="FFFFFF"/>
                      <w:sz w:val="18"/>
                      <w:szCs w:val="18"/>
                    </w:rPr>
                    <w:t xml:space="preserve">John </w:t>
                  </w:r>
                  <w:r w:rsidRPr="009D6076">
                    <w:rPr>
                      <w:color w:val="000000"/>
                      <w:sz w:val="18"/>
                      <w:szCs w:val="18"/>
                    </w:rPr>
                    <w:t>F. Kenned</w:t>
                  </w:r>
                  <w:r w:rsidRPr="009D6076">
                    <w:rPr>
                      <w:color w:val="FFFFFF"/>
                      <w:sz w:val="18"/>
                      <w:szCs w:val="18"/>
                    </w:rPr>
                    <w:t>y</w:t>
                  </w:r>
                </w:p>
              </w:txbxContent>
            </v:textbox>
          </v:rect>
        </w:pict>
      </w:r>
      <w:r>
        <w:rPr>
          <w:noProof/>
        </w:rPr>
        <w:pict w14:anchorId="547336C9">
          <v:rect id="Rechteck 4" o:spid="_x0000_s2053" style="position:absolute;margin-left:1.55pt;margin-top:.35pt;width:113.4pt;height:113.4pt;z-index:4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">
            <v:fill r:id="rId8" o:title="kub_ab1_fidel_castro" recolor="t" type="frame"/>
            <v:textbox>
              <w:txbxContent>
                <w:p w14:paraId="51DD7ED1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3956F43D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57E4999B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77E5BA27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43236B1F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40D14EF7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38CF373E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00871361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58FF1926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4D74A763" w14:textId="77777777" w:rsidR="00F731DB" w:rsidRPr="009D6076" w:rsidRDefault="00F731DB">
                  <w:pPr>
                    <w:rPr>
                      <w:color w:val="FFFFFF"/>
                      <w:sz w:val="18"/>
                      <w:szCs w:val="18"/>
                    </w:rPr>
                  </w:pPr>
                  <w:r w:rsidRPr="009D6076">
                    <w:rPr>
                      <w:color w:val="FFFFFF"/>
                      <w:sz w:val="18"/>
                      <w:szCs w:val="18"/>
                    </w:rPr>
                    <w:t>Fidel Castro</w:t>
                  </w:r>
                </w:p>
              </w:txbxContent>
            </v:textbox>
          </v:rect>
        </w:pict>
      </w:r>
      <w:r w:rsidR="00D820DB">
        <w:rPr>
          <w:noProof/>
        </w:rPr>
        <w:pict w14:anchorId="630999A2">
          <v:rect id="Rechteck 3" o:spid="_x0000_s2052" style="position:absolute;margin-left:167.4pt;margin-top:.35pt;width:113.4pt;height:113.4pt;z-index:3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">
            <v:fill r:id="rId9" o:title="kub_ab1_chruschtschow" recolor="t" type="frame"/>
            <v:textbox style="mso-next-textbox:#Rechteck 3">
              <w:txbxContent>
                <w:p w14:paraId="1B9485CD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2BDDC258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75757EA3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378816CC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7ADF5304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6480C885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3B999120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  <w:p w14:paraId="0D61474E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  <w:lang w:val="en-US"/>
                    </w:rPr>
                  </w:pPr>
                </w:p>
                <w:p w14:paraId="67F9242B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  <w:lang w:val="en-US"/>
                    </w:rPr>
                  </w:pPr>
                </w:p>
                <w:p w14:paraId="5BED8599" w14:textId="77777777" w:rsidR="005A08F4" w:rsidRPr="009D6076" w:rsidRDefault="005A08F4">
                  <w:pPr>
                    <w:rPr>
                      <w:color w:val="FFFFFF"/>
                      <w:sz w:val="18"/>
                      <w:szCs w:val="18"/>
                    </w:rPr>
                  </w:pPr>
                  <w:r w:rsidRPr="009D6076">
                    <w:rPr>
                      <w:color w:val="FFFFFF"/>
                      <w:sz w:val="18"/>
                      <w:szCs w:val="18"/>
                      <w:lang w:val="en-US"/>
                    </w:rPr>
                    <w:t xml:space="preserve">Nikita </w:t>
                  </w:r>
                  <w:proofErr w:type="spellStart"/>
                  <w:r w:rsidRPr="009D6076">
                    <w:rPr>
                      <w:color w:val="FFFFFF"/>
                      <w:sz w:val="18"/>
                      <w:szCs w:val="18"/>
                      <w:lang w:val="en-US"/>
                    </w:rPr>
                    <w:t>Chruschtschow</w:t>
                  </w:r>
                  <w:proofErr w:type="spellEnd"/>
                </w:p>
              </w:txbxContent>
            </v:textbox>
          </v:rect>
        </w:pict>
      </w:r>
    </w:p>
    <w:p w14:paraId="0684AAD5" w14:textId="77777777" w:rsidR="00D820DB" w:rsidRDefault="00D820DB" w:rsidP="00C002AB"/>
    <w:p w14:paraId="2A9A619B" w14:textId="77777777" w:rsidR="00D820DB" w:rsidRDefault="00D820DB" w:rsidP="00C002AB"/>
    <w:p w14:paraId="7F9F41EF" w14:textId="77777777" w:rsidR="00D820DB" w:rsidRDefault="00D820DB" w:rsidP="00C002AB"/>
    <w:p w14:paraId="1BB16ABB" w14:textId="77777777" w:rsidR="00C002AB" w:rsidRDefault="00C002AB" w:rsidP="00C002AB"/>
    <w:p w14:paraId="005859FC" w14:textId="77777777" w:rsidR="00D820DB" w:rsidRDefault="00D820DB" w:rsidP="00C002AB"/>
    <w:p w14:paraId="5880C80D" w14:textId="77777777" w:rsidR="00D820DB" w:rsidRDefault="00D820DB" w:rsidP="00C002AB"/>
    <w:p w14:paraId="5F877AB5" w14:textId="77777777" w:rsidR="00D820DB" w:rsidRDefault="00D820DB" w:rsidP="00C002AB"/>
    <w:p w14:paraId="6B7B4DC3" w14:textId="77777777" w:rsidR="00D820DB" w:rsidRDefault="00D820DB" w:rsidP="00C002AB"/>
    <w:p w14:paraId="74633423" w14:textId="77777777" w:rsidR="00D820DB" w:rsidRDefault="00D820DB" w:rsidP="00C002AB"/>
    <w:p w14:paraId="1CD41E20" w14:textId="77777777" w:rsidR="00D820DB" w:rsidRDefault="00D820DB" w:rsidP="00C002AB"/>
    <w:p w14:paraId="10946B66" w14:textId="77777777" w:rsidR="00D820DB" w:rsidRDefault="00D820DB" w:rsidP="00C002AB"/>
    <w:p w14:paraId="28E8DD41" w14:textId="77777777" w:rsidR="00D820DB" w:rsidRDefault="00D820DB" w:rsidP="00C002AB"/>
    <w:p w14:paraId="087CDF1B" w14:textId="77777777" w:rsidR="00D820DB" w:rsidRDefault="00D820DB" w:rsidP="00C002AB"/>
    <w:p w14:paraId="3987D624" w14:textId="77777777" w:rsidR="00D820DB" w:rsidRDefault="00D820DB" w:rsidP="00C002AB"/>
    <w:p w14:paraId="2B2EF9EC" w14:textId="77777777" w:rsidR="00D820DB" w:rsidRDefault="00D820DB" w:rsidP="00C002AB"/>
    <w:p w14:paraId="44369A37" w14:textId="77777777" w:rsidR="00D820DB" w:rsidRDefault="00D820DB" w:rsidP="00C002AB"/>
    <w:p w14:paraId="7DC714C1" w14:textId="77777777" w:rsidR="00D820DB" w:rsidRDefault="00D820DB" w:rsidP="00C002AB"/>
    <w:p w14:paraId="59743C14" w14:textId="77777777" w:rsidR="00D820DB" w:rsidRDefault="00D820DB" w:rsidP="00C002AB"/>
    <w:p w14:paraId="5B31B0CB" w14:textId="77777777" w:rsidR="00D820DB" w:rsidRDefault="00D820DB" w:rsidP="00C002AB"/>
    <w:p w14:paraId="1C583A4F" w14:textId="77777777" w:rsidR="00F731DB" w:rsidRDefault="00C002AB" w:rsidP="00C002AB">
      <w:r>
        <w:t>b) Was wisst ihr über Kuba? Was verbindet ihr mit dem Namen des Landes? Gibt es Musik, Filme oder Produkte aus Kuba, die ihr kennt?</w:t>
      </w:r>
    </w:p>
    <w:p w14:paraId="7FC1A503" w14:textId="77777777" w:rsidR="00D820DB" w:rsidRDefault="00D820DB" w:rsidP="00C002AB">
      <w:pPr>
        <w:rPr>
          <w:lang w:val="en-US"/>
        </w:rPr>
      </w:pPr>
      <w:r>
        <w:rPr>
          <w:noProof/>
        </w:rPr>
        <w:pict w14:anchorId="0257B9D1">
          <v:rect id="Rechteck 2" o:spid="_x0000_s2051" style="position:absolute;margin-left:1.55pt;margin-top:12.05pt;width:226.75pt;height:226.75pt;z-index: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">
            <v:fill r:id="rId10" o:title="kub_ab1_karte" recolor="t" type="frame"/>
          </v:rect>
        </w:pict>
      </w:r>
    </w:p>
    <w:p w14:paraId="42E46CC2" w14:textId="77777777" w:rsidR="00F731DB" w:rsidRDefault="00F731DB" w:rsidP="00C002AB">
      <w:pPr>
        <w:rPr>
          <w:lang w:val="en-US"/>
        </w:rPr>
      </w:pPr>
    </w:p>
    <w:p w14:paraId="502D344E" w14:textId="77777777" w:rsidR="00F731DB" w:rsidRDefault="00F731DB" w:rsidP="00C002AB">
      <w:pPr>
        <w:rPr>
          <w:lang w:val="en-US"/>
        </w:rPr>
      </w:pPr>
    </w:p>
    <w:p w14:paraId="713C6867" w14:textId="77777777" w:rsidR="00F731DB" w:rsidRDefault="00F731DB" w:rsidP="00C002AB">
      <w:pPr>
        <w:rPr>
          <w:lang w:val="en-US"/>
        </w:rPr>
      </w:pPr>
    </w:p>
    <w:p w14:paraId="357E2FFB" w14:textId="77777777" w:rsidR="00F731DB" w:rsidRDefault="00F731DB" w:rsidP="00C002AB">
      <w:pPr>
        <w:rPr>
          <w:lang w:val="en-US"/>
        </w:rPr>
      </w:pPr>
    </w:p>
    <w:p w14:paraId="45036DB3" w14:textId="77777777" w:rsidR="00F731DB" w:rsidRDefault="00F731DB" w:rsidP="00C002AB">
      <w:pPr>
        <w:rPr>
          <w:lang w:val="en-US"/>
        </w:rPr>
      </w:pPr>
    </w:p>
    <w:p w14:paraId="2F944ABD" w14:textId="77777777" w:rsidR="00F731DB" w:rsidRDefault="00F731DB" w:rsidP="00C002AB">
      <w:pPr>
        <w:rPr>
          <w:lang w:val="en-US"/>
        </w:rPr>
      </w:pPr>
    </w:p>
    <w:p w14:paraId="6703FEE9" w14:textId="77777777" w:rsidR="00F731DB" w:rsidRDefault="00F731DB" w:rsidP="00C002AB">
      <w:pPr>
        <w:rPr>
          <w:lang w:val="en-US"/>
        </w:rPr>
      </w:pPr>
    </w:p>
    <w:p w14:paraId="1F573113" w14:textId="77777777" w:rsidR="00F731DB" w:rsidRDefault="00F731DB" w:rsidP="00C002AB">
      <w:pPr>
        <w:rPr>
          <w:lang w:val="en-US"/>
        </w:rPr>
      </w:pPr>
    </w:p>
    <w:p w14:paraId="6F02661D" w14:textId="77777777" w:rsidR="00F731DB" w:rsidRDefault="00F731DB" w:rsidP="00C002AB">
      <w:pPr>
        <w:rPr>
          <w:lang w:val="en-US"/>
        </w:rPr>
      </w:pPr>
    </w:p>
    <w:p w14:paraId="4A1459ED" w14:textId="77777777" w:rsidR="00F731DB" w:rsidRDefault="00F731DB" w:rsidP="00C002AB">
      <w:pPr>
        <w:rPr>
          <w:lang w:val="en-US"/>
        </w:rPr>
      </w:pPr>
    </w:p>
    <w:p w14:paraId="09CAA873" w14:textId="77777777" w:rsidR="00F731DB" w:rsidRDefault="00D820DB" w:rsidP="00C002AB">
      <w:pPr>
        <w:rPr>
          <w:lang w:val="en-US"/>
        </w:rPr>
      </w:pPr>
      <w:r>
        <w:rPr>
          <w:noProof/>
        </w:rPr>
        <w:pict w14:anchorId="7A8031DB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490.4pt;margin-top:9.6pt;width:24.25pt;height:174.25pt;z-index:5" stroked="f">
            <v:textbox style="layout-flow:vertical;mso-layout-flow-alt:bottom-to-top">
              <w:txbxContent>
                <w:p w14:paraId="0BB928E0" w14:textId="77777777" w:rsidR="002A1375" w:rsidRPr="00DD1328" w:rsidRDefault="002A1375" w:rsidP="002A1375">
                  <w:pPr>
                    <w:rPr>
                      <w:sz w:val="14"/>
                      <w:szCs w:val="14"/>
                    </w:rPr>
                  </w:pPr>
                  <w:proofErr w:type="gramStart"/>
                  <w:r w:rsidRPr="00DD1328">
                    <w:rPr>
                      <w:sz w:val="14"/>
                      <w:szCs w:val="14"/>
                    </w:rPr>
                    <w:t>©</w:t>
                  </w:r>
                  <w:r>
                    <w:rPr>
                      <w:sz w:val="14"/>
                      <w:szCs w:val="14"/>
                    </w:rPr>
                    <w:t xml:space="preserve">  Quelle</w:t>
                  </w:r>
                  <w:proofErr w:type="gramEnd"/>
                  <w:r>
                    <w:rPr>
                      <w:sz w:val="14"/>
                      <w:szCs w:val="14"/>
                    </w:rPr>
                    <w:t>: SWR – Screenshot aus der Sendung (4)</w:t>
                  </w:r>
                </w:p>
                <w:p w14:paraId="5961C01D" w14:textId="77777777" w:rsidR="002A1375" w:rsidRDefault="002A1375" w:rsidP="002A1375"/>
              </w:txbxContent>
            </v:textbox>
          </v:shape>
        </w:pict>
      </w:r>
    </w:p>
    <w:p w14:paraId="3EAD04F7" w14:textId="77777777" w:rsidR="00F731DB" w:rsidRDefault="00F731DB" w:rsidP="00C002AB">
      <w:pPr>
        <w:rPr>
          <w:lang w:val="en-US"/>
        </w:rPr>
      </w:pPr>
    </w:p>
    <w:p w14:paraId="0EA4529F" w14:textId="77777777" w:rsidR="00F731DB" w:rsidRDefault="00F731DB" w:rsidP="00C002AB">
      <w:pPr>
        <w:rPr>
          <w:lang w:val="en-US"/>
        </w:rPr>
      </w:pPr>
    </w:p>
    <w:p w14:paraId="51025DE6" w14:textId="77777777" w:rsidR="00F731DB" w:rsidRDefault="00F731DB" w:rsidP="00C002AB">
      <w:pPr>
        <w:rPr>
          <w:lang w:val="en-US"/>
        </w:rPr>
      </w:pPr>
    </w:p>
    <w:p w14:paraId="62D92CF9" w14:textId="77777777" w:rsidR="00F731DB" w:rsidRDefault="00F731DB" w:rsidP="00C002AB">
      <w:pPr>
        <w:rPr>
          <w:lang w:val="en-US"/>
        </w:rPr>
      </w:pPr>
    </w:p>
    <w:p w14:paraId="409F464A" w14:textId="77777777" w:rsidR="00F731DB" w:rsidRDefault="00F731DB" w:rsidP="00C002AB">
      <w:pPr>
        <w:rPr>
          <w:lang w:val="en-US"/>
        </w:rPr>
      </w:pPr>
    </w:p>
    <w:p w14:paraId="39586C0F" w14:textId="77777777" w:rsidR="00F731DB" w:rsidRDefault="00F731DB" w:rsidP="00C002AB">
      <w:pPr>
        <w:rPr>
          <w:lang w:val="en-US"/>
        </w:rPr>
      </w:pPr>
    </w:p>
    <w:p w14:paraId="103659DD" w14:textId="77777777" w:rsidR="00F731DB" w:rsidRDefault="00F731DB" w:rsidP="00C002AB">
      <w:pPr>
        <w:rPr>
          <w:lang w:val="en-US"/>
        </w:rPr>
      </w:pPr>
    </w:p>
    <w:p w14:paraId="102221AB" w14:textId="77777777" w:rsidR="00F731DB" w:rsidRDefault="00F731DB" w:rsidP="00C002AB">
      <w:pPr>
        <w:rPr>
          <w:lang w:val="en-US"/>
        </w:rPr>
      </w:pPr>
    </w:p>
    <w:p w14:paraId="0872614F" w14:textId="77777777" w:rsidR="00F731DB" w:rsidRDefault="00F731DB" w:rsidP="00C002AB">
      <w:pPr>
        <w:rPr>
          <w:lang w:val="en-US"/>
        </w:rPr>
      </w:pPr>
    </w:p>
    <w:p w14:paraId="270BD26B" w14:textId="77777777" w:rsidR="00F731DB" w:rsidRDefault="00F731DB" w:rsidP="00C002AB">
      <w:pPr>
        <w:rPr>
          <w:lang w:val="en-US"/>
        </w:rPr>
      </w:pPr>
    </w:p>
    <w:p w14:paraId="0B9407A0" w14:textId="77777777" w:rsidR="00F731DB" w:rsidRDefault="00F731DB" w:rsidP="00C002AB">
      <w:pPr>
        <w:rPr>
          <w:lang w:val="en-US"/>
        </w:rPr>
      </w:pPr>
    </w:p>
    <w:p w14:paraId="48F533CE" w14:textId="77777777" w:rsidR="000D7308" w:rsidRPr="005A08F4" w:rsidRDefault="000D7308" w:rsidP="000429BB">
      <w:pPr>
        <w:rPr>
          <w:lang w:val="en-US"/>
        </w:rPr>
      </w:pPr>
    </w:p>
    <w:sectPr w:rsidR="000D7308" w:rsidRPr="005A08F4" w:rsidSect="00BF64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07AAC" w14:textId="77777777" w:rsidR="00CB0655" w:rsidRDefault="00CB0655" w:rsidP="00263140">
      <w:r>
        <w:separator/>
      </w:r>
    </w:p>
  </w:endnote>
  <w:endnote w:type="continuationSeparator" w:id="0">
    <w:p w14:paraId="67B3216B" w14:textId="77777777" w:rsidR="00CB0655" w:rsidRDefault="00CB0655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A696C926-3BB6-4BB0-AD71-DCB0A60B4D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92126E-062E-423A-971F-ED2A4E889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68979" w14:textId="77777777" w:rsidR="00D4420A" w:rsidRDefault="00D442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313B" w14:textId="77777777" w:rsidR="00F731DB" w:rsidRPr="00220417" w:rsidRDefault="00F731DB" w:rsidP="00220417">
    <w:pPr>
      <w:pStyle w:val="Fuzeile"/>
      <w:rPr>
        <w:b/>
        <w:sz w:val="18"/>
        <w:szCs w:val="18"/>
      </w:rPr>
    </w:pPr>
    <w:r w:rsidRPr="000266E8">
      <w:rPr>
        <w:noProof/>
        <w:sz w:val="18"/>
        <w:szCs w:val="18"/>
      </w:rPr>
      <w:pict w14:anchorId="71F885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9.35pt;margin-top:1.4pt;width:27.15pt;height:8.15pt;z-index:-1" wrapcoords="-600 0 -600 19636 21600 19636 21600 0 -600 0">
          <v:imagedata r:id="rId1" o:title=""/>
          <w10:wrap type="through"/>
        </v:shape>
      </w:pict>
    </w:r>
    <w:r w:rsidRPr="000266E8">
      <w:rPr>
        <w:b/>
        <w:sz w:val="18"/>
        <w:szCs w:val="18"/>
      </w:rPr>
      <w:t xml:space="preserve">©            </w:t>
    </w:r>
    <w:r>
      <w:rPr>
        <w:b/>
        <w:sz w:val="18"/>
        <w:szCs w:val="18"/>
      </w:rPr>
      <w:t xml:space="preserve"> </w:t>
    </w:r>
    <w:r w:rsidRPr="000266E8">
      <w:rPr>
        <w:b/>
        <w:sz w:val="18"/>
        <w:szCs w:val="18"/>
      </w:rPr>
      <w:t>Planet Schule 2016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B400" w14:textId="77777777" w:rsidR="00D4420A" w:rsidRDefault="00D442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25184" w14:textId="77777777" w:rsidR="00CB0655" w:rsidRDefault="00CB0655" w:rsidP="00263140">
      <w:r>
        <w:separator/>
      </w:r>
    </w:p>
  </w:footnote>
  <w:footnote w:type="continuationSeparator" w:id="0">
    <w:p w14:paraId="1548D3E2" w14:textId="77777777" w:rsidR="00CB0655" w:rsidRDefault="00CB0655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FFF17" w14:textId="77777777" w:rsidR="00D4420A" w:rsidRDefault="00D442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7C57F" w14:textId="77777777" w:rsidR="00F731DB" w:rsidRPr="00C002AB" w:rsidRDefault="00F731DB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 w:rsidRPr="00C002AB">
      <w:rPr>
        <w:b/>
        <w:noProof/>
        <w:sz w:val="18"/>
        <w:szCs w:val="18"/>
      </w:rPr>
      <w:pict w14:anchorId="736C4A0E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margin-left:-.9pt;margin-top:18.3pt;width:483.4pt;height:0;z-index:1" o:connectortype="straight" strokecolor="#1a54c6"/>
      </w:pict>
    </w:r>
    <w:r w:rsidRPr="00C002AB">
      <w:rPr>
        <w:b/>
        <w:noProof/>
      </w:rPr>
      <w:pict w14:anchorId="1C61E0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102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Pr="00C002AB">
      <w:rPr>
        <w:b/>
      </w:rPr>
      <w:t>Arbeitsblatt 1: Vermuten und Wissen</w:t>
    </w:r>
    <w:r w:rsidRPr="00C002AB">
      <w:rPr>
        <w:b/>
      </w:rPr>
      <w:tab/>
    </w:r>
  </w:p>
  <w:p w14:paraId="3F006A96" w14:textId="77777777" w:rsidR="00F731DB" w:rsidRPr="00BF6418" w:rsidRDefault="00F731DB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0E05C0FB" w14:textId="77777777" w:rsidR="00F731DB" w:rsidRPr="004D1107" w:rsidRDefault="00F731DB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4D1107">
      <w:rPr>
        <w:sz w:val="16"/>
        <w:szCs w:val="16"/>
      </w:rPr>
      <w:t>Internationale Krisen (</w:t>
    </w:r>
    <w:r w:rsidR="00D4420A">
      <w:rPr>
        <w:sz w:val="16"/>
        <w:szCs w:val="16"/>
      </w:rPr>
      <w:t xml:space="preserve">Neuproduktion </w:t>
    </w:r>
    <w:r w:rsidRPr="004D1107">
      <w:rPr>
        <w:sz w:val="16"/>
        <w:szCs w:val="16"/>
      </w:rPr>
      <w:t>2016)</w:t>
    </w:r>
    <w:r w:rsidRPr="004D1107">
      <w:rPr>
        <w:sz w:val="18"/>
        <w:szCs w:val="18"/>
      </w:rPr>
      <w:t xml:space="preserve"> </w:t>
    </w:r>
    <w:r w:rsidRPr="004D1107">
      <w:rPr>
        <w:sz w:val="16"/>
        <w:szCs w:val="16"/>
      </w:rPr>
      <w:t>(Reihe)</w:t>
    </w:r>
    <w:r w:rsidRPr="004D1107">
      <w:rPr>
        <w:sz w:val="18"/>
        <w:szCs w:val="18"/>
      </w:rPr>
      <w:br/>
    </w:r>
    <w:r w:rsidRPr="004D1107">
      <w:rPr>
        <w:sz w:val="16"/>
        <w:szCs w:val="16"/>
      </w:rPr>
      <w:t>Kuba</w:t>
    </w:r>
    <w:r w:rsidRPr="004D1107">
      <w:rPr>
        <w:sz w:val="18"/>
        <w:szCs w:val="18"/>
      </w:rPr>
      <w:t xml:space="preserve"> </w:t>
    </w:r>
    <w:r w:rsidRPr="004D1107">
      <w:rPr>
        <w:sz w:val="16"/>
        <w:szCs w:val="16"/>
      </w:rPr>
      <w:t>(Sendung)</w:t>
    </w:r>
    <w:r w:rsidRPr="004D1107">
      <w:rPr>
        <w:sz w:val="18"/>
        <w:szCs w:val="18"/>
      </w:rPr>
      <w:br/>
    </w:r>
    <w:r w:rsidRPr="004D1107">
      <w:rPr>
        <w:sz w:val="16"/>
        <w:szCs w:val="16"/>
      </w:rPr>
      <w:t>4686531 (DVD-Signatur Medienzentren)</w:t>
    </w:r>
  </w:p>
  <w:p w14:paraId="0DC91169" w14:textId="77777777" w:rsidR="00F731DB" w:rsidRPr="00BF6418" w:rsidRDefault="00F731DB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D8A3E" w14:textId="77777777" w:rsidR="00D4420A" w:rsidRDefault="00D4420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1"/>
      <o:rules v:ext="edit">
        <o:r id="V:Rule1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84B18"/>
    <w:rsid w:val="00001B03"/>
    <w:rsid w:val="00027F5B"/>
    <w:rsid w:val="000429BB"/>
    <w:rsid w:val="00076CC4"/>
    <w:rsid w:val="000C6E17"/>
    <w:rsid w:val="000D7308"/>
    <w:rsid w:val="000E5125"/>
    <w:rsid w:val="000F4635"/>
    <w:rsid w:val="0011309B"/>
    <w:rsid w:val="00123A71"/>
    <w:rsid w:val="00141DBB"/>
    <w:rsid w:val="001B690E"/>
    <w:rsid w:val="001C0552"/>
    <w:rsid w:val="001D4930"/>
    <w:rsid w:val="00220417"/>
    <w:rsid w:val="0025184C"/>
    <w:rsid w:val="00263140"/>
    <w:rsid w:val="002841AF"/>
    <w:rsid w:val="002A1375"/>
    <w:rsid w:val="002A66EB"/>
    <w:rsid w:val="003142A3"/>
    <w:rsid w:val="00341A77"/>
    <w:rsid w:val="0037064B"/>
    <w:rsid w:val="00384789"/>
    <w:rsid w:val="003907AB"/>
    <w:rsid w:val="00393F54"/>
    <w:rsid w:val="003979D8"/>
    <w:rsid w:val="00397D0D"/>
    <w:rsid w:val="003A076E"/>
    <w:rsid w:val="003B7796"/>
    <w:rsid w:val="00401AD6"/>
    <w:rsid w:val="00424F70"/>
    <w:rsid w:val="004553E0"/>
    <w:rsid w:val="004D1107"/>
    <w:rsid w:val="004D1C66"/>
    <w:rsid w:val="004E0585"/>
    <w:rsid w:val="005357E7"/>
    <w:rsid w:val="00543741"/>
    <w:rsid w:val="00547257"/>
    <w:rsid w:val="005631E9"/>
    <w:rsid w:val="005940D8"/>
    <w:rsid w:val="005A08F4"/>
    <w:rsid w:val="006058D8"/>
    <w:rsid w:val="00623C59"/>
    <w:rsid w:val="00630C9D"/>
    <w:rsid w:val="006832F7"/>
    <w:rsid w:val="006B0A1A"/>
    <w:rsid w:val="006B4884"/>
    <w:rsid w:val="006C328A"/>
    <w:rsid w:val="006C6F26"/>
    <w:rsid w:val="006E6D08"/>
    <w:rsid w:val="006E71B7"/>
    <w:rsid w:val="006E74FA"/>
    <w:rsid w:val="00704F8E"/>
    <w:rsid w:val="00706784"/>
    <w:rsid w:val="00710ABA"/>
    <w:rsid w:val="00710F3C"/>
    <w:rsid w:val="007D2B2C"/>
    <w:rsid w:val="007F06B5"/>
    <w:rsid w:val="008018DF"/>
    <w:rsid w:val="00810655"/>
    <w:rsid w:val="00822D04"/>
    <w:rsid w:val="0086719E"/>
    <w:rsid w:val="008D370F"/>
    <w:rsid w:val="008D489A"/>
    <w:rsid w:val="009140C5"/>
    <w:rsid w:val="00945277"/>
    <w:rsid w:val="009A464F"/>
    <w:rsid w:val="009A789B"/>
    <w:rsid w:val="009B736F"/>
    <w:rsid w:val="009D0387"/>
    <w:rsid w:val="009D6076"/>
    <w:rsid w:val="009E4A6B"/>
    <w:rsid w:val="00A03955"/>
    <w:rsid w:val="00A44108"/>
    <w:rsid w:val="00AA5DEB"/>
    <w:rsid w:val="00AB506B"/>
    <w:rsid w:val="00AE2A3F"/>
    <w:rsid w:val="00B54F11"/>
    <w:rsid w:val="00BF2E90"/>
    <w:rsid w:val="00BF6418"/>
    <w:rsid w:val="00C002AB"/>
    <w:rsid w:val="00C1110B"/>
    <w:rsid w:val="00C14E28"/>
    <w:rsid w:val="00C15078"/>
    <w:rsid w:val="00C4168F"/>
    <w:rsid w:val="00C42B8C"/>
    <w:rsid w:val="00C5401E"/>
    <w:rsid w:val="00C61F03"/>
    <w:rsid w:val="00C922B8"/>
    <w:rsid w:val="00CB0655"/>
    <w:rsid w:val="00CB4219"/>
    <w:rsid w:val="00CB60D5"/>
    <w:rsid w:val="00CC1F14"/>
    <w:rsid w:val="00CC6745"/>
    <w:rsid w:val="00CD3472"/>
    <w:rsid w:val="00CD49F8"/>
    <w:rsid w:val="00CF476E"/>
    <w:rsid w:val="00D10417"/>
    <w:rsid w:val="00D25552"/>
    <w:rsid w:val="00D41041"/>
    <w:rsid w:val="00D4420A"/>
    <w:rsid w:val="00D65AED"/>
    <w:rsid w:val="00D8047E"/>
    <w:rsid w:val="00D820DB"/>
    <w:rsid w:val="00DA0F20"/>
    <w:rsid w:val="00DA21E4"/>
    <w:rsid w:val="00DC3F9F"/>
    <w:rsid w:val="00DD3A16"/>
    <w:rsid w:val="00DE50A5"/>
    <w:rsid w:val="00DE520F"/>
    <w:rsid w:val="00E06926"/>
    <w:rsid w:val="00E52CD0"/>
    <w:rsid w:val="00E741FA"/>
    <w:rsid w:val="00E77D95"/>
    <w:rsid w:val="00EC648E"/>
    <w:rsid w:val="00F0275C"/>
    <w:rsid w:val="00F25B77"/>
    <w:rsid w:val="00F51E01"/>
    <w:rsid w:val="00F55422"/>
    <w:rsid w:val="00F55A8D"/>
    <w:rsid w:val="00F731DB"/>
    <w:rsid w:val="00F84B18"/>
    <w:rsid w:val="00FA189E"/>
    <w:rsid w:val="00FC340D"/>
    <w:rsid w:val="00FD6639"/>
    <w:rsid w:val="00FE0174"/>
    <w:rsid w:val="00FE58DA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  <w14:docId w14:val="04093DF3"/>
  <w15:chartTrackingRefBased/>
  <w15:docId w15:val="{1EE4614F-FD19-4B71-9C74-B096C7E56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058D8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6058D8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6058D8"/>
    <w:pPr>
      <w:keepNext/>
      <w:outlineLvl w:val="1"/>
    </w:pPr>
    <w:rPr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ellengitternetz"/>
    <w:basedOn w:val="NormaleTabelle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6058D8"/>
    <w:rPr>
      <w:rFonts w:ascii="Arial" w:hAnsi="Arial" w:cs="Arial"/>
      <w:b/>
      <w:bCs/>
      <w:sz w:val="22"/>
      <w:szCs w:val="24"/>
    </w:rPr>
  </w:style>
  <w:style w:type="character" w:customStyle="1" w:styleId="berschrift2Zchn">
    <w:name w:val="Überschrift 2 Zchn"/>
    <w:link w:val="berschrift2"/>
    <w:semiHidden/>
    <w:rsid w:val="006058D8"/>
    <w:rPr>
      <w:rFonts w:ascii="Arial" w:hAnsi="Arial" w:cs="Arial"/>
      <w:b/>
      <w:bCs/>
      <w:sz w:val="24"/>
      <w:szCs w:val="24"/>
    </w:rPr>
  </w:style>
  <w:style w:type="paragraph" w:styleId="Textkrper">
    <w:name w:val="Body Text"/>
    <w:basedOn w:val="Standard"/>
    <w:link w:val="TextkrperZchn"/>
    <w:unhideWhenUsed/>
    <w:rsid w:val="006058D8"/>
    <w:rPr>
      <w:b/>
      <w:bCs/>
    </w:rPr>
  </w:style>
  <w:style w:type="character" w:customStyle="1" w:styleId="TextkrperZchn">
    <w:name w:val="Textkörper Zchn"/>
    <w:link w:val="Textkrper"/>
    <w:rsid w:val="006058D8"/>
    <w:rPr>
      <w:rFonts w:ascii="Arial" w:hAnsi="Arial" w:cs="Arial"/>
      <w:b/>
      <w:bCs/>
      <w:sz w:val="22"/>
      <w:szCs w:val="24"/>
    </w:rPr>
  </w:style>
  <w:style w:type="character" w:customStyle="1" w:styleId="st1">
    <w:name w:val="st1"/>
    <w:basedOn w:val="Absatz-Standardschriftart"/>
    <w:rsid w:val="00605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5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GRP_NeueMedien\!Projekte\juttaArchiv\_xxx_typo3_wissenspool\_arbeitsmaterial\0091_archiv_internationale_krisen\_krisen2016\vorlage_ab_2015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4B2BA-28D0-420F-AEC3-D2D846AAC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vorlage_ab_2015.dotx</Template>
  <TotalTime>0</TotalTime>
  <Pages>1</Pages>
  <Words>45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Internationale Krisen (Neuproduktion 2016)</vt:lpstr>
    </vt:vector>
  </TitlesOfParts>
  <Company>SWR Südwestrundfunk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Internationale Krisen (Neuproduktion 2016)</dc:title>
  <dc:subject/>
  <dc:creator>SWR Planet Schule</dc:creator>
  <cp:keywords>Arbeitsblatt</cp:keywords>
  <cp:lastModifiedBy>Frischmuth, Sabine</cp:lastModifiedBy>
  <cp:revision>2</cp:revision>
  <cp:lastPrinted>2023-03-09T13:21:00Z</cp:lastPrinted>
  <dcterms:created xsi:type="dcterms:W3CDTF">2023-03-09T14:45:00Z</dcterms:created>
  <dcterms:modified xsi:type="dcterms:W3CDTF">2023-03-09T14:45:00Z</dcterms:modified>
</cp:coreProperties>
</file>