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C25799" w:rsidRDefault="00C25799" w:rsidP="008560CC">
      <w:pPr>
        <w:pStyle w:val="Text"/>
        <w:pBdr>
          <w:left w:val="nil"/>
        </w:pBdr>
        <w:rPr>
          <w:rFonts w:ascii="Arial" w:eastAsia="Arial" w:hAnsi="Arial" w:cs="Arial"/>
          <w:b/>
          <w:bCs/>
          <w:sz w:val="18"/>
          <w:szCs w:val="18"/>
        </w:rPr>
      </w:pPr>
    </w:p>
    <w:p w:rsidR="00C25799" w:rsidRDefault="00FD4D31" w:rsidP="008560CC">
      <w:pPr>
        <w:pStyle w:val="Text"/>
        <w:pBdr>
          <w:left w:val="nil"/>
        </w:pBdr>
        <w:shd w:val="clear" w:color="auto" w:fill="508E5B"/>
        <w:tabs>
          <w:tab w:val="right" w:pos="9638"/>
        </w:tabs>
        <w:jc w:val="both"/>
        <w:rPr>
          <w:rFonts w:ascii="Arial" w:hAnsi="Arial"/>
          <w:b/>
          <w:bCs/>
          <w:color w:val="FFFFFF" w:themeColor="background1"/>
          <w:sz w:val="24"/>
          <w:szCs w:val="24"/>
        </w:rPr>
      </w:pPr>
      <w:r>
        <w:rPr>
          <w:rFonts w:ascii="Arial" w:hAnsi="Arial"/>
          <w:b/>
          <w:bCs/>
          <w:color w:val="FFFFFF" w:themeColor="background1"/>
          <w:sz w:val="24"/>
          <w:szCs w:val="24"/>
        </w:rPr>
        <w:t xml:space="preserve">Wahlaufgaben zur </w:t>
      </w:r>
      <w:r w:rsidR="00673E3C">
        <w:rPr>
          <w:rFonts w:ascii="Arial" w:hAnsi="Arial"/>
          <w:b/>
          <w:bCs/>
          <w:color w:val="FFFFFF" w:themeColor="background1"/>
          <w:sz w:val="24"/>
          <w:szCs w:val="24"/>
        </w:rPr>
        <w:t>Ringparabel</w:t>
      </w:r>
      <w:r w:rsidR="00C25799">
        <w:rPr>
          <w:rFonts w:ascii="Arial" w:hAnsi="Arial"/>
          <w:b/>
          <w:bCs/>
          <w:color w:val="FFFFFF" w:themeColor="background1"/>
          <w:sz w:val="24"/>
          <w:szCs w:val="24"/>
        </w:rPr>
        <w:tab/>
      </w:r>
    </w:p>
    <w:p w:rsidR="00C25799" w:rsidRDefault="00C25799" w:rsidP="008560CC"/>
    <w:p w:rsidR="00FD4D31" w:rsidRPr="008560CC" w:rsidRDefault="00FD4D31" w:rsidP="008560CC"/>
    <w:p w:rsidR="00FD4D31" w:rsidRPr="00FD4D31" w:rsidRDefault="00FD4D31" w:rsidP="00FD4D31">
      <w:pPr>
        <w:rPr>
          <w:rFonts w:eastAsia="Arial"/>
          <w:b/>
          <w:sz w:val="20"/>
          <w:szCs w:val="20"/>
        </w:rPr>
      </w:pPr>
      <w:r w:rsidRPr="00FD4D31">
        <w:rPr>
          <w:b/>
          <w:sz w:val="20"/>
          <w:szCs w:val="20"/>
        </w:rPr>
        <w:t>Wahlaufgabe 1 zur Ringparabel</w: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>
        <w:rPr>
          <w:rFonts w:eastAsia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" o:spid="_x0000_s1059" type="#_x0000_t75" alt="15_einzelarbeit.jpg" style="position:absolute;margin-left:.5pt;margin-top:.4pt;width:44.8pt;height:45.65pt;z-index:3;visibility:visible" wrapcoords="-828 0 -828 21113 21517 21113 21517 0 -828 0">
            <v:imagedata r:id="rId8" o:title="15_einzelarbeit" croptop="16835f" cropleft="19241f"/>
            <w10:wrap type="through"/>
          </v:shape>
        </w:pic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sz w:val="20"/>
          <w:szCs w:val="20"/>
        </w:rPr>
        <w:t>Einzelarbeit:</w:t>
      </w:r>
    </w:p>
    <w:p w:rsidR="00FD4D31" w:rsidRDefault="00FD4D31" w:rsidP="00FD4D31">
      <w:pPr>
        <w:rPr>
          <w:rFonts w:eastAsia="Arial"/>
          <w:sz w:val="20"/>
          <w:szCs w:val="20"/>
        </w:rPr>
      </w:pPr>
    </w:p>
    <w:p w:rsidR="0023568C" w:rsidRPr="00CB3864" w:rsidRDefault="0023568C" w:rsidP="00FD4D31">
      <w:pPr>
        <w:rPr>
          <w:rFonts w:eastAsia="Arial"/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sz w:val="20"/>
          <w:szCs w:val="20"/>
        </w:rPr>
        <w:t>Zeichne die Ringparabel in einem Comic.</w: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23568C" w:rsidRDefault="0023568C" w:rsidP="00FD4D31">
      <w:pPr>
        <w:rPr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sz w:val="20"/>
          <w:szCs w:val="20"/>
        </w:rPr>
        <w:t>Tipps:</w:t>
      </w:r>
    </w:p>
    <w:p w:rsidR="00FD4D31" w:rsidRPr="00CB3864" w:rsidRDefault="0023568C" w:rsidP="00FD4D31">
      <w:pPr>
        <w:rPr>
          <w:rFonts w:eastAsia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CB3864">
        <w:rPr>
          <w:sz w:val="20"/>
          <w:szCs w:val="20"/>
        </w:rPr>
        <w:t>Zeichne mindestens fünf Bilder</w:t>
      </w:r>
    </w:p>
    <w:p w:rsidR="00FD4D31" w:rsidRPr="00CB3864" w:rsidRDefault="0023568C" w:rsidP="00FD4D31">
      <w:pPr>
        <w:rPr>
          <w:rFonts w:eastAsia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CB3864">
        <w:rPr>
          <w:sz w:val="20"/>
          <w:szCs w:val="20"/>
        </w:rPr>
        <w:t>Benutze Farben</w:t>
      </w:r>
    </w:p>
    <w:p w:rsidR="00FD4D31" w:rsidRPr="00CB3864" w:rsidRDefault="0023568C" w:rsidP="00FD4D31">
      <w:pPr>
        <w:rPr>
          <w:rFonts w:eastAsia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CB3864">
        <w:rPr>
          <w:sz w:val="20"/>
          <w:szCs w:val="20"/>
        </w:rPr>
        <w:t>Versuche die Gefühle der Personen darzustellen</w:t>
      </w:r>
    </w:p>
    <w:p w:rsidR="00FD4D31" w:rsidRPr="00CB3864" w:rsidRDefault="0023568C" w:rsidP="00FD4D31">
      <w:pPr>
        <w:rPr>
          <w:rFonts w:eastAsia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CB3864">
        <w:rPr>
          <w:sz w:val="20"/>
          <w:szCs w:val="20"/>
        </w:rPr>
        <w:t>Zeichne auch eine Fortsetzung der Parabel, z.B. 50 Jahre später</w: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rFonts w:eastAsia="Arial"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5" type="#_x0000_t32" style="position:absolute;margin-left:-.4pt;margin-top:6.25pt;width:468.75pt;height:0;z-index:1" o:connectortype="straight"/>
        </w:pic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FD4D31" w:rsidRPr="00FD4D31" w:rsidRDefault="00FD4D31" w:rsidP="00FD4D31">
      <w:pPr>
        <w:rPr>
          <w:rFonts w:eastAsia="Arial"/>
          <w:b/>
          <w:sz w:val="20"/>
          <w:szCs w:val="20"/>
        </w:rPr>
      </w:pPr>
      <w:r w:rsidRPr="00FD4D31">
        <w:rPr>
          <w:b/>
          <w:sz w:val="20"/>
          <w:szCs w:val="20"/>
        </w:rPr>
        <w:t>Wahlaufgabe 2 zur Ringparabel</w:t>
      </w:r>
    </w:p>
    <w:p w:rsidR="0023568C" w:rsidRDefault="0023568C" w:rsidP="00FD4D31">
      <w:pPr>
        <w:rPr>
          <w:rFonts w:eastAsia="Arial"/>
          <w:sz w:val="20"/>
          <w:szCs w:val="20"/>
        </w:rPr>
      </w:pPr>
      <w:r w:rsidRPr="00FD4D31">
        <w:rPr>
          <w:b/>
          <w:noProof/>
          <w:sz w:val="20"/>
          <w:szCs w:val="20"/>
        </w:rPr>
        <w:pict>
          <v:shape id="Grafik 6" o:spid="_x0000_s1058" type="#_x0000_t75" alt="03_partnerarbeit.jpg" style="position:absolute;margin-left:.5pt;margin-top:5.55pt;width:57.15pt;height:55.55pt;z-index:4;visibility:visible" wrapcoords="-567 0 -567 20997 21543 20997 21543 0 -567 0">
            <v:imagedata r:id="rId9" o:title="03_partnerarbeit"/>
            <w10:wrap type="through"/>
          </v:shape>
        </w:pic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sz w:val="20"/>
          <w:szCs w:val="20"/>
        </w:rPr>
        <w:t>Partnerarbeit:</w: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23568C" w:rsidRDefault="0023568C" w:rsidP="00FD4D31">
      <w:pPr>
        <w:rPr>
          <w:sz w:val="20"/>
          <w:szCs w:val="20"/>
        </w:rPr>
      </w:pPr>
    </w:p>
    <w:p w:rsidR="0023568C" w:rsidRDefault="0023568C" w:rsidP="00FD4D31">
      <w:pPr>
        <w:rPr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sz w:val="20"/>
          <w:szCs w:val="20"/>
        </w:rPr>
        <w:t>Schreibt zusammen mit eurem Banknachbarn ein Gedicht zur Ringparabel.</w: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23568C" w:rsidRDefault="0023568C" w:rsidP="00FD4D31">
      <w:pPr>
        <w:rPr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sz w:val="20"/>
          <w:szCs w:val="20"/>
        </w:rPr>
        <w:t>Tipps:</w:t>
      </w:r>
    </w:p>
    <w:p w:rsidR="00FD4D31" w:rsidRPr="00CB3864" w:rsidRDefault="0023568C" w:rsidP="00FD4D31">
      <w:pPr>
        <w:rPr>
          <w:rFonts w:eastAsia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CB3864">
        <w:rPr>
          <w:sz w:val="20"/>
          <w:szCs w:val="20"/>
        </w:rPr>
        <w:t>Das Gedicht muss sich nicht zwingend reimen</w:t>
      </w:r>
    </w:p>
    <w:p w:rsidR="00FD4D31" w:rsidRPr="00CB3864" w:rsidRDefault="0023568C" w:rsidP="00FD4D31">
      <w:pPr>
        <w:rPr>
          <w:rFonts w:eastAsia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CB3864">
        <w:rPr>
          <w:sz w:val="20"/>
          <w:szCs w:val="20"/>
        </w:rPr>
        <w:t>In einem Gedicht findet man häufig Metaphern (bildhafte Ausdrücke)</w:t>
      </w:r>
    </w:p>
    <w:p w:rsidR="00FD4D31" w:rsidRPr="00CB3864" w:rsidRDefault="0023568C" w:rsidP="00FD4D31">
      <w:pPr>
        <w:rPr>
          <w:rFonts w:eastAsia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CB3864">
        <w:rPr>
          <w:sz w:val="20"/>
          <w:szCs w:val="20"/>
        </w:rPr>
        <w:t>Beziehe auch eine Fortsetzung der Parabel , zum Beispiel 50 Jahre später, mit in dein Gedicht ein</w: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rFonts w:eastAsia="Arial Unicode MS"/>
          <w:sz w:val="20"/>
          <w:szCs w:val="20"/>
        </w:rPr>
        <w:pict>
          <v:shape id="_x0000_s1056" type="#_x0000_t32" style="position:absolute;margin-left:-6.4pt;margin-top:1.2pt;width:468.75pt;height:0;z-index:2" o:connectortype="straight"/>
        </w:pic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FD4D31" w:rsidRPr="00FD4D31" w:rsidRDefault="00FD4D31" w:rsidP="00FD4D31">
      <w:pPr>
        <w:rPr>
          <w:rFonts w:eastAsia="Arial"/>
          <w:b/>
          <w:sz w:val="20"/>
          <w:szCs w:val="20"/>
        </w:rPr>
      </w:pPr>
      <w:r w:rsidRPr="00FD4D31">
        <w:rPr>
          <w:b/>
          <w:sz w:val="20"/>
          <w:szCs w:val="20"/>
        </w:rPr>
        <w:t>Wahlaufgabe 3 zur Ringparabel</w:t>
      </w:r>
    </w:p>
    <w:p w:rsidR="0023568C" w:rsidRDefault="0023568C" w:rsidP="00FD4D31">
      <w:pPr>
        <w:rPr>
          <w:rFonts w:eastAsia="Arial"/>
          <w:sz w:val="20"/>
          <w:szCs w:val="20"/>
        </w:rPr>
      </w:pPr>
      <w:r w:rsidRPr="00FD4D31">
        <w:rPr>
          <w:b/>
          <w:noProof/>
          <w:sz w:val="20"/>
          <w:szCs w:val="20"/>
        </w:rPr>
        <w:pict>
          <v:shape id="Grafik 9" o:spid="_x0000_s1057" type="#_x0000_t75" alt="02b_gruppenarbeit.jpg" style="position:absolute;margin-left:.5pt;margin-top:6.3pt;width:63.45pt;height:48.5pt;z-index:5;visibility:visible" wrapcoords="-511 0 -511 20709 21447 20709 21447 0 -511 0">
            <v:imagedata r:id="rId10" o:title="02b_gruppenarbeit" croptop="6020f" cropbottom="4736f" cropleft="12036f" cropright="12529f"/>
            <w10:wrap type="through"/>
          </v:shape>
        </w:pic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sz w:val="20"/>
          <w:szCs w:val="20"/>
        </w:rPr>
        <w:t>Gruppenarbeit:</w: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23568C" w:rsidRDefault="0023568C" w:rsidP="00FD4D31">
      <w:pPr>
        <w:rPr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sz w:val="20"/>
          <w:szCs w:val="20"/>
        </w:rPr>
        <w:t xml:space="preserve">Spielt die Ringparabel in einem kurzen Theaterstück eurer Klasse vor. </w:t>
      </w:r>
    </w:p>
    <w:p w:rsidR="00FD4D31" w:rsidRPr="00CB3864" w:rsidRDefault="00FD4D31" w:rsidP="00FD4D31">
      <w:pPr>
        <w:rPr>
          <w:rFonts w:eastAsia="Arial"/>
          <w:sz w:val="20"/>
          <w:szCs w:val="20"/>
        </w:rPr>
      </w:pPr>
    </w:p>
    <w:p w:rsidR="0023568C" w:rsidRDefault="0023568C" w:rsidP="00FD4D31">
      <w:pPr>
        <w:rPr>
          <w:sz w:val="20"/>
          <w:szCs w:val="20"/>
        </w:rPr>
      </w:pPr>
    </w:p>
    <w:p w:rsidR="00FD4D31" w:rsidRPr="00CB3864" w:rsidRDefault="00FD4D31" w:rsidP="00FD4D31">
      <w:pPr>
        <w:rPr>
          <w:rFonts w:eastAsia="Arial"/>
          <w:sz w:val="20"/>
          <w:szCs w:val="20"/>
        </w:rPr>
      </w:pPr>
      <w:r w:rsidRPr="00CB3864">
        <w:rPr>
          <w:sz w:val="20"/>
          <w:szCs w:val="20"/>
        </w:rPr>
        <w:t>Tipps:</w:t>
      </w:r>
    </w:p>
    <w:p w:rsidR="0023568C" w:rsidRDefault="0023568C" w:rsidP="0023568C">
      <w:p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CB3864">
        <w:rPr>
          <w:sz w:val="20"/>
          <w:szCs w:val="20"/>
        </w:rPr>
        <w:t>Denkt euch eigene Dialoge aus</w:t>
      </w:r>
    </w:p>
    <w:p w:rsidR="00FD4D31" w:rsidRPr="0023568C" w:rsidRDefault="0023568C" w:rsidP="0023568C">
      <w:pPr>
        <w:spacing w:line="276" w:lineRule="auto"/>
        <w:rPr>
          <w:rFonts w:eastAsia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A45414">
        <w:rPr>
          <w:sz w:val="20"/>
          <w:szCs w:val="20"/>
        </w:rPr>
        <w:t>Passt eure Stimme, Mimik und Gestik den Gefühlen der Figuren an</w:t>
      </w:r>
    </w:p>
    <w:p w:rsidR="00FD4D31" w:rsidRPr="00A45414" w:rsidRDefault="0023568C" w:rsidP="0023568C">
      <w:pPr>
        <w:pStyle w:val="Text"/>
        <w:spacing w:line="276" w:lineRule="auto"/>
        <w:rPr>
          <w:rFonts w:ascii="Arial" w:eastAsia="Arial" w:hAnsi="Arial" w:cs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A45414">
        <w:rPr>
          <w:rFonts w:ascii="Arial" w:hAnsi="Arial"/>
          <w:sz w:val="20"/>
          <w:szCs w:val="20"/>
        </w:rPr>
        <w:t>Nutzt Tische und Stühle für eure Kulisse</w:t>
      </w:r>
    </w:p>
    <w:p w:rsidR="00FD4D31" w:rsidRPr="00A45414" w:rsidRDefault="0023568C" w:rsidP="0023568C">
      <w:pPr>
        <w:pStyle w:val="Text"/>
        <w:spacing w:line="276" w:lineRule="auto"/>
        <w:rPr>
          <w:rFonts w:ascii="Arial" w:eastAsia="Arial" w:hAnsi="Arial" w:cs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A45414">
        <w:rPr>
          <w:rFonts w:ascii="Arial" w:hAnsi="Arial"/>
          <w:sz w:val="20"/>
          <w:szCs w:val="20"/>
        </w:rPr>
        <w:t>Versucht euren Text frei zu sprechen</w:t>
      </w:r>
    </w:p>
    <w:p w:rsidR="00FD4D31" w:rsidRPr="00A45414" w:rsidRDefault="0023568C" w:rsidP="0023568C">
      <w:pPr>
        <w:pStyle w:val="Text"/>
        <w:spacing w:line="276" w:lineRule="auto"/>
        <w:rPr>
          <w:rFonts w:ascii="Arial" w:eastAsia="Arial" w:hAnsi="Arial" w:cs="Arial"/>
          <w:sz w:val="20"/>
          <w:szCs w:val="20"/>
        </w:rPr>
      </w:pPr>
      <w:r>
        <w:rPr>
          <w:sz w:val="20"/>
          <w:szCs w:val="20"/>
        </w:rPr>
        <w:t xml:space="preserve">- </w:t>
      </w:r>
      <w:r w:rsidR="00FD4D31" w:rsidRPr="00A45414">
        <w:rPr>
          <w:rFonts w:ascii="Arial" w:hAnsi="Arial"/>
          <w:sz w:val="20"/>
          <w:szCs w:val="20"/>
        </w:rPr>
        <w:t>Probt vorher kurz alleine in der Gruppe, bevor ihr das Theaterstück der Klasse vorführt</w:t>
      </w:r>
    </w:p>
    <w:p w:rsidR="00FD4D31" w:rsidRPr="008B0F8A" w:rsidRDefault="0023568C" w:rsidP="0023568C">
      <w:pPr>
        <w:pStyle w:val="Text"/>
        <w:spacing w:line="276" w:lineRule="auto"/>
        <w:rPr>
          <w:rFonts w:ascii="Arial" w:eastAsia="Arial" w:hAnsi="Arial" w:cs="Arial"/>
          <w:sz w:val="20"/>
          <w:szCs w:val="20"/>
          <w:lang w:val="da-DK"/>
        </w:rPr>
      </w:pPr>
      <w:r>
        <w:rPr>
          <w:sz w:val="20"/>
          <w:szCs w:val="20"/>
        </w:rPr>
        <w:t xml:space="preserve">- </w:t>
      </w:r>
      <w:r w:rsidR="00FD4D31" w:rsidRPr="008B0F8A">
        <w:rPr>
          <w:rFonts w:ascii="Arial" w:hAnsi="Arial"/>
          <w:sz w:val="20"/>
          <w:szCs w:val="20"/>
          <w:lang w:val="da-DK"/>
        </w:rPr>
        <w:t xml:space="preserve">Denkt euch aus, wie die Parabel weitergehen könnte, zum Beispiel </w:t>
      </w:r>
      <w:r w:rsidR="00FD4D31">
        <w:rPr>
          <w:rFonts w:ascii="Arial" w:hAnsi="Arial"/>
          <w:sz w:val="20"/>
          <w:szCs w:val="20"/>
          <w:lang w:val="da-DK"/>
        </w:rPr>
        <w:t>50 Jahre später</w:t>
      </w:r>
    </w:p>
    <w:p w:rsidR="00BB43B2" w:rsidRPr="005C4B67" w:rsidRDefault="00BB43B2" w:rsidP="0023568C">
      <w:pPr>
        <w:pStyle w:val="FreieForm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276" w:lineRule="auto"/>
        <w:rPr>
          <w:rFonts w:ascii="Arial" w:eastAsia="Arial" w:hAnsi="Arial" w:cs="Arial"/>
          <w:sz w:val="20"/>
          <w:szCs w:val="20"/>
        </w:rPr>
      </w:pPr>
    </w:p>
    <w:sectPr w:rsidR="00BB43B2" w:rsidRPr="005C4B67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6E41" w:rsidRDefault="002E6E41" w:rsidP="00263140">
      <w:r>
        <w:separator/>
      </w:r>
    </w:p>
  </w:endnote>
  <w:endnote w:type="continuationSeparator" w:id="0">
    <w:p w:rsidR="002E6E41" w:rsidRDefault="002E6E4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B2CEB">
    <w:pPr>
      <w:pStyle w:val="Fuzeile"/>
      <w:rPr>
        <w:rFonts w:ascii="ITCOfficinaSans LT Book" w:hAnsi="ITCOfficinaSans LT Book"/>
        <w:b/>
        <w:sz w:val="18"/>
        <w:szCs w:val="18"/>
      </w:rPr>
    </w:pPr>
    <w:r w:rsidRPr="007B2CE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6E41" w:rsidRDefault="002E6E41" w:rsidP="00263140">
      <w:r>
        <w:separator/>
      </w:r>
    </w:p>
  </w:footnote>
  <w:footnote w:type="continuationSeparator" w:id="0">
    <w:p w:rsidR="002E6E41" w:rsidRDefault="002E6E4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B2CE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B2CE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560CC">
      <w:rPr>
        <w:rFonts w:cs="Arial"/>
        <w:b/>
      </w:rPr>
      <w:t xml:space="preserve">Arbeitsblatt </w:t>
    </w:r>
    <w:r w:rsidR="00FD4D31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FD4D31">
      <w:rPr>
        <w:rFonts w:cs="Arial"/>
        <w:b/>
      </w:rPr>
      <w:t xml:space="preserve">Wahlaufgaben zur </w:t>
    </w:r>
    <w:r w:rsidR="00673E3C">
      <w:rPr>
        <w:rFonts w:cs="Arial"/>
        <w:b/>
      </w:rPr>
      <w:t>Ringparabel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2579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Was glaubst du denn?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4688185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A0F67"/>
    <w:multiLevelType w:val="hybridMultilevel"/>
    <w:tmpl w:val="159C4092"/>
    <w:styleLink w:val="Liste1"/>
    <w:lvl w:ilvl="0" w:tplc="A78AD192">
      <w:start w:val="1"/>
      <w:numFmt w:val="decimal"/>
      <w:lvlText w:val="%1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BCC467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6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7EB1F8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308BECE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3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3042B8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82E6336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0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F30083E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4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361052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7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6E6C6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1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5D821183"/>
    <w:multiLevelType w:val="hybridMultilevel"/>
    <w:tmpl w:val="FD40029A"/>
    <w:lvl w:ilvl="0" w:tplc="32228A9E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4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6A6A282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86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CA3D66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58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8A226DC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30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72C0170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02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57690A0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74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29E67BC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446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3702EEA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18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3AC9396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907" w:hanging="14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1"/>
  </w:num>
  <w:num w:numId="3">
    <w:abstractNumId w:val="1"/>
    <w:lvlOverride w:ilvl="0">
      <w:lvl w:ilvl="0" w:tplc="32228A9E">
        <w:start w:val="1"/>
        <w:numFmt w:val="bullet"/>
        <w:lvlText w:val="-"/>
        <w:lvlJc w:val="left"/>
        <w:pPr>
          <w:tabs>
            <w:tab w:val="left" w:pos="709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  <w:tab w:val="left" w:pos="9217"/>
          </w:tabs>
          <w:ind w:left="147" w:hanging="14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6A6A282">
        <w:start w:val="1"/>
        <w:numFmt w:val="bullet"/>
        <w:lvlText w:val="-"/>
        <w:lvlJc w:val="left"/>
        <w:pPr>
          <w:tabs>
            <w:tab w:val="left" w:pos="709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  <w:tab w:val="left" w:pos="9217"/>
          </w:tabs>
          <w:ind w:left="867" w:hanging="14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ECA3D66">
        <w:start w:val="1"/>
        <w:numFmt w:val="bullet"/>
        <w:lvlText w:val="-"/>
        <w:lvlJc w:val="left"/>
        <w:pPr>
          <w:tabs>
            <w:tab w:val="left" w:pos="709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  <w:tab w:val="left" w:pos="9217"/>
          </w:tabs>
          <w:ind w:left="1587" w:hanging="14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8A226DC">
        <w:start w:val="1"/>
        <w:numFmt w:val="bullet"/>
        <w:lvlText w:val="-"/>
        <w:lvlJc w:val="left"/>
        <w:pPr>
          <w:tabs>
            <w:tab w:val="left" w:pos="709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  <w:tab w:val="left" w:pos="9217"/>
          </w:tabs>
          <w:ind w:left="2307" w:hanging="14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372C0170">
        <w:start w:val="1"/>
        <w:numFmt w:val="bullet"/>
        <w:lvlText w:val="-"/>
        <w:lvlJc w:val="left"/>
        <w:pPr>
          <w:tabs>
            <w:tab w:val="left" w:pos="709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  <w:tab w:val="left" w:pos="9217"/>
          </w:tabs>
          <w:ind w:left="3027" w:hanging="14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57690A0">
        <w:start w:val="1"/>
        <w:numFmt w:val="bullet"/>
        <w:lvlText w:val="-"/>
        <w:lvlJc w:val="left"/>
        <w:pPr>
          <w:tabs>
            <w:tab w:val="left" w:pos="709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  <w:tab w:val="left" w:pos="9217"/>
          </w:tabs>
          <w:ind w:left="3747" w:hanging="14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E29E67BC">
        <w:start w:val="1"/>
        <w:numFmt w:val="bullet"/>
        <w:lvlText w:val="-"/>
        <w:lvlJc w:val="left"/>
        <w:pPr>
          <w:tabs>
            <w:tab w:val="left" w:pos="709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  <w:tab w:val="left" w:pos="9217"/>
          </w:tabs>
          <w:ind w:left="4467" w:hanging="14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13702EEA">
        <w:start w:val="1"/>
        <w:numFmt w:val="bullet"/>
        <w:lvlText w:val="-"/>
        <w:lvlJc w:val="left"/>
        <w:pPr>
          <w:tabs>
            <w:tab w:val="left" w:pos="709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  <w:tab w:val="left" w:pos="9217"/>
          </w:tabs>
          <w:ind w:left="5187" w:hanging="14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43AC9396">
        <w:start w:val="1"/>
        <w:numFmt w:val="bullet"/>
        <w:lvlText w:val="-"/>
        <w:lvlJc w:val="left"/>
        <w:pPr>
          <w:tabs>
            <w:tab w:val="left" w:pos="709"/>
            <w:tab w:val="left" w:pos="1418"/>
            <w:tab w:val="left" w:pos="2127"/>
            <w:tab w:val="left" w:pos="2836"/>
            <w:tab w:val="left" w:pos="3545"/>
            <w:tab w:val="left" w:pos="4254"/>
            <w:tab w:val="left" w:pos="4963"/>
            <w:tab w:val="left" w:pos="5672"/>
            <w:tab w:val="left" w:pos="6381"/>
            <w:tab w:val="left" w:pos="7090"/>
            <w:tab w:val="left" w:pos="7799"/>
            <w:tab w:val="left" w:pos="8508"/>
            <w:tab w:val="left" w:pos="9217"/>
          </w:tabs>
          <w:ind w:left="5907" w:hanging="14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F0B73"/>
    <w:rsid w:val="00001B03"/>
    <w:rsid w:val="00027F5B"/>
    <w:rsid w:val="00032275"/>
    <w:rsid w:val="000429BB"/>
    <w:rsid w:val="000A2378"/>
    <w:rsid w:val="000D7308"/>
    <w:rsid w:val="000E2882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568C"/>
    <w:rsid w:val="00263140"/>
    <w:rsid w:val="002841AF"/>
    <w:rsid w:val="002A66EB"/>
    <w:rsid w:val="002E6E41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25248"/>
    <w:rsid w:val="00630C9D"/>
    <w:rsid w:val="00640332"/>
    <w:rsid w:val="00673E3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B2CEB"/>
    <w:rsid w:val="007D12E8"/>
    <w:rsid w:val="007D2B2C"/>
    <w:rsid w:val="007F06B5"/>
    <w:rsid w:val="008018DF"/>
    <w:rsid w:val="00810655"/>
    <w:rsid w:val="00843623"/>
    <w:rsid w:val="00851E4A"/>
    <w:rsid w:val="008560CC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9F0B73"/>
    <w:rsid w:val="00A03955"/>
    <w:rsid w:val="00A14801"/>
    <w:rsid w:val="00A44108"/>
    <w:rsid w:val="00AB506B"/>
    <w:rsid w:val="00AD0869"/>
    <w:rsid w:val="00AE2A3F"/>
    <w:rsid w:val="00B24E76"/>
    <w:rsid w:val="00BB43B2"/>
    <w:rsid w:val="00BE0359"/>
    <w:rsid w:val="00BF2E90"/>
    <w:rsid w:val="00BF6418"/>
    <w:rsid w:val="00C1110B"/>
    <w:rsid w:val="00C15078"/>
    <w:rsid w:val="00C25799"/>
    <w:rsid w:val="00C4168F"/>
    <w:rsid w:val="00C5401E"/>
    <w:rsid w:val="00C930DC"/>
    <w:rsid w:val="00CC1F14"/>
    <w:rsid w:val="00CC6745"/>
    <w:rsid w:val="00CD3472"/>
    <w:rsid w:val="00CD49F8"/>
    <w:rsid w:val="00CE42A3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C76FC"/>
    <w:rsid w:val="00F0275C"/>
    <w:rsid w:val="00F25B77"/>
    <w:rsid w:val="00F55422"/>
    <w:rsid w:val="00FA05E1"/>
    <w:rsid w:val="00FA189E"/>
    <w:rsid w:val="00FD4D31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  <o:rules v:ext="edit">
        <o:r id="V:Rule12" type="connector" idref="#_x0000_s1056"/>
        <o:r id="V:Rule13" type="connector" idref="#_x0000_s105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D4D3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C2579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  <w:style w:type="numbering" w:customStyle="1" w:styleId="Liste1">
    <w:name w:val="Liste1"/>
    <w:rsid w:val="008560CC"/>
    <w:pPr>
      <w:numPr>
        <w:numId w:val="1"/>
      </w:numPr>
    </w:pPr>
  </w:style>
  <w:style w:type="paragraph" w:customStyle="1" w:styleId="FreieForm">
    <w:name w:val="Freie Form"/>
    <w:rsid w:val="00BB43B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058E6D-8C2D-4557-B4E0-7D8AB6067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155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2017-10-26T16:53:00Z</dcterms:created>
  <dcterms:modified xsi:type="dcterms:W3CDTF">2017-10-26T16:57:00Z</dcterms:modified>
</cp:coreProperties>
</file>