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4A34F9" w:rsidRPr="00333478" w:rsidRDefault="004A34F9" w:rsidP="004A34F9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>Rassismus – Die Protagonisten des Films</w:t>
      </w:r>
    </w:p>
    <w:p w:rsidR="004A34F9" w:rsidRDefault="004A34F9" w:rsidP="004A34F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-466725</wp:posOffset>
            </wp:positionH>
            <wp:positionV relativeFrom="paragraph">
              <wp:posOffset>96520</wp:posOffset>
            </wp:positionV>
            <wp:extent cx="342900" cy="347345"/>
            <wp:effectExtent l="19050" t="0" r="0" b="0"/>
            <wp:wrapTight wrapText="bothSides">
              <wp:wrapPolygon edited="0">
                <wp:start x="-1200" y="0"/>
                <wp:lineTo x="-1200" y="20139"/>
                <wp:lineTo x="21600" y="20139"/>
                <wp:lineTo x="21600" y="0"/>
                <wp:lineTo x="-1200" y="0"/>
              </wp:wrapPolygon>
            </wp:wrapTight>
            <wp:docPr id="9" name="Bild 9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347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A34F9" w:rsidRDefault="004A34F9" w:rsidP="004A34F9">
      <w:pPr>
        <w:rPr>
          <w:sz w:val="20"/>
          <w:szCs w:val="20"/>
        </w:rPr>
      </w:pPr>
      <w:r w:rsidRPr="007E236E">
        <w:rPr>
          <w:sz w:val="20"/>
          <w:szCs w:val="20"/>
        </w:rPr>
        <w:t>Ergänze Informationen zu den drei Personen aus dem Film:</w:t>
      </w:r>
      <w:bookmarkStart w:id="0" w:name="_GoBack"/>
      <w:bookmarkEnd w:id="0"/>
    </w:p>
    <w:p w:rsidR="004A34F9" w:rsidRPr="007E236E" w:rsidRDefault="004A34F9" w:rsidP="004A34F9">
      <w:pPr>
        <w:rPr>
          <w:sz w:val="20"/>
          <w:szCs w:val="20"/>
        </w:rPr>
      </w:pPr>
    </w:p>
    <w:p w:rsidR="004A34F9" w:rsidRDefault="004A34F9" w:rsidP="004A34F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53"/>
      </w:tblGrid>
      <w:tr w:rsidR="004A34F9" w:rsidTr="004A34F9">
        <w:trPr>
          <w:trHeight w:val="3544"/>
        </w:trPr>
        <w:tc>
          <w:tcPr>
            <w:tcW w:w="9653" w:type="dxa"/>
          </w:tcPr>
          <w:p w:rsidR="004A34F9" w:rsidRPr="007E236E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Pr="0090360D" w:rsidRDefault="004A34F9" w:rsidP="00406A51">
            <w:pPr>
              <w:jc w:val="right"/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noProof/>
                <w:color w:val="333333"/>
                <w:sz w:val="20"/>
                <w:szCs w:val="20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4007485</wp:posOffset>
                  </wp:positionH>
                  <wp:positionV relativeFrom="paragraph">
                    <wp:posOffset>-1882775</wp:posOffset>
                  </wp:positionV>
                  <wp:extent cx="1689100" cy="1834515"/>
                  <wp:effectExtent l="19050" t="0" r="6350" b="0"/>
                  <wp:wrapTight wrapText="bothSides">
                    <wp:wrapPolygon edited="0">
                      <wp:start x="-244" y="0"/>
                      <wp:lineTo x="-244" y="21308"/>
                      <wp:lineTo x="21681" y="21308"/>
                      <wp:lineTo x="21681" y="0"/>
                      <wp:lineTo x="-244" y="0"/>
                    </wp:wrapPolygon>
                  </wp:wrapTight>
                  <wp:docPr id="10" name="Bild 10" descr="rassismus000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assismus000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email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9100" cy="18345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0360D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Celestino</w:t>
            </w:r>
          </w:p>
        </w:tc>
      </w:tr>
      <w:tr w:rsidR="004A34F9" w:rsidTr="004A34F9">
        <w:trPr>
          <w:trHeight w:val="3544"/>
        </w:trPr>
        <w:tc>
          <w:tcPr>
            <w:tcW w:w="9653" w:type="dxa"/>
          </w:tcPr>
          <w:p w:rsidR="004A34F9" w:rsidRPr="007E236E" w:rsidRDefault="004A34F9" w:rsidP="00406A51">
            <w:pPr>
              <w:jc w:val="right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jc w:val="center"/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Pr="0090360D" w:rsidRDefault="004A34F9" w:rsidP="00406A51">
            <w:pPr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>
              <w:rPr>
                <w:rFonts w:eastAsiaTheme="minorHAnsi" w:cstheme="minorBidi"/>
                <w:noProof/>
                <w:sz w:val="24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-22860</wp:posOffset>
                  </wp:positionH>
                  <wp:positionV relativeFrom="paragraph">
                    <wp:posOffset>-1927225</wp:posOffset>
                  </wp:positionV>
                  <wp:extent cx="1628775" cy="1834515"/>
                  <wp:effectExtent l="19050" t="0" r="9525" b="0"/>
                  <wp:wrapTight wrapText="bothSides">
                    <wp:wrapPolygon edited="0">
                      <wp:start x="-253" y="0"/>
                      <wp:lineTo x="-253" y="21308"/>
                      <wp:lineTo x="21726" y="21308"/>
                      <wp:lineTo x="21726" y="0"/>
                      <wp:lineTo x="-253" y="0"/>
                    </wp:wrapPolygon>
                  </wp:wrapTight>
                  <wp:docPr id="11" name="Bild 11" descr="rassismus00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rassismus000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email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8775" cy="18345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0360D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Perla</w:t>
            </w:r>
          </w:p>
        </w:tc>
      </w:tr>
      <w:tr w:rsidR="004A34F9" w:rsidTr="004A34F9">
        <w:trPr>
          <w:trHeight w:val="3544"/>
        </w:trPr>
        <w:tc>
          <w:tcPr>
            <w:tcW w:w="9653" w:type="dxa"/>
          </w:tcPr>
          <w:p w:rsidR="004A34F9" w:rsidRPr="007E236E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Default="004A34F9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4A34F9" w:rsidRPr="0090360D" w:rsidRDefault="00A8389D" w:rsidP="00406A51">
            <w:pPr>
              <w:jc w:val="right"/>
              <w:rPr>
                <w:rFonts w:eastAsiaTheme="minorHAnsi" w:cstheme="minorBidi"/>
                <w:b/>
                <w:sz w:val="20"/>
                <w:szCs w:val="20"/>
                <w:lang w:eastAsia="en-US"/>
              </w:rPr>
            </w:pPr>
            <w:r w:rsidRPr="00A8389D">
              <w:rPr>
                <w:rFonts w:eastAsiaTheme="minorHAnsi" w:cstheme="minorBidi"/>
                <w:noProof/>
                <w:sz w:val="24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89.6pt;margin-top:-45.4pt;width:22.45pt;height:57.9pt;z-index:251664384" stroked="f">
                  <v:textbox style="layout-flow:vertical;mso-layout-flow-alt:bottom-to-top">
                    <w:txbxContent>
                      <w:p w:rsidR="00DC5018" w:rsidRPr="00DC5018" w:rsidRDefault="00DC5018">
                        <w:pPr>
                          <w:rPr>
                            <w:sz w:val="14"/>
                            <w:szCs w:val="14"/>
                          </w:rPr>
                        </w:pPr>
                        <w:r w:rsidRPr="00DC5018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Pr="00DC5018">
                          <w:rPr>
                            <w:sz w:val="14"/>
                            <w:szCs w:val="14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  <w:r w:rsidR="004A34F9">
              <w:rPr>
                <w:rFonts w:eastAsiaTheme="minorHAnsi" w:cstheme="minorBidi"/>
                <w:noProof/>
                <w:sz w:val="24"/>
              </w:rPr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4001135</wp:posOffset>
                  </wp:positionH>
                  <wp:positionV relativeFrom="paragraph">
                    <wp:posOffset>-1969770</wp:posOffset>
                  </wp:positionV>
                  <wp:extent cx="1708150" cy="1841500"/>
                  <wp:effectExtent l="19050" t="0" r="6350" b="0"/>
                  <wp:wrapTight wrapText="bothSides">
                    <wp:wrapPolygon edited="0">
                      <wp:start x="-241" y="0"/>
                      <wp:lineTo x="-241" y="21451"/>
                      <wp:lineTo x="21680" y="21451"/>
                      <wp:lineTo x="21680" y="0"/>
                      <wp:lineTo x="-241" y="0"/>
                    </wp:wrapPolygon>
                  </wp:wrapTight>
                  <wp:docPr id="12" name="Bild 12" descr="rassismus000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rassismus000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email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8150" cy="1841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4A34F9" w:rsidRPr="007E236E">
              <w:rPr>
                <w:rFonts w:eastAsiaTheme="minorHAnsi" w:cstheme="minorBidi"/>
                <w:sz w:val="24"/>
                <w:lang w:eastAsia="en-US"/>
              </w:rPr>
              <w:t xml:space="preserve"> </w:t>
            </w:r>
            <w:r w:rsidR="004A34F9" w:rsidRPr="0090360D">
              <w:rPr>
                <w:rFonts w:eastAsiaTheme="minorHAnsi" w:cstheme="minorBidi"/>
                <w:b/>
                <w:sz w:val="20"/>
                <w:szCs w:val="20"/>
                <w:lang w:eastAsia="en-US"/>
              </w:rPr>
              <w:t>Amina</w:t>
            </w:r>
          </w:p>
        </w:tc>
      </w:tr>
    </w:tbl>
    <w:p w:rsidR="004A34F9" w:rsidRDefault="004A34F9" w:rsidP="004A34F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4A34F9" w:rsidRDefault="004A34F9" w:rsidP="004A34F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A25931" w:rsidRDefault="00A25931" w:rsidP="00A25931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2"/>
          <w:szCs w:val="22"/>
        </w:rPr>
      </w:pPr>
    </w:p>
    <w:sectPr w:rsidR="00A25931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063" w:rsidRDefault="00646063" w:rsidP="00730630">
      <w:r>
        <w:separator/>
      </w:r>
    </w:p>
  </w:endnote>
  <w:endnote w:type="continuationSeparator" w:id="0">
    <w:p w:rsidR="00646063" w:rsidRDefault="00646063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A8389D" w:rsidRPr="00A8389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063" w:rsidRDefault="00646063" w:rsidP="00730630">
      <w:r>
        <w:separator/>
      </w:r>
    </w:p>
  </w:footnote>
  <w:footnote w:type="continuationSeparator" w:id="0">
    <w:p w:rsidR="00646063" w:rsidRDefault="00646063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8389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8389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4A34F9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4A34F9">
      <w:rPr>
        <w:rFonts w:cs="Arial"/>
        <w:b/>
      </w:rPr>
      <w:t>Rassismus – Die Protagonisten des Films</w:t>
    </w:r>
    <w:r w:rsidR="001B168A" w:rsidRPr="00955C65">
      <w:rPr>
        <w:rFonts w:cs="Arial"/>
        <w:b/>
      </w:rPr>
      <w:tab/>
    </w:r>
  </w:p>
  <w:p w:rsidR="00BF6418" w:rsidRPr="00955C65" w:rsidRDefault="0064606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1B168A"/>
    <w:rsid w:val="001C5CB9"/>
    <w:rsid w:val="004A34F9"/>
    <w:rsid w:val="0058629A"/>
    <w:rsid w:val="0061283B"/>
    <w:rsid w:val="00646063"/>
    <w:rsid w:val="00673641"/>
    <w:rsid w:val="00730630"/>
    <w:rsid w:val="00846A95"/>
    <w:rsid w:val="00956947"/>
    <w:rsid w:val="00A25931"/>
    <w:rsid w:val="00A8389D"/>
    <w:rsid w:val="00CA181C"/>
    <w:rsid w:val="00D549F9"/>
    <w:rsid w:val="00DC5018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A34F9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23</Words>
  <Characters>152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5</cp:revision>
  <dcterms:created xsi:type="dcterms:W3CDTF">2022-04-29T09:09:00Z</dcterms:created>
  <dcterms:modified xsi:type="dcterms:W3CDTF">2022-04-29T09:43:00Z</dcterms:modified>
</cp:coreProperties>
</file>