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E6A3D" w:rsidRDefault="007C42FD" w:rsidP="003E6A3D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18"/>
          <w:szCs w:val="18"/>
        </w:rPr>
      </w:pPr>
      <w:r>
        <w:rPr>
          <w:rFonts w:cs="Arial"/>
          <w:b/>
          <w:color w:val="FFFFFF" w:themeColor="background1"/>
        </w:rPr>
        <w:t xml:space="preserve">Die rechte Szene und die Musik – Prioritätenspiel </w:t>
      </w:r>
    </w:p>
    <w:p w:rsidR="00B53C59" w:rsidRDefault="00B53C59" w:rsidP="003E6A3D">
      <w:pPr>
        <w:rPr>
          <w:rFonts w:cs="Arial"/>
          <w:sz w:val="20"/>
          <w:szCs w:val="20"/>
        </w:rPr>
      </w:pPr>
    </w:p>
    <w:p w:rsidR="007C42FD" w:rsidRDefault="007C42FD" w:rsidP="003E6A3D">
      <w:pPr>
        <w:rPr>
          <w:rFonts w:cs="Arial"/>
          <w:sz w:val="20"/>
          <w:szCs w:val="20"/>
        </w:rPr>
      </w:pPr>
    </w:p>
    <w:p w:rsidR="007C42FD" w:rsidRPr="004F2D0A" w:rsidRDefault="007C42FD" w:rsidP="007C42FD">
      <w:pPr>
        <w:rPr>
          <w:rFonts w:cs="Arial"/>
          <w:sz w:val="20"/>
          <w:szCs w:val="20"/>
        </w:rPr>
      </w:pPr>
      <w:r w:rsidRPr="004F2D0A">
        <w:rPr>
          <w:rFonts w:cs="Arial"/>
          <w:sz w:val="20"/>
          <w:szCs w:val="20"/>
        </w:rPr>
        <w:t>Im Film wird angesprochen, dass die Musik innerhalb der rechten Szene eine wichtige Funktion einnimmt. Warum ist das so?</w:t>
      </w:r>
    </w:p>
    <w:p w:rsidR="007C42FD" w:rsidRPr="004F2D0A" w:rsidRDefault="007C42FD" w:rsidP="007C42FD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66" type="#_x0000_t75" alt="13_ankreuzen.jpg" style="position:absolute;margin-left:-41.5pt;margin-top:9.15pt;width:25.7pt;height:27.2pt;z-index:1;visibility:visible" wrapcoords="-1261 0 -1261 20250 21432 20250 21432 0 -1261 0">
            <v:imagedata r:id="rId7" o:title="13_ankreuzen"/>
            <w10:wrap type="through"/>
          </v:shape>
        </w:pict>
      </w:r>
    </w:p>
    <w:p w:rsidR="007C42FD" w:rsidRPr="004F2D0A" w:rsidRDefault="007C42FD" w:rsidP="007C42FD">
      <w:pPr>
        <w:rPr>
          <w:rFonts w:cs="Arial"/>
          <w:sz w:val="20"/>
          <w:szCs w:val="20"/>
        </w:rPr>
      </w:pPr>
      <w:r w:rsidRPr="004F2D0A">
        <w:rPr>
          <w:rFonts w:cs="Arial"/>
          <w:sz w:val="20"/>
          <w:szCs w:val="20"/>
        </w:rPr>
        <w:t xml:space="preserve">Wähle nun zunächst </w:t>
      </w:r>
      <w:r w:rsidRPr="007C42FD">
        <w:rPr>
          <w:rFonts w:cs="Arial"/>
          <w:b/>
          <w:sz w:val="20"/>
          <w:szCs w:val="20"/>
        </w:rPr>
        <w:t>acht Aussagen</w:t>
      </w:r>
      <w:r w:rsidRPr="004F2D0A">
        <w:rPr>
          <w:rFonts w:cs="Arial"/>
          <w:sz w:val="20"/>
          <w:szCs w:val="20"/>
        </w:rPr>
        <w:t xml:space="preserve"> aus, die du am Wichtigsten findest und kreuze sie an.</w:t>
      </w:r>
    </w:p>
    <w:p w:rsidR="007C42FD" w:rsidRPr="004F2D0A" w:rsidRDefault="007C42FD" w:rsidP="007C42FD">
      <w:pPr>
        <w:rPr>
          <w:rFonts w:cs="Arial"/>
          <w:sz w:val="20"/>
          <w:szCs w:val="20"/>
        </w:rPr>
      </w:pPr>
      <w:r w:rsidRPr="004F2D0A">
        <w:rPr>
          <w:rFonts w:cs="Arial"/>
          <w:sz w:val="20"/>
          <w:szCs w:val="20"/>
        </w:rPr>
        <w:t xml:space="preserve">Anschließend einigt euch in einer kleinen Gruppe auf </w:t>
      </w:r>
      <w:r w:rsidRPr="004F2D0A">
        <w:rPr>
          <w:rFonts w:cs="Arial"/>
          <w:b/>
          <w:sz w:val="20"/>
          <w:szCs w:val="20"/>
        </w:rPr>
        <w:t>vier Aussagen</w:t>
      </w:r>
      <w:r w:rsidRPr="004F2D0A">
        <w:rPr>
          <w:rFonts w:cs="Arial"/>
          <w:sz w:val="20"/>
          <w:szCs w:val="20"/>
        </w:rPr>
        <w:t>.</w:t>
      </w:r>
    </w:p>
    <w:p w:rsidR="007C42FD" w:rsidRPr="004F2D0A" w:rsidRDefault="007C42FD" w:rsidP="007C42FD">
      <w:pPr>
        <w:rPr>
          <w:rFonts w:cs="Arial"/>
          <w:b/>
        </w:rPr>
      </w:pPr>
    </w:p>
    <w:tbl>
      <w:tblPr>
        <w:tblW w:w="0" w:type="auto"/>
        <w:tblBorders>
          <w:top w:val="single" w:sz="4" w:space="0" w:color="508E5B"/>
          <w:left w:val="single" w:sz="4" w:space="0" w:color="508E5B"/>
          <w:bottom w:val="single" w:sz="4" w:space="0" w:color="508E5B"/>
          <w:right w:val="single" w:sz="4" w:space="0" w:color="508E5B"/>
          <w:insideH w:val="single" w:sz="4" w:space="0" w:color="508E5B"/>
          <w:insideV w:val="single" w:sz="4" w:space="0" w:color="508E5B"/>
        </w:tblBorders>
        <w:tblLook w:val="04A0"/>
      </w:tblPr>
      <w:tblGrid>
        <w:gridCol w:w="5778"/>
        <w:gridCol w:w="1843"/>
        <w:gridCol w:w="2126"/>
      </w:tblGrid>
      <w:tr w:rsidR="007C42FD" w:rsidRPr="004F2D0A" w:rsidTr="00DE6D64">
        <w:trPr>
          <w:trHeight w:val="567"/>
        </w:trPr>
        <w:tc>
          <w:tcPr>
            <w:tcW w:w="5778" w:type="dxa"/>
            <w:shd w:val="clear" w:color="auto" w:fill="DAE4DB"/>
            <w:vAlign w:val="center"/>
          </w:tcPr>
          <w:p w:rsidR="007C42FD" w:rsidRPr="00F4371F" w:rsidRDefault="007C42FD" w:rsidP="00DE6D64">
            <w:pPr>
              <w:rPr>
                <w:rFonts w:cs="Arial"/>
                <w:b/>
                <w:sz w:val="20"/>
                <w:szCs w:val="20"/>
              </w:rPr>
            </w:pPr>
            <w:r w:rsidRPr="00F4371F">
              <w:rPr>
                <w:rFonts w:cs="Arial"/>
                <w:b/>
                <w:sz w:val="20"/>
                <w:szCs w:val="20"/>
              </w:rPr>
              <w:t>Musik spielt in der rechten Szene eine große Rolle, weil…</w:t>
            </w:r>
          </w:p>
        </w:tc>
        <w:tc>
          <w:tcPr>
            <w:tcW w:w="1843" w:type="dxa"/>
            <w:shd w:val="clear" w:color="auto" w:fill="DAE4DB"/>
            <w:vAlign w:val="center"/>
          </w:tcPr>
          <w:p w:rsidR="007C42FD" w:rsidRPr="00F4371F" w:rsidRDefault="007C42FD" w:rsidP="00DE6D64">
            <w:pPr>
              <w:rPr>
                <w:rFonts w:cs="Arial"/>
                <w:b/>
                <w:sz w:val="20"/>
                <w:szCs w:val="20"/>
              </w:rPr>
            </w:pPr>
            <w:r w:rsidRPr="00F4371F">
              <w:rPr>
                <w:rFonts w:cs="Arial"/>
                <w:b/>
                <w:sz w:val="20"/>
                <w:szCs w:val="20"/>
              </w:rPr>
              <w:t>8 Aussagen</w:t>
            </w:r>
          </w:p>
          <w:p w:rsidR="007C42FD" w:rsidRPr="00F4371F" w:rsidRDefault="007C42FD" w:rsidP="00DE6D64">
            <w:pPr>
              <w:rPr>
                <w:rFonts w:cs="Arial"/>
                <w:b/>
                <w:sz w:val="20"/>
                <w:szCs w:val="20"/>
              </w:rPr>
            </w:pPr>
            <w:r w:rsidRPr="00F4371F">
              <w:rPr>
                <w:rFonts w:cs="Arial"/>
                <w:b/>
                <w:sz w:val="20"/>
                <w:szCs w:val="20"/>
              </w:rPr>
              <w:t>(Einzelarbeit)</w:t>
            </w:r>
          </w:p>
        </w:tc>
        <w:tc>
          <w:tcPr>
            <w:tcW w:w="2126" w:type="dxa"/>
            <w:shd w:val="clear" w:color="auto" w:fill="DAE4DB"/>
            <w:vAlign w:val="center"/>
          </w:tcPr>
          <w:p w:rsidR="007C42FD" w:rsidRPr="00F4371F" w:rsidRDefault="007C42FD" w:rsidP="00DE6D64">
            <w:pPr>
              <w:rPr>
                <w:rFonts w:cs="Arial"/>
                <w:b/>
                <w:sz w:val="20"/>
                <w:szCs w:val="20"/>
              </w:rPr>
            </w:pPr>
            <w:r w:rsidRPr="00F4371F">
              <w:rPr>
                <w:rFonts w:cs="Arial"/>
                <w:b/>
                <w:sz w:val="20"/>
                <w:szCs w:val="20"/>
              </w:rPr>
              <w:t>4 Aussagen</w:t>
            </w:r>
          </w:p>
          <w:p w:rsidR="007C42FD" w:rsidRPr="00F4371F" w:rsidRDefault="007C42FD" w:rsidP="00DE6D64">
            <w:pPr>
              <w:rPr>
                <w:rFonts w:cs="Arial"/>
                <w:b/>
                <w:sz w:val="20"/>
                <w:szCs w:val="20"/>
              </w:rPr>
            </w:pPr>
            <w:r w:rsidRPr="00F4371F">
              <w:rPr>
                <w:rFonts w:cs="Arial"/>
                <w:b/>
                <w:sz w:val="20"/>
                <w:szCs w:val="20"/>
              </w:rPr>
              <w:t>(Gruppenarbeit)</w:t>
            </w:r>
          </w:p>
        </w:tc>
      </w:tr>
      <w:tr w:rsidR="007C42FD" w:rsidRPr="004F2D0A" w:rsidTr="00DE6D64">
        <w:tc>
          <w:tcPr>
            <w:tcW w:w="5778" w:type="dxa"/>
            <w:vAlign w:val="center"/>
          </w:tcPr>
          <w:p w:rsidR="007C42FD" w:rsidRPr="00F4371F" w:rsidRDefault="007C42FD" w:rsidP="00DE6D64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Musik Menschen untereinander verbindet.</w:t>
            </w:r>
          </w:p>
        </w:tc>
        <w:tc>
          <w:tcPr>
            <w:tcW w:w="1843" w:type="dxa"/>
          </w:tcPr>
          <w:p w:rsidR="007C42FD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  <w:p w:rsidR="00DE6D64" w:rsidRPr="00F4371F" w:rsidRDefault="00DE6D64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  <w:vAlign w:val="center"/>
          </w:tcPr>
          <w:p w:rsidR="007C42FD" w:rsidRPr="00F4371F" w:rsidRDefault="007C42FD" w:rsidP="00DE6D64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 xml:space="preserve">sie rechte Ideen und rechtes Gedankengut vermittelt.  </w:t>
            </w:r>
          </w:p>
        </w:tc>
        <w:tc>
          <w:tcPr>
            <w:tcW w:w="1843" w:type="dxa"/>
          </w:tcPr>
          <w:p w:rsidR="007C42FD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  <w:p w:rsidR="00DE6D64" w:rsidRPr="00F4371F" w:rsidRDefault="00DE6D64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  <w:vAlign w:val="center"/>
          </w:tcPr>
          <w:p w:rsidR="007C42FD" w:rsidRPr="00F4371F" w:rsidRDefault="007C42FD" w:rsidP="00DE6D64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sie etwas Verbotenes und somit etwas Verlockendes darstellt.</w:t>
            </w:r>
          </w:p>
        </w:tc>
        <w:tc>
          <w:tcPr>
            <w:tcW w:w="1843" w:type="dxa"/>
          </w:tcPr>
          <w:p w:rsidR="007C42FD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  <w:p w:rsidR="00DE6D64" w:rsidRPr="00F4371F" w:rsidRDefault="00DE6D64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 xml:space="preserve">durch sie die Gefühle v.a. von jungen Männern angesprochen wird. 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die rechtsextremen Lieder Feindbilder transportieren und somit Vorurteile verstärken</w:t>
            </w:r>
            <w:r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durch sie emotionale Botschaften transportiert werden können.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 xml:space="preserve">man durch sie beispielsweise auf Konzerten leicht Kontakt zu anderen Neonazis herstellen kann.  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Musik  in der Lage ist Selbstbewusstsein und Stärke zu verleihen.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 xml:space="preserve">sie Stimmungen innerhalb einer Gruppe beeinflussen kann. 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sie in der Lage ist</w:t>
            </w:r>
            <w:r>
              <w:rPr>
                <w:rFonts w:cs="Arial"/>
                <w:sz w:val="20"/>
                <w:szCs w:val="20"/>
              </w:rPr>
              <w:t>,</w:t>
            </w:r>
            <w:r w:rsidRPr="00F4371F">
              <w:rPr>
                <w:rFonts w:cs="Arial"/>
                <w:sz w:val="20"/>
                <w:szCs w:val="20"/>
              </w:rPr>
              <w:t xml:space="preserve"> mit bestimmten Inhalten direkt zu Gewalt aufzurufen. 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sie auch negative Gefühle wie beispielsweise Hass verstärken kann.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sie Rassismus und Fremdenhass als etwas Ehren- und Heldenhaftes darstellen kann.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  <w:tr w:rsidR="007C42FD" w:rsidRPr="004F2D0A" w:rsidTr="00DE6D64">
        <w:tc>
          <w:tcPr>
            <w:tcW w:w="5778" w:type="dxa"/>
          </w:tcPr>
          <w:p w:rsidR="007C42FD" w:rsidRPr="00F4371F" w:rsidRDefault="007C42FD" w:rsidP="00885D70">
            <w:pPr>
              <w:rPr>
                <w:rFonts w:cs="Arial"/>
                <w:sz w:val="20"/>
                <w:szCs w:val="20"/>
              </w:rPr>
            </w:pPr>
            <w:r w:rsidRPr="00F4371F">
              <w:rPr>
                <w:rFonts w:cs="Arial"/>
                <w:sz w:val="20"/>
                <w:szCs w:val="20"/>
              </w:rPr>
              <w:t>sie sich schnell und kostengünstig über das Internet verbreiten kann.</w:t>
            </w:r>
          </w:p>
        </w:tc>
        <w:tc>
          <w:tcPr>
            <w:tcW w:w="1843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7C42FD" w:rsidRPr="00F4371F" w:rsidRDefault="007C42FD" w:rsidP="00885D70">
            <w:pPr>
              <w:rPr>
                <w:rFonts w:cs="Arial"/>
                <w:b/>
                <w:sz w:val="20"/>
                <w:szCs w:val="20"/>
              </w:rPr>
            </w:pPr>
          </w:p>
        </w:tc>
      </w:tr>
    </w:tbl>
    <w:p w:rsidR="007C42FD" w:rsidRPr="004F2D0A" w:rsidRDefault="007C42FD" w:rsidP="007C42FD">
      <w:pPr>
        <w:rPr>
          <w:rFonts w:cs="Arial"/>
          <w:b/>
        </w:rPr>
      </w:pPr>
    </w:p>
    <w:p w:rsidR="00DE6D64" w:rsidRDefault="00DE6D64" w:rsidP="007C42FD">
      <w:pPr>
        <w:rPr>
          <w:rFonts w:cs="Arial"/>
        </w:rPr>
      </w:pPr>
    </w:p>
    <w:p w:rsidR="007C42FD" w:rsidRPr="004F2D0A" w:rsidRDefault="007C42FD" w:rsidP="007C42FD">
      <w:pPr>
        <w:rPr>
          <w:rFonts w:cs="Arial"/>
        </w:rPr>
      </w:pPr>
      <w:r>
        <w:rPr>
          <w:rFonts w:cs="Arial"/>
          <w:noProof/>
        </w:rPr>
        <w:pict>
          <v:shape id="Grafik 2" o:spid="_x0000_s1065" type="#_x0000_t75" alt="01_stift.jpg" style="position:absolute;margin-left:-31.15pt;margin-top:6.7pt;width:26.6pt;height:26.85pt;z-index:2;visibility:visible" wrapcoords="-1218 0 -1218 20514 21925 20514 21925 0 -1218 0">
            <v:imagedata r:id="rId8" o:title="01_stift"/>
            <w10:wrap type="through"/>
          </v:shape>
        </w:pict>
      </w:r>
    </w:p>
    <w:p w:rsidR="007C42FD" w:rsidRPr="00DE6D64" w:rsidRDefault="007C42FD" w:rsidP="007C42F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E6D64">
        <w:rPr>
          <w:rFonts w:ascii="Arial" w:hAnsi="Arial" w:cs="Arial"/>
          <w:b/>
          <w:color w:val="508E5B"/>
          <w:sz w:val="20"/>
          <w:szCs w:val="20"/>
        </w:rPr>
        <w:t>1.</w:t>
      </w:r>
      <w:r w:rsidRPr="00DE6D64">
        <w:rPr>
          <w:rFonts w:ascii="Arial" w:hAnsi="Arial" w:cs="Arial"/>
          <w:sz w:val="20"/>
          <w:szCs w:val="20"/>
        </w:rPr>
        <w:t xml:space="preserve"> Begründet die Auswahl eurer vier Aussagen in der Gruppe.</w:t>
      </w:r>
    </w:p>
    <w:p w:rsidR="007C42FD" w:rsidRPr="00DE6D64" w:rsidRDefault="007C42FD" w:rsidP="007C42F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DE6D64" w:rsidRPr="00DE6D64" w:rsidRDefault="00DE6D64" w:rsidP="007C42F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DE6D64" w:rsidRPr="00DE6D64" w:rsidRDefault="00DE6D64" w:rsidP="007C42F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DE6D64" w:rsidRPr="00DE6D64" w:rsidRDefault="00DE6D64" w:rsidP="007C42F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42FD" w:rsidRPr="00DE6D64" w:rsidRDefault="007C42FD" w:rsidP="007C42F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7C42FD" w:rsidRPr="00DE6D64" w:rsidRDefault="007C42FD" w:rsidP="007C42F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E6D64">
        <w:rPr>
          <w:rFonts w:ascii="Arial" w:hAnsi="Arial" w:cs="Arial"/>
          <w:b/>
          <w:color w:val="508E5B"/>
          <w:sz w:val="20"/>
          <w:szCs w:val="20"/>
        </w:rPr>
        <w:t>2.</w:t>
      </w:r>
      <w:r w:rsidRPr="00DE6D64">
        <w:rPr>
          <w:rFonts w:ascii="Arial" w:hAnsi="Arial" w:cs="Arial"/>
          <w:sz w:val="20"/>
          <w:szCs w:val="20"/>
        </w:rPr>
        <w:t xml:space="preserve"> An welcher Stelle ist es euch schwer gefallen, eine Auswahl zu treffen?</w:t>
      </w:r>
    </w:p>
    <w:p w:rsidR="00903670" w:rsidRPr="008C1CFE" w:rsidRDefault="00903670" w:rsidP="007C42FD">
      <w:pPr>
        <w:rPr>
          <w:rFonts w:cs="Arial"/>
          <w:color w:val="508E5B"/>
          <w:sz w:val="20"/>
          <w:szCs w:val="20"/>
        </w:rPr>
      </w:pPr>
    </w:p>
    <w:sectPr w:rsidR="00903670" w:rsidRPr="008C1CF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212" w:rsidRDefault="00C34212" w:rsidP="00263140">
      <w:r>
        <w:separator/>
      </w:r>
    </w:p>
  </w:endnote>
  <w:endnote w:type="continuationSeparator" w:id="0">
    <w:p w:rsidR="00C34212" w:rsidRDefault="00C3421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212" w:rsidRDefault="00C34212" w:rsidP="00263140">
      <w:r>
        <w:separator/>
      </w:r>
    </w:p>
  </w:footnote>
  <w:footnote w:type="continuationSeparator" w:id="0">
    <w:p w:rsidR="00C34212" w:rsidRDefault="00C3421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7C42FD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7C42FD">
      <w:rPr>
        <w:rFonts w:cs="Arial"/>
        <w:b/>
      </w:rPr>
      <w:t>Die rechte Szene und  die Musik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A2378"/>
    <w:rsid w:val="000D7308"/>
    <w:rsid w:val="000E229D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6A3D"/>
    <w:rsid w:val="00401AD6"/>
    <w:rsid w:val="00424F70"/>
    <w:rsid w:val="00437A84"/>
    <w:rsid w:val="004C6089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40D8"/>
    <w:rsid w:val="00623C59"/>
    <w:rsid w:val="00630C9D"/>
    <w:rsid w:val="00664091"/>
    <w:rsid w:val="006832F7"/>
    <w:rsid w:val="006B0A1A"/>
    <w:rsid w:val="006B4884"/>
    <w:rsid w:val="006C328A"/>
    <w:rsid w:val="006D0F9E"/>
    <w:rsid w:val="006E6D08"/>
    <w:rsid w:val="006E71B7"/>
    <w:rsid w:val="006F6265"/>
    <w:rsid w:val="00704F8E"/>
    <w:rsid w:val="00706784"/>
    <w:rsid w:val="00710ABA"/>
    <w:rsid w:val="00710F3C"/>
    <w:rsid w:val="00747BD2"/>
    <w:rsid w:val="00772EE3"/>
    <w:rsid w:val="007C42FD"/>
    <w:rsid w:val="007D2B2C"/>
    <w:rsid w:val="007F06B5"/>
    <w:rsid w:val="008018DF"/>
    <w:rsid w:val="00810655"/>
    <w:rsid w:val="008C417B"/>
    <w:rsid w:val="008D370F"/>
    <w:rsid w:val="008D489A"/>
    <w:rsid w:val="00903670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53C59"/>
    <w:rsid w:val="00B77A3F"/>
    <w:rsid w:val="00BA49D4"/>
    <w:rsid w:val="00BF2E90"/>
    <w:rsid w:val="00BF6418"/>
    <w:rsid w:val="00C1110B"/>
    <w:rsid w:val="00C15078"/>
    <w:rsid w:val="00C34212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DE6D64"/>
    <w:rsid w:val="00E06926"/>
    <w:rsid w:val="00E741FA"/>
    <w:rsid w:val="00EC648E"/>
    <w:rsid w:val="00F01D13"/>
    <w:rsid w:val="00F0275C"/>
    <w:rsid w:val="00F25B77"/>
    <w:rsid w:val="00F55422"/>
    <w:rsid w:val="00F609AA"/>
    <w:rsid w:val="00F81A49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C42F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A22006-4ED5-4DAF-9FA6-12720D124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189</Words>
  <Characters>1328</Characters>
  <Application>Microsoft Office Word</Application>
  <DocSecurity>0</DocSecurity>
  <Lines>41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2017-10-28T14:37:00Z</dcterms:created>
  <dcterms:modified xsi:type="dcterms:W3CDTF">2017-10-28T14:43:00Z</dcterms:modified>
</cp:coreProperties>
</file>