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E6A3D" w:rsidRDefault="003E6A3D" w:rsidP="003E6A3D">
      <w:pPr>
        <w:shd w:val="clear" w:color="auto" w:fill="508E5B"/>
        <w:autoSpaceDE w:val="0"/>
        <w:autoSpaceDN w:val="0"/>
        <w:adjustRightInd w:val="0"/>
        <w:rPr>
          <w:rFonts w:ascii="OfficinaSansStd-Book" w:hAnsi="OfficinaSansStd-Book" w:cs="OfficinaSansStd-Book"/>
          <w:color w:val="FFFFFF" w:themeColor="background1"/>
          <w:sz w:val="18"/>
          <w:szCs w:val="18"/>
        </w:rPr>
      </w:pPr>
      <w:r w:rsidRPr="003E6A3D">
        <w:rPr>
          <w:rFonts w:cs="Arial"/>
          <w:b/>
          <w:color w:val="FFFFFF" w:themeColor="background1"/>
        </w:rPr>
        <w:t>Beobachtungsauftrag während des Films</w:t>
      </w:r>
    </w:p>
    <w:p w:rsidR="003E6A3D" w:rsidRDefault="00903670" w:rsidP="003E6A3D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(Alternative, leichte</w:t>
      </w:r>
      <w:r w:rsidR="003E6A3D" w:rsidRPr="008B4064">
        <w:rPr>
          <w:rFonts w:cs="Arial"/>
          <w:sz w:val="20"/>
          <w:szCs w:val="20"/>
        </w:rPr>
        <w:t>s Niveau)</w:t>
      </w:r>
    </w:p>
    <w:p w:rsidR="00B53C59" w:rsidRDefault="00B53C59" w:rsidP="003E6A3D">
      <w:pPr>
        <w:rPr>
          <w:rFonts w:cs="Arial"/>
          <w:sz w:val="20"/>
          <w:szCs w:val="20"/>
        </w:rPr>
      </w:pPr>
    </w:p>
    <w:p w:rsidR="00B53C59" w:rsidRPr="008B4064" w:rsidRDefault="00B53C59" w:rsidP="003E6A3D">
      <w:pPr>
        <w:rPr>
          <w:rFonts w:cs="Arial"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4" type="#_x0000_t75" style="position:absolute;margin-left:-36.7pt;margin-top:1.3pt;width:30.35pt;height:31.8pt;z-index:-1" wrapcoords="-450 0 -450 21168 21600 21168 21600 0 -450 0">
            <v:imagedata r:id="rId7" o:title="13_ankreuzen"/>
            <w10:wrap type="through"/>
          </v:shape>
        </w:pict>
      </w:r>
    </w:p>
    <w:p w:rsidR="003E6A3D" w:rsidRPr="00B53C59" w:rsidRDefault="003E6A3D" w:rsidP="003E6A3D">
      <w:pPr>
        <w:rPr>
          <w:rFonts w:cs="Arial"/>
          <w:b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>1</w:t>
      </w:r>
      <w:r w:rsidRPr="00B53C59">
        <w:rPr>
          <w:rFonts w:cs="Arial"/>
          <w:b/>
          <w:sz w:val="20"/>
          <w:szCs w:val="20"/>
        </w:rPr>
        <w:t>. Schaue dir den Film an und kreuze Zutreffendes an.</w:t>
      </w:r>
    </w:p>
    <w:p w:rsidR="00B53C59" w:rsidRPr="008B4064" w:rsidRDefault="00B53C59" w:rsidP="003E6A3D">
      <w:pPr>
        <w:rPr>
          <w:rFonts w:cs="Arial"/>
          <w:sz w:val="20"/>
          <w:szCs w:val="20"/>
        </w:rPr>
      </w:pPr>
    </w:p>
    <w:tbl>
      <w:tblPr>
        <w:tblW w:w="0" w:type="auto"/>
        <w:tblBorders>
          <w:top w:val="single" w:sz="8" w:space="0" w:color="000000"/>
          <w:bottom w:val="single" w:sz="8" w:space="0" w:color="000000"/>
        </w:tblBorders>
        <w:tblLook w:val="04A0"/>
      </w:tblPr>
      <w:tblGrid>
        <w:gridCol w:w="4925"/>
        <w:gridCol w:w="1353"/>
        <w:gridCol w:w="1653"/>
        <w:gridCol w:w="1838"/>
      </w:tblGrid>
      <w:tr w:rsidR="003E6A3D" w:rsidRPr="008B4064" w:rsidTr="00B53C59">
        <w:trPr>
          <w:trHeight w:val="454"/>
        </w:trPr>
        <w:tc>
          <w:tcPr>
            <w:tcW w:w="49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3E6A3D" w:rsidRPr="008B4064" w:rsidRDefault="003E6A3D" w:rsidP="00885D70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8B4064">
              <w:rPr>
                <w:rFonts w:cs="Arial"/>
                <w:b/>
                <w:bCs/>
                <w:color w:val="000000"/>
                <w:sz w:val="20"/>
                <w:szCs w:val="20"/>
              </w:rPr>
              <w:t>Welche der Personen…</w:t>
            </w:r>
          </w:p>
        </w:tc>
        <w:tc>
          <w:tcPr>
            <w:tcW w:w="135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3E6A3D" w:rsidRPr="008B4064" w:rsidRDefault="003E6A3D" w:rsidP="00B53C59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8B4064">
              <w:rPr>
                <w:rFonts w:cs="Arial"/>
                <w:b/>
                <w:bCs/>
                <w:color w:val="000000"/>
                <w:sz w:val="20"/>
                <w:szCs w:val="20"/>
              </w:rPr>
              <w:t>Felix</w:t>
            </w:r>
          </w:p>
        </w:tc>
        <w:tc>
          <w:tcPr>
            <w:tcW w:w="165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3E6A3D" w:rsidRPr="008B4064" w:rsidRDefault="003E6A3D" w:rsidP="00B53C59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8B4064">
              <w:rPr>
                <w:rFonts w:cs="Arial"/>
                <w:b/>
                <w:bCs/>
                <w:color w:val="000000"/>
                <w:sz w:val="20"/>
                <w:szCs w:val="20"/>
              </w:rPr>
              <w:t>Gunnar</w:t>
            </w:r>
          </w:p>
        </w:tc>
        <w:tc>
          <w:tcPr>
            <w:tcW w:w="1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3E6A3D" w:rsidRPr="008B4064" w:rsidRDefault="003E6A3D" w:rsidP="00B53C59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8B4064">
              <w:rPr>
                <w:rFonts w:cs="Arial"/>
                <w:b/>
                <w:bCs/>
                <w:color w:val="000000"/>
                <w:sz w:val="20"/>
                <w:szCs w:val="20"/>
              </w:rPr>
              <w:t>Klaus</w:t>
            </w:r>
          </w:p>
        </w:tc>
      </w:tr>
      <w:tr w:rsidR="003E6A3D" w:rsidRPr="008B4064" w:rsidTr="00B53C59">
        <w:trPr>
          <w:trHeight w:val="467"/>
        </w:trPr>
        <w:tc>
          <w:tcPr>
            <w:tcW w:w="4925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war wütend auf das System, die Gesellschaft und  den Staat?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39" style="position:absolute;margin-left:4.15pt;margin-top:7.65pt;width:14.25pt;height:12.75pt;z-index:1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0" style="position:absolute;margin-left:6.9pt;margin-top:6.9pt;width:14.25pt;height:12.75pt;z-index:2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1" style="position:absolute;margin-left:3.7pt;margin-top:6.9pt;width:14.25pt;height:12.75pt;z-index:3;mso-position-horizontal-relative:text;mso-position-vertical-relative:text" arcsize="10923f" strokecolor="#508e5b" strokeweight="1.25pt"/>
              </w:pict>
            </w:r>
          </w:p>
        </w:tc>
      </w:tr>
      <w:tr w:rsidR="003E6A3D" w:rsidRPr="008B4064" w:rsidTr="00903670">
        <w:trPr>
          <w:trHeight w:val="819"/>
        </w:trPr>
        <w:tc>
          <w:tcPr>
            <w:tcW w:w="4925" w:type="dxa"/>
          </w:tcPr>
          <w:p w:rsidR="003E6A3D" w:rsidRPr="008B4064" w:rsidRDefault="003E6A3D" w:rsidP="009036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machte zunächst viele positive Erfahrungen (Freunde, Familienersatz, Respekt) innerhalb der rechten Szene?</w:t>
            </w:r>
          </w:p>
        </w:tc>
        <w:tc>
          <w:tcPr>
            <w:tcW w:w="1353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2" style="position:absolute;margin-left:4.15pt;margin-top:16.85pt;width:14.25pt;height:12.75pt;z-index:4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6" style="position:absolute;margin-left:6.9pt;margin-top:16.85pt;width:14.25pt;height:12.75pt;z-index:8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7" style="position:absolute;margin-left:3.7pt;margin-top:16.85pt;width:14.25pt;height:12.75pt;z-index:9;mso-position-horizontal-relative:text;mso-position-vertical-relative:text" arcsize="10923f" strokecolor="#508e5b" strokeweight="1.25pt"/>
              </w:pict>
            </w:r>
          </w:p>
        </w:tc>
      </w:tr>
      <w:tr w:rsidR="003E6A3D" w:rsidRPr="008B4064" w:rsidTr="00B53C59">
        <w:trPr>
          <w:trHeight w:val="700"/>
        </w:trPr>
        <w:tc>
          <w:tcPr>
            <w:tcW w:w="4925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hat sich durch negative Erfahrungen in der Jugend (z.B. Mobbing, Trennung von Freundin)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der rechten Szene angenähert?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3" style="position:absolute;margin-left:4.15pt;margin-top:11.85pt;width:14.25pt;height:12.75pt;z-index:5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5" style="position:absolute;margin-left:6.9pt;margin-top:11.85pt;width:14.25pt;height:12.75pt;z-index:7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4" style="position:absolute;margin-left:3.7pt;margin-top:11.85pt;width:14.25pt;height:12.75pt;z-index:6;mso-position-horizontal-relative:text;mso-position-vertical-relative:text" arcsize="10923f" strokecolor="#508e5b" strokeweight="1.25pt"/>
              </w:pict>
            </w:r>
          </w:p>
        </w:tc>
      </w:tr>
      <w:tr w:rsidR="003E6A3D" w:rsidRPr="008B4064" w:rsidTr="00903670">
        <w:trPr>
          <w:trHeight w:val="571"/>
        </w:trPr>
        <w:tc>
          <w:tcPr>
            <w:tcW w:w="4925" w:type="dxa"/>
          </w:tcPr>
          <w:p w:rsidR="003E6A3D" w:rsidRPr="008B4064" w:rsidRDefault="003E6A3D" w:rsidP="00903670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geriet in Auseinandersetzungen mit anderen Gruppen und wandte Gewalt an? </w:t>
            </w:r>
          </w:p>
        </w:tc>
        <w:tc>
          <w:tcPr>
            <w:tcW w:w="1353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9" style="position:absolute;margin-left:4.15pt;margin-top:9.3pt;width:14.25pt;height:12.75pt;z-index:11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2" style="position:absolute;margin-left:6.9pt;margin-top:9.3pt;width:14.25pt;height:12.75pt;z-index:14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1" style="position:absolute;margin-left:3.7pt;margin-top:9.3pt;width:14.25pt;height:12.75pt;z-index:13;mso-position-horizontal-relative:text;mso-position-vertical-relative:text" arcsize="10923f" strokecolor="#508e5b" strokeweight="1.25pt"/>
              </w:pict>
            </w:r>
          </w:p>
        </w:tc>
      </w:tr>
      <w:tr w:rsidR="003E6A3D" w:rsidRPr="008B4064" w:rsidTr="00B53C59">
        <w:trPr>
          <w:trHeight w:val="467"/>
        </w:trPr>
        <w:tc>
          <w:tcPr>
            <w:tcW w:w="4925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ist der Ansicht, dass Musik und Konzerte eine wichtige R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olle in der rechten Szene spielen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?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8" style="position:absolute;margin-left:4.15pt;margin-top:9.65pt;width:14.25pt;height:12.75pt;z-index:10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4" style="position:absolute;margin-left:6.9pt;margin-top:9.5pt;width:14.25pt;height:12.75pt;z-index:16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3" style="position:absolute;margin-left:3.7pt;margin-top:9.5pt;width:14.25pt;height:12.75pt;z-index:15;mso-position-horizontal-relative:text;mso-position-vertical-relative:text" arcsize="10923f" strokecolor="#508e5b" strokeweight="1.25pt"/>
              </w:pict>
            </w:r>
          </w:p>
        </w:tc>
      </w:tr>
      <w:tr w:rsidR="003E6A3D" w:rsidRPr="008B4064" w:rsidTr="00903670">
        <w:trPr>
          <w:trHeight w:val="813"/>
        </w:trPr>
        <w:tc>
          <w:tcPr>
            <w:tcW w:w="4925" w:type="dxa"/>
          </w:tcPr>
          <w:p w:rsidR="003E6A3D" w:rsidRPr="008B4064" w:rsidRDefault="003E6A3D" w:rsidP="009036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sagt, dass die Gruppe für ihn nur eine  ‚Saufgemeinschaft‘ war und politische Ideen keine Rolle spielten? </w:t>
            </w:r>
          </w:p>
        </w:tc>
        <w:tc>
          <w:tcPr>
            <w:tcW w:w="1353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8" style="position:absolute;margin-left:4.15pt;margin-top:15.3pt;width:14.25pt;height:12.75pt;z-index:20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9" style="position:absolute;margin-left:6.9pt;margin-top:17.55pt;width:14.25pt;height:12.75pt;z-index:21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7" style="position:absolute;margin-left:3.7pt;margin-top:15.3pt;width:14.25pt;height:12.75pt;z-index:19;mso-position-horizontal-relative:text;mso-position-vertical-relative:text" arcsize="10923f" strokecolor="#508e5b" strokeweight="1.25pt"/>
              </w:pict>
            </w:r>
            <w:r w:rsidRPr="008B4064">
              <w:rPr>
                <w:rFonts w:cs="Arial"/>
                <w:color w:val="000000"/>
                <w:sz w:val="20"/>
                <w:szCs w:val="20"/>
              </w:rPr>
              <w:t xml:space="preserve">  </w:t>
            </w:r>
          </w:p>
        </w:tc>
      </w:tr>
      <w:tr w:rsidR="003E6A3D" w:rsidRPr="008B4064" w:rsidTr="00B53C59">
        <w:trPr>
          <w:trHeight w:val="700"/>
        </w:trPr>
        <w:tc>
          <w:tcPr>
            <w:tcW w:w="4925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traf sich regelmäßig mit anderen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,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 um sich über rechte Ideen wie z.B. den Sturz des demokratischen Systems auszutauschen?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0" style="position:absolute;margin-left:4pt;margin-top:11.1pt;width:14.25pt;height:12.75pt;z-index:12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6" style="position:absolute;margin-left:6.9pt;margin-top:13.2pt;width:14.25pt;height:12.75pt;z-index:18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5" style="position:absolute;margin-left:3.7pt;margin-top:13.2pt;width:14.25pt;height:12.75pt;z-index:17;mso-position-horizontal-relative:text;mso-position-vertical-relative:text" arcsize="10923f" strokecolor="#508e5b" strokeweight="1.25pt"/>
              </w:pict>
            </w:r>
          </w:p>
        </w:tc>
      </w:tr>
      <w:tr w:rsidR="003E6A3D" w:rsidRPr="008B4064" w:rsidTr="00B53C59">
        <w:trPr>
          <w:trHeight w:val="700"/>
        </w:trPr>
        <w:tc>
          <w:tcPr>
            <w:tcW w:w="4925" w:type="dxa"/>
          </w:tcPr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musste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laut eigener Aussage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für einige Zeit ins Gefängnis b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eziehungsweise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 in Haft?</w:t>
            </w:r>
          </w:p>
        </w:tc>
        <w:tc>
          <w:tcPr>
            <w:tcW w:w="1353" w:type="dxa"/>
          </w:tcPr>
          <w:p w:rsidR="003E6A3D" w:rsidRPr="008B4064" w:rsidRDefault="003E6A3D" w:rsidP="00885D70">
            <w:pPr>
              <w:rPr>
                <w:rFonts w:cs="Arial"/>
                <w:noProof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60" style="position:absolute;margin-left:1.9pt;margin-top:10.8pt;width:14.25pt;height:12.75pt;z-index:22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</w:tcPr>
          <w:p w:rsidR="003E6A3D" w:rsidRPr="008B4064" w:rsidRDefault="003E6A3D" w:rsidP="00885D70">
            <w:pPr>
              <w:rPr>
                <w:rFonts w:cs="Arial"/>
                <w:noProof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61" style="position:absolute;margin-left:6.9pt;margin-top:10.8pt;width:14.25pt;height:12.75pt;z-index:23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</w:tcPr>
          <w:p w:rsidR="003E6A3D" w:rsidRPr="008B4064" w:rsidRDefault="003E6A3D" w:rsidP="00885D70">
            <w:pPr>
              <w:rPr>
                <w:rFonts w:cs="Arial"/>
                <w:noProof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62" style="position:absolute;margin-left:3.7pt;margin-top:10.8pt;width:14.25pt;height:12.75pt;z-index:24;mso-position-horizontal-relative:text;mso-position-vertical-relative:text" arcsize="10923f" strokecolor="#508e5b" strokeweight="1.25pt"/>
              </w:pict>
            </w:r>
          </w:p>
        </w:tc>
      </w:tr>
    </w:tbl>
    <w:p w:rsidR="003E6A3D" w:rsidRDefault="003E6A3D" w:rsidP="003E6A3D">
      <w:pPr>
        <w:rPr>
          <w:rFonts w:cs="Arial"/>
          <w:sz w:val="20"/>
          <w:szCs w:val="20"/>
        </w:rPr>
      </w:pPr>
    </w:p>
    <w:p w:rsidR="003E6A3D" w:rsidRPr="008B4064" w:rsidRDefault="003E6A3D" w:rsidP="003E6A3D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Grafik 2" o:spid="_x0000_s1063" type="#_x0000_t75" alt="01_stift.jpg" style="position:absolute;margin-left:-49.25pt;margin-top:22.9pt;width:26.35pt;height:26.55pt;z-index:25;visibility:visible" wrapcoords="-1230 0 -1230 20746 22133 20746 22133 0 -1230 0">
            <v:imagedata r:id="rId8" o:title="01_stift"/>
            <w10:wrap type="through"/>
          </v:shape>
        </w:pict>
      </w:r>
    </w:p>
    <w:p w:rsidR="003E6A3D" w:rsidRPr="00F01D13" w:rsidRDefault="003E6A3D" w:rsidP="003E6A3D">
      <w:pPr>
        <w:rPr>
          <w:rFonts w:cs="Arial"/>
          <w:b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>2.</w:t>
      </w:r>
      <w:r w:rsidRPr="008B4064">
        <w:rPr>
          <w:rFonts w:cs="Arial"/>
          <w:sz w:val="20"/>
          <w:szCs w:val="20"/>
        </w:rPr>
        <w:t xml:space="preserve"> </w:t>
      </w:r>
      <w:r w:rsidRPr="00F01D13">
        <w:rPr>
          <w:rFonts w:cs="Arial"/>
          <w:b/>
          <w:sz w:val="20"/>
          <w:szCs w:val="20"/>
        </w:rPr>
        <w:t xml:space="preserve">Triff dich nun mit deinem Partner. Vergleicht eure Ergebnisse und versucht Unterschiede und Gemeinsamkeiten zwischen Felix, Gunnar und Klaus herauszuarbeiten. Wo seht ihr Gemeinsamkeiten, wo Unterschiede zwischen den drei Personen? </w:t>
      </w:r>
      <w:r w:rsidR="00903670">
        <w:rPr>
          <w:rFonts w:cs="Arial"/>
          <w:b/>
          <w:sz w:val="20"/>
          <w:szCs w:val="20"/>
        </w:rPr>
        <w:t>Ordnet die Bausteine (siehe unten) zu.</w:t>
      </w:r>
    </w:p>
    <w:p w:rsidR="003E6A3D" w:rsidRDefault="003E6A3D" w:rsidP="003E6A3D">
      <w:pPr>
        <w:spacing w:line="360" w:lineRule="auto"/>
        <w:rPr>
          <w:rFonts w:cs="Arial"/>
          <w:b/>
          <w:sz w:val="20"/>
          <w:szCs w:val="20"/>
        </w:rPr>
      </w:pPr>
    </w:p>
    <w:p w:rsidR="003E6A3D" w:rsidRPr="008C1CFE" w:rsidRDefault="003E6A3D" w:rsidP="003E6A3D">
      <w:pPr>
        <w:spacing w:line="480" w:lineRule="auto"/>
        <w:rPr>
          <w:rFonts w:cs="Arial"/>
          <w:color w:val="508E5B"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 xml:space="preserve">Gemeinsamkeiten </w:t>
      </w:r>
      <w:r w:rsidRPr="008B4064">
        <w:rPr>
          <w:rFonts w:cs="Arial"/>
          <w:sz w:val="20"/>
          <w:szCs w:val="20"/>
        </w:rPr>
        <w:t>(Kreuze bei mindestens zwei Personen):</w:t>
      </w:r>
      <w:r w:rsidRPr="008B4064">
        <w:rPr>
          <w:rFonts w:cs="Arial"/>
          <w:b/>
          <w:sz w:val="20"/>
          <w:szCs w:val="20"/>
        </w:rPr>
        <w:t xml:space="preserve">  </w:t>
      </w:r>
      <w:r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</w:t>
      </w:r>
      <w:r w:rsidR="00B53C59"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</w:t>
      </w:r>
    </w:p>
    <w:p w:rsidR="003E6A3D" w:rsidRPr="008B4064" w:rsidRDefault="003E6A3D" w:rsidP="003E6A3D">
      <w:pPr>
        <w:spacing w:line="360" w:lineRule="auto"/>
        <w:rPr>
          <w:rFonts w:cs="Arial"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 xml:space="preserve">Unterschiede: </w:t>
      </w:r>
    </w:p>
    <w:p w:rsidR="003E6A3D" w:rsidRDefault="003E6A3D" w:rsidP="003E6A3D">
      <w:pPr>
        <w:spacing w:line="480" w:lineRule="auto"/>
        <w:rPr>
          <w:rFonts w:cs="Arial"/>
          <w:color w:val="508E5B"/>
          <w:sz w:val="20"/>
          <w:szCs w:val="20"/>
        </w:rPr>
      </w:pPr>
      <w:r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</w:t>
      </w:r>
      <w:r w:rsidR="00B53C59"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</w:t>
      </w:r>
    </w:p>
    <w:p w:rsidR="00903670" w:rsidRPr="004F2D0A" w:rsidRDefault="00903670" w:rsidP="00903670">
      <w:pPr>
        <w:spacing w:line="360" w:lineRule="auto"/>
        <w:rPr>
          <w:rFonts w:cs="Arial"/>
          <w:b/>
          <w:sz w:val="20"/>
          <w:szCs w:val="20"/>
          <w:shd w:val="clear" w:color="auto" w:fill="DAE4DB"/>
        </w:rPr>
      </w:pPr>
      <w:r w:rsidRPr="004F2D0A">
        <w:rPr>
          <w:rFonts w:cs="Arial"/>
          <w:b/>
          <w:sz w:val="20"/>
          <w:szCs w:val="20"/>
          <w:shd w:val="clear" w:color="auto" w:fill="DAE4DB"/>
        </w:rPr>
        <w:t>Hass auf System, Gesellschaft und Staat</w:t>
      </w:r>
      <w:r w:rsidRPr="004F2D0A">
        <w:rPr>
          <w:rFonts w:cs="Arial"/>
          <w:b/>
          <w:sz w:val="20"/>
          <w:szCs w:val="20"/>
        </w:rPr>
        <w:tab/>
      </w:r>
      <w:r w:rsidRPr="004F2D0A">
        <w:rPr>
          <w:rFonts w:cs="Arial"/>
          <w:b/>
          <w:sz w:val="20"/>
          <w:szCs w:val="20"/>
          <w:shd w:val="clear" w:color="auto" w:fill="DAE4DB"/>
        </w:rPr>
        <w:t>positive Erfahrungen in der Gruppe (z.B. Freunde)</w:t>
      </w:r>
    </w:p>
    <w:p w:rsidR="00903670" w:rsidRPr="004F2D0A" w:rsidRDefault="00903670" w:rsidP="00903670">
      <w:pPr>
        <w:spacing w:line="360" w:lineRule="auto"/>
        <w:rPr>
          <w:rFonts w:cs="Arial"/>
          <w:b/>
          <w:sz w:val="20"/>
          <w:szCs w:val="20"/>
        </w:rPr>
      </w:pPr>
      <w:r w:rsidRPr="004F2D0A">
        <w:rPr>
          <w:rFonts w:cs="Arial"/>
          <w:b/>
          <w:sz w:val="20"/>
          <w:szCs w:val="20"/>
          <w:shd w:val="clear" w:color="auto" w:fill="DAE4DB"/>
        </w:rPr>
        <w:t xml:space="preserve">Gewaltanwendung </w:t>
      </w:r>
      <w:r w:rsidRPr="004F2D0A">
        <w:rPr>
          <w:rFonts w:cs="Arial"/>
          <w:b/>
          <w:sz w:val="20"/>
          <w:szCs w:val="20"/>
          <w:shd w:val="clear" w:color="auto" w:fill="FFFFFF" w:themeFill="background1"/>
        </w:rPr>
        <w:t xml:space="preserve">          </w:t>
      </w:r>
      <w:r w:rsidRPr="004F2D0A">
        <w:rPr>
          <w:rFonts w:cs="Arial"/>
          <w:b/>
          <w:sz w:val="20"/>
          <w:szCs w:val="20"/>
          <w:shd w:val="clear" w:color="auto" w:fill="DAE4DB"/>
        </w:rPr>
        <w:t>Annäherung der Szene durch negative Erfahrungen in der Jugend</w:t>
      </w:r>
    </w:p>
    <w:p w:rsidR="00903670" w:rsidRDefault="00903670" w:rsidP="00903670">
      <w:pPr>
        <w:tabs>
          <w:tab w:val="left" w:pos="6135"/>
        </w:tabs>
        <w:spacing w:line="360" w:lineRule="auto"/>
        <w:rPr>
          <w:rFonts w:cs="Arial"/>
          <w:b/>
          <w:sz w:val="20"/>
          <w:szCs w:val="20"/>
        </w:rPr>
      </w:pPr>
      <w:r w:rsidRPr="004F2D0A">
        <w:rPr>
          <w:rFonts w:cs="Arial"/>
          <w:b/>
          <w:sz w:val="20"/>
          <w:szCs w:val="20"/>
          <w:shd w:val="clear" w:color="auto" w:fill="DAE4DB"/>
        </w:rPr>
        <w:t>Ansicht über die wichtige Rolle der Musik und Konzerte</w:t>
      </w:r>
      <w:r w:rsidRPr="004F2D0A">
        <w:rPr>
          <w:rFonts w:cs="Arial"/>
          <w:b/>
          <w:sz w:val="20"/>
          <w:szCs w:val="20"/>
        </w:rPr>
        <w:t xml:space="preserve">           </w:t>
      </w:r>
      <w:r w:rsidRPr="004F2D0A">
        <w:rPr>
          <w:rFonts w:cs="Arial"/>
          <w:b/>
          <w:sz w:val="20"/>
          <w:szCs w:val="20"/>
          <w:shd w:val="clear" w:color="auto" w:fill="DAE4DB"/>
        </w:rPr>
        <w:t>Haftstrafe</w:t>
      </w:r>
    </w:p>
    <w:p w:rsidR="00903670" w:rsidRPr="008C1CFE" w:rsidRDefault="00903670" w:rsidP="00F81A49">
      <w:pPr>
        <w:tabs>
          <w:tab w:val="left" w:pos="6135"/>
        </w:tabs>
        <w:spacing w:line="360" w:lineRule="auto"/>
        <w:rPr>
          <w:rFonts w:cs="Arial"/>
          <w:color w:val="508E5B"/>
          <w:sz w:val="20"/>
          <w:szCs w:val="20"/>
        </w:rPr>
      </w:pPr>
      <w:r w:rsidRPr="004F2D0A">
        <w:rPr>
          <w:rFonts w:cs="Arial"/>
          <w:b/>
          <w:sz w:val="20"/>
          <w:szCs w:val="20"/>
          <w:shd w:val="clear" w:color="auto" w:fill="DAE4DB"/>
        </w:rPr>
        <w:t xml:space="preserve">Gruppe wird nur als Saufgemeinschaft gesehen </w:t>
      </w:r>
      <w:r w:rsidRPr="00F81A49">
        <w:rPr>
          <w:rFonts w:cs="Arial"/>
          <w:b/>
          <w:sz w:val="20"/>
          <w:szCs w:val="20"/>
        </w:rPr>
        <w:t xml:space="preserve"> </w:t>
      </w:r>
      <w:r w:rsidR="00F81A49" w:rsidRPr="00F81A49">
        <w:rPr>
          <w:rFonts w:cs="Arial"/>
          <w:b/>
          <w:sz w:val="20"/>
          <w:szCs w:val="20"/>
        </w:rPr>
        <w:t xml:space="preserve"> </w:t>
      </w:r>
      <w:r w:rsidRPr="004F2D0A">
        <w:rPr>
          <w:rFonts w:cs="Arial"/>
          <w:b/>
          <w:sz w:val="20"/>
          <w:szCs w:val="20"/>
          <w:shd w:val="clear" w:color="auto" w:fill="DAE4DB"/>
        </w:rPr>
        <w:t>Regelmäßige Treffen und Austausch rechter Ideen</w:t>
      </w:r>
    </w:p>
    <w:sectPr w:rsidR="00903670" w:rsidRPr="008C1CFE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7965" w:rsidRDefault="004E7965" w:rsidP="00263140">
      <w:r>
        <w:separator/>
      </w:r>
    </w:p>
  </w:endnote>
  <w:endnote w:type="continuationSeparator" w:id="0">
    <w:p w:rsidR="004E7965" w:rsidRDefault="004E796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0754C">
    <w:pPr>
      <w:pStyle w:val="Fuzeile"/>
      <w:rPr>
        <w:rFonts w:ascii="ITCOfficinaSans LT Book" w:hAnsi="ITCOfficinaSans LT Book"/>
        <w:b/>
        <w:sz w:val="18"/>
        <w:szCs w:val="18"/>
      </w:rPr>
    </w:pPr>
    <w:r w:rsidRPr="005075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7965" w:rsidRDefault="004E7965" w:rsidP="00263140">
      <w:r>
        <w:separator/>
      </w:r>
    </w:p>
  </w:footnote>
  <w:footnote w:type="continuationSeparator" w:id="0">
    <w:p w:rsidR="004E7965" w:rsidRDefault="004E796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075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075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37A84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903670">
      <w:rPr>
        <w:rFonts w:cs="Arial"/>
        <w:b/>
      </w:rPr>
      <w:t>3b</w:t>
    </w:r>
    <w:r w:rsidR="00FD6639" w:rsidRPr="00955C65">
      <w:rPr>
        <w:rFonts w:cs="Arial"/>
        <w:b/>
      </w:rPr>
      <w:t xml:space="preserve">: </w:t>
    </w:r>
    <w:r w:rsidR="003E6A3D">
      <w:rPr>
        <w:rFonts w:cs="Arial"/>
        <w:b/>
      </w:rPr>
      <w:t>Beobachtungsauftrag während des Films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77A3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 xml:space="preserve">Ich und die Anderen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Plötzlich ist man wer: Neonazi!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77A3F">
      <w:rPr>
        <w:rFonts w:cs="Arial"/>
        <w:sz w:val="18"/>
        <w:szCs w:val="18"/>
      </w:rPr>
      <w:t xml:space="preserve">4688149 </w:t>
    </w:r>
    <w:r w:rsidRPr="008B4064">
      <w:rPr>
        <w:rFonts w:cs="Arial"/>
        <w:b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72C3"/>
    <w:rsid w:val="00001B03"/>
    <w:rsid w:val="00027F5B"/>
    <w:rsid w:val="000429BB"/>
    <w:rsid w:val="000A2378"/>
    <w:rsid w:val="000D7308"/>
    <w:rsid w:val="000E229D"/>
    <w:rsid w:val="000E5125"/>
    <w:rsid w:val="000F4635"/>
    <w:rsid w:val="00123A71"/>
    <w:rsid w:val="001272C3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E6A3D"/>
    <w:rsid w:val="00401AD6"/>
    <w:rsid w:val="00424F70"/>
    <w:rsid w:val="00437A84"/>
    <w:rsid w:val="004D19AF"/>
    <w:rsid w:val="004D1C66"/>
    <w:rsid w:val="004D61EC"/>
    <w:rsid w:val="004E0585"/>
    <w:rsid w:val="004E7965"/>
    <w:rsid w:val="0050754C"/>
    <w:rsid w:val="005345FB"/>
    <w:rsid w:val="005357E7"/>
    <w:rsid w:val="00543741"/>
    <w:rsid w:val="00547257"/>
    <w:rsid w:val="005631E9"/>
    <w:rsid w:val="005940D8"/>
    <w:rsid w:val="00623C59"/>
    <w:rsid w:val="00630C9D"/>
    <w:rsid w:val="00664091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7BD2"/>
    <w:rsid w:val="00772EE3"/>
    <w:rsid w:val="007D2B2C"/>
    <w:rsid w:val="007F06B5"/>
    <w:rsid w:val="008018DF"/>
    <w:rsid w:val="00810655"/>
    <w:rsid w:val="008C417B"/>
    <w:rsid w:val="008D370F"/>
    <w:rsid w:val="008D489A"/>
    <w:rsid w:val="00903670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D123F"/>
    <w:rsid w:val="00AE2A3F"/>
    <w:rsid w:val="00B24E76"/>
    <w:rsid w:val="00B53C59"/>
    <w:rsid w:val="00B77A3F"/>
    <w:rsid w:val="00BA49D4"/>
    <w:rsid w:val="00BF2E90"/>
    <w:rsid w:val="00BF6418"/>
    <w:rsid w:val="00C1110B"/>
    <w:rsid w:val="00C15078"/>
    <w:rsid w:val="00C4168F"/>
    <w:rsid w:val="00C5401E"/>
    <w:rsid w:val="00C5619F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1D13"/>
    <w:rsid w:val="00F0275C"/>
    <w:rsid w:val="00F25B77"/>
    <w:rsid w:val="00F55422"/>
    <w:rsid w:val="00F609AA"/>
    <w:rsid w:val="00F81A49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283DE3-DAF9-4125-8E00-BB8120DBD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257</Words>
  <Characters>1808</Characters>
  <Application>Microsoft Office Word</Application>
  <DocSecurity>0</DocSecurity>
  <Lines>56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2017-10-28T14:32:00Z</dcterms:created>
  <dcterms:modified xsi:type="dcterms:W3CDTF">2017-10-28T14:36:00Z</dcterms:modified>
</cp:coreProperties>
</file>