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B77A3F" w:rsidRDefault="00F609AA" w:rsidP="001272C3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color w:val="FFFFFF" w:themeColor="background1"/>
        </w:rPr>
        <w:t>Gemeinsamkeiten und Unterschiede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F609AA" w:rsidRPr="008B4064" w:rsidRDefault="00F609AA" w:rsidP="00F609AA">
      <w:pPr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(Bearbeitung in der Gruppe)</w:t>
      </w:r>
    </w:p>
    <w:p w:rsidR="00F609AA" w:rsidRPr="008B4064" w:rsidRDefault="001163BD" w:rsidP="00F609AA">
      <w:pPr>
        <w:rPr>
          <w:rFonts w:cs="Arial"/>
          <w:b/>
          <w:color w:val="508E5B"/>
          <w:sz w:val="20"/>
          <w:szCs w:val="20"/>
        </w:rPr>
      </w:pPr>
      <w:r>
        <w:rPr>
          <w:rFonts w:cs="Arial"/>
          <w:b/>
          <w:noProof/>
          <w:color w:val="508E5B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8" type="#_x0000_t75" alt="02_gruppenarbeit.jpg" style="position:absolute;margin-left:-9.65pt;margin-top:1.1pt;width:50.45pt;height:40.2pt;z-index:1;visibility:visible" wrapcoords="-642 0 -642 20955 21835 20955 21835 0 -642 0">
            <v:imagedata r:id="rId7" o:title="02_gruppenarbeit"/>
            <w10:wrap type="through"/>
          </v:shape>
        </w:pict>
      </w:r>
    </w:p>
    <w:p w:rsidR="00F609AA" w:rsidRDefault="00F609AA" w:rsidP="00F609AA">
      <w:pPr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Trefft euch nun in der Gruppe und tauscht euch über eure zu beobachtenden Personen aus.                         Welche Gemeinsamkeiten und Unterschiede gibt es?</w:t>
      </w:r>
    </w:p>
    <w:p w:rsidR="00F609AA" w:rsidRDefault="00F609AA" w:rsidP="00F609AA">
      <w:pPr>
        <w:rPr>
          <w:rFonts w:cs="Arial"/>
          <w:sz w:val="20"/>
          <w:szCs w:val="20"/>
        </w:rPr>
      </w:pPr>
    </w:p>
    <w:p w:rsidR="00F609AA" w:rsidRPr="008B4064" w:rsidRDefault="00F609AA" w:rsidP="00F609AA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Look w:val="04A0"/>
      </w:tblPr>
      <w:tblGrid>
        <w:gridCol w:w="2808"/>
        <w:gridCol w:w="2291"/>
        <w:gridCol w:w="2291"/>
        <w:gridCol w:w="2291"/>
      </w:tblGrid>
      <w:tr w:rsidR="00F609AA" w:rsidRPr="008B4064" w:rsidTr="003F4C7F">
        <w:trPr>
          <w:trHeight w:val="471"/>
        </w:trPr>
        <w:tc>
          <w:tcPr>
            <w:tcW w:w="2808" w:type="dxa"/>
            <w:shd w:val="clear" w:color="auto" w:fill="DAE4DB"/>
            <w:vAlign w:val="center"/>
          </w:tcPr>
          <w:p w:rsidR="00F609AA" w:rsidRPr="008B4064" w:rsidRDefault="00F609AA" w:rsidP="00BA49D4">
            <w:pPr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Gemeinsamkeiten und Unterschiede</w:t>
            </w:r>
          </w:p>
        </w:tc>
        <w:tc>
          <w:tcPr>
            <w:tcW w:w="2291" w:type="dxa"/>
            <w:shd w:val="clear" w:color="auto" w:fill="DAE4DB"/>
          </w:tcPr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Felix</w:t>
            </w:r>
          </w:p>
        </w:tc>
        <w:tc>
          <w:tcPr>
            <w:tcW w:w="2291" w:type="dxa"/>
            <w:shd w:val="clear" w:color="auto" w:fill="DAE4DB"/>
          </w:tcPr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Gunnar</w:t>
            </w:r>
          </w:p>
        </w:tc>
        <w:tc>
          <w:tcPr>
            <w:tcW w:w="2291" w:type="dxa"/>
            <w:shd w:val="clear" w:color="auto" w:fill="DAE4DB"/>
          </w:tcPr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609AA" w:rsidRPr="008B4064" w:rsidRDefault="00F609A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Klaus</w:t>
            </w:r>
          </w:p>
        </w:tc>
      </w:tr>
      <w:tr w:rsidR="00F609AA" w:rsidRPr="008B4064" w:rsidTr="003F4C7F">
        <w:trPr>
          <w:trHeight w:val="693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 xml:space="preserve">Durch welche Erlebnisse hat er sich der rechten Szene angenähert? 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609AA" w:rsidRPr="008B4064" w:rsidTr="003F4C7F">
        <w:trPr>
          <w:trHeight w:val="707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Positive Erfahrungen innerhalb der rechten Gruppe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</w:tr>
      <w:tr w:rsidR="00F609AA" w:rsidRPr="008B4064" w:rsidTr="003F4C7F">
        <w:trPr>
          <w:trHeight w:val="707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Wie hat er seine Einstellung  und Gesinnung zum Ausdruck gebracht?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</w:tr>
      <w:tr w:rsidR="00F609AA" w:rsidRPr="008B4064" w:rsidTr="003F4C7F">
        <w:trPr>
          <w:trHeight w:val="693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Rolle spielten  ‚rechte Ideen‘ (Ideologie) und die Politik?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</w:tr>
      <w:tr w:rsidR="00F609AA" w:rsidRPr="008B4064" w:rsidTr="003F4C7F">
        <w:trPr>
          <w:trHeight w:val="693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Tätigkeiten übernahm er in der Gruppe?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</w:tr>
      <w:tr w:rsidR="00F609AA" w:rsidRPr="008B4064" w:rsidTr="003F4C7F">
        <w:trPr>
          <w:trHeight w:val="680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Rolle spielte die rechte Musik?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  <w:vAlign w:val="center"/>
          </w:tcPr>
          <w:p w:rsidR="00F609AA" w:rsidRPr="00BA49D4" w:rsidRDefault="00F609AA" w:rsidP="00BA49D4">
            <w:pPr>
              <w:rPr>
                <w:rFonts w:cs="Arial"/>
                <w:i/>
                <w:sz w:val="19"/>
                <w:szCs w:val="19"/>
              </w:rPr>
            </w:pPr>
            <w:r w:rsidRPr="00BA49D4">
              <w:rPr>
                <w:rFonts w:cs="Arial"/>
                <w:i/>
                <w:sz w:val="19"/>
                <w:szCs w:val="19"/>
              </w:rPr>
              <w:t>Keine  Aussage im Film</w:t>
            </w:r>
          </w:p>
        </w:tc>
      </w:tr>
      <w:tr w:rsidR="00F609AA" w:rsidRPr="008B4064" w:rsidTr="003F4C7F">
        <w:trPr>
          <w:trHeight w:val="943"/>
        </w:trPr>
        <w:tc>
          <w:tcPr>
            <w:tcW w:w="2808" w:type="dxa"/>
            <w:vAlign w:val="center"/>
          </w:tcPr>
          <w:p w:rsidR="00F609AA" w:rsidRPr="008B4064" w:rsidRDefault="00F609AA" w:rsidP="00BA49D4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 xml:space="preserve">Wie veränderte die Zeit im Gefängnis seine Einstellung gegenüber der rechten Szene? </w:t>
            </w: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91" w:type="dxa"/>
          </w:tcPr>
          <w:p w:rsidR="00F609AA" w:rsidRPr="008B4064" w:rsidRDefault="00F609AA" w:rsidP="00885D70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F609AA" w:rsidRPr="008B4064" w:rsidRDefault="00F609AA" w:rsidP="00F609AA">
      <w:pPr>
        <w:rPr>
          <w:rFonts w:cs="Arial"/>
          <w:sz w:val="20"/>
          <w:szCs w:val="20"/>
        </w:rPr>
      </w:pPr>
    </w:p>
    <w:p w:rsidR="00F609AA" w:rsidRPr="008C1CFE" w:rsidRDefault="00F609AA" w:rsidP="00BA49D4">
      <w:pPr>
        <w:spacing w:line="480" w:lineRule="auto"/>
        <w:rPr>
          <w:rFonts w:cs="Arial"/>
          <w:color w:val="508E5B"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Gemeinsamkeiten: </w:t>
      </w: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  <w:r w:rsidR="00BA49D4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</w:p>
    <w:p w:rsidR="00F609AA" w:rsidRPr="008B4064" w:rsidRDefault="00BA49D4" w:rsidP="00BA49D4">
      <w:pPr>
        <w:spacing w:line="480" w:lineRule="auto"/>
        <w:rPr>
          <w:rFonts w:cs="Arial"/>
          <w:sz w:val="20"/>
          <w:szCs w:val="20"/>
        </w:rPr>
      </w:pP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p w:rsidR="00BA49D4" w:rsidRDefault="00BA49D4" w:rsidP="00F609AA">
      <w:pPr>
        <w:rPr>
          <w:rFonts w:cs="Arial"/>
          <w:b/>
          <w:sz w:val="20"/>
          <w:szCs w:val="20"/>
        </w:rPr>
      </w:pPr>
    </w:p>
    <w:p w:rsidR="00F609AA" w:rsidRPr="008B4064" w:rsidRDefault="00F609AA" w:rsidP="00F609AA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Unterschiede: </w:t>
      </w:r>
    </w:p>
    <w:p w:rsidR="00F609AA" w:rsidRPr="008C1CFE" w:rsidRDefault="00F609AA" w:rsidP="00BA49D4">
      <w:pPr>
        <w:spacing w:line="480" w:lineRule="auto"/>
        <w:rPr>
          <w:rFonts w:cs="Arial"/>
          <w:color w:val="508E5B"/>
          <w:sz w:val="20"/>
          <w:szCs w:val="20"/>
        </w:rPr>
      </w:pP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  <w:r w:rsidR="00BA49D4"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</w:t>
      </w:r>
    </w:p>
    <w:p w:rsidR="00F609AA" w:rsidRPr="008C1CFE" w:rsidRDefault="00BA49D4" w:rsidP="00BA49D4">
      <w:pPr>
        <w:spacing w:line="480" w:lineRule="auto"/>
        <w:rPr>
          <w:rFonts w:cs="Arial"/>
          <w:color w:val="508E5B"/>
          <w:sz w:val="20"/>
          <w:szCs w:val="20"/>
        </w:rPr>
      </w:pPr>
      <w:r w:rsidRPr="008C1CFE">
        <w:rPr>
          <w:rFonts w:cs="Arial"/>
          <w:color w:val="508E5B"/>
          <w:sz w:val="20"/>
          <w:szCs w:val="20"/>
        </w:rPr>
        <w:t>____________________________________________________________________________________________________________________________________________________________________________</w:t>
      </w:r>
    </w:p>
    <w:sectPr w:rsidR="00F609AA" w:rsidRPr="008C1CF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A0E" w:rsidRDefault="00652A0E" w:rsidP="00263140">
      <w:r>
        <w:separator/>
      </w:r>
    </w:p>
  </w:endnote>
  <w:endnote w:type="continuationSeparator" w:id="0">
    <w:p w:rsidR="00652A0E" w:rsidRDefault="00652A0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163BD">
    <w:pPr>
      <w:pStyle w:val="Fuzeile"/>
      <w:rPr>
        <w:rFonts w:ascii="ITCOfficinaSans LT Book" w:hAnsi="ITCOfficinaSans LT Book"/>
        <w:b/>
        <w:sz w:val="18"/>
        <w:szCs w:val="18"/>
      </w:rPr>
    </w:pPr>
    <w:r w:rsidRPr="001163B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A0E" w:rsidRDefault="00652A0E" w:rsidP="00263140">
      <w:r>
        <w:separator/>
      </w:r>
    </w:p>
  </w:footnote>
  <w:footnote w:type="continuationSeparator" w:id="0">
    <w:p w:rsidR="00652A0E" w:rsidRDefault="00652A0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63B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63B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F609AA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F609AA">
      <w:rPr>
        <w:rFonts w:cs="Arial"/>
        <w:b/>
      </w:rPr>
      <w:t>Gemeinsamkeiten und Unterschiede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5125"/>
    <w:rsid w:val="000F4635"/>
    <w:rsid w:val="001163BD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F4C7F"/>
    <w:rsid w:val="00401AD6"/>
    <w:rsid w:val="00424F70"/>
    <w:rsid w:val="00437A84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52A0E"/>
    <w:rsid w:val="00664091"/>
    <w:rsid w:val="006832F7"/>
    <w:rsid w:val="006B0A1A"/>
    <w:rsid w:val="006B4884"/>
    <w:rsid w:val="006C0F2D"/>
    <w:rsid w:val="006C328A"/>
    <w:rsid w:val="006D0F9E"/>
    <w:rsid w:val="006E6D08"/>
    <w:rsid w:val="006E71B7"/>
    <w:rsid w:val="00704F8E"/>
    <w:rsid w:val="00706784"/>
    <w:rsid w:val="00710ABA"/>
    <w:rsid w:val="00710F3C"/>
    <w:rsid w:val="00772EE3"/>
    <w:rsid w:val="007D2B2C"/>
    <w:rsid w:val="007F06B5"/>
    <w:rsid w:val="008018DF"/>
    <w:rsid w:val="00810655"/>
    <w:rsid w:val="008C417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77A3F"/>
    <w:rsid w:val="00BA49D4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09AA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2E39D-CD9E-4F6C-9643-DC05DCB0C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206</Words>
  <Characters>1450</Characters>
  <Application>Microsoft Office Word</Application>
  <DocSecurity>0</DocSecurity>
  <Lines>45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4</cp:revision>
  <cp:lastPrinted>2015-08-04T13:32:00Z</cp:lastPrinted>
  <dcterms:created xsi:type="dcterms:W3CDTF">2017-10-28T14:18:00Z</dcterms:created>
  <dcterms:modified xsi:type="dcterms:W3CDTF">2017-10-28T15:28:00Z</dcterms:modified>
</cp:coreProperties>
</file>