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E13C27" w:rsidRDefault="00E13C27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E13C27" w:rsidRPr="00955C65" w:rsidRDefault="00E13C27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E13C27" w:rsidRDefault="00E13C27" w:rsidP="00E13C27">
      <w:pPr>
        <w:spacing w:after="200" w:line="276" w:lineRule="auto"/>
        <w:rPr>
          <w:rFonts w:cs="Arial"/>
          <w:b/>
        </w:rPr>
      </w:pPr>
    </w:p>
    <w:p w:rsidR="009804B1" w:rsidRDefault="009804B1" w:rsidP="00E13C27">
      <w:pPr>
        <w:spacing w:after="200" w:line="276" w:lineRule="auto"/>
        <w:rPr>
          <w:rFonts w:cs="Arial"/>
          <w:b/>
        </w:rPr>
      </w:pPr>
    </w:p>
    <w:p w:rsidR="00E13C27" w:rsidRDefault="00E13C27" w:rsidP="00E13C27">
      <w:pPr>
        <w:rPr>
          <w:b/>
          <w:noProof/>
        </w:rPr>
      </w:pPr>
    </w:p>
    <w:p w:rsidR="00E13C27" w:rsidRDefault="00E13C27" w:rsidP="00E13C27">
      <w:pPr>
        <w:rPr>
          <w:noProof/>
        </w:rPr>
      </w:pPr>
    </w:p>
    <w:p w:rsidR="00E13C27" w:rsidRDefault="0090054E" w:rsidP="00E13C27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" o:spid="_x0000_s1028" type="#_x0000_t202" style="position:absolute;margin-left:73.5pt;margin-top:4.6pt;width:67pt;height:92pt;z-index:3;visibility:visible;mso-wrap-distance-top:3.6pt;mso-wrap-distance-bottom:3.6p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" filled="f" stroked="f">
            <v:textbox style="layout-flow:vertical;mso-layout-flow-alt:bottom-to-top">
              <w:txbxContent>
                <w:p w:rsidR="00E13C27" w:rsidRPr="00E13C27" w:rsidRDefault="00E13C27" w:rsidP="00E13C27">
                  <w:pPr>
                    <w:jc w:val="center"/>
                    <w:rPr>
                      <w:color w:val="4F81BD"/>
                      <w:sz w:val="80"/>
                      <w:szCs w:val="80"/>
                    </w:rPr>
                  </w:pPr>
                  <w:r w:rsidRPr="00E13C27">
                    <w:rPr>
                      <w:color w:val="4F81BD"/>
                      <w:sz w:val="80"/>
                      <w:szCs w:val="80"/>
                    </w:rPr>
                    <w:t>Glut</w:t>
                  </w:r>
                </w:p>
              </w:txbxContent>
            </v:textbox>
            <w10:wrap type="square" anchorx="margin"/>
          </v:shape>
        </w:pict>
      </w:r>
    </w:p>
    <w:p w:rsidR="00E13C27" w:rsidRPr="0045364F" w:rsidRDefault="0090054E" w:rsidP="00E13C27">
      <w:pPr>
        <w:spacing w:line="360" w:lineRule="auto"/>
        <w:rPr>
          <w:sz w:val="24"/>
        </w:rPr>
      </w:pPr>
      <w:r w:rsidRPr="0090054E">
        <w:rPr>
          <w:noProof/>
        </w:rPr>
        <w:pict>
          <v:shape id="_x0000_s1026" type="#_x0000_t202" style="position:absolute;margin-left:155pt;margin-top:17.95pt;width:209.5pt;height:58.5pt;z-index:1;visibility:visible;mso-wrap-distance-top:3.6pt;mso-wrap-distance-bottom:3.6p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" filled="f" stroked="f">
            <v:textbox>
              <w:txbxContent>
                <w:p w:rsidR="00E13C27" w:rsidRPr="00E13C27" w:rsidRDefault="00E13C27" w:rsidP="00E13C27">
                  <w:pPr>
                    <w:jc w:val="center"/>
                    <w:rPr>
                      <w:color w:val="E36C0A"/>
                      <w:sz w:val="80"/>
                      <w:szCs w:val="80"/>
                    </w:rPr>
                  </w:pPr>
                  <w:r w:rsidRPr="00E13C27">
                    <w:rPr>
                      <w:color w:val="E36C0A"/>
                      <w:sz w:val="80"/>
                      <w:szCs w:val="80"/>
                    </w:rPr>
                    <w:t>brennen</w:t>
                  </w:r>
                </w:p>
              </w:txbxContent>
            </v:textbox>
            <w10:wrap type="square" anchorx="margin"/>
          </v:shape>
        </w:pict>
      </w:r>
      <w:r w:rsidRPr="0090054E">
        <w:rPr>
          <w:noProof/>
        </w:rPr>
        <w:pict>
          <v:shape id="_x0000_s1036" type="#_x0000_t202" style="position:absolute;margin-left:0;margin-top:307.55pt;width:209.5pt;height:58.5pt;z-index:11;visibility:visible;mso-wrap-distance-top:3.6pt;mso-wrap-distance-bottom:3.6pt;mso-position-horizontal:lef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" filled="f" stroked="f">
            <v:textbox>
              <w:txbxContent>
                <w:p w:rsidR="00E13C27" w:rsidRPr="00A80C9C" w:rsidRDefault="00E13C27" w:rsidP="00E13C27">
                  <w:pPr>
                    <w:jc w:val="center"/>
                    <w:rPr>
                      <w:color w:val="FF0066"/>
                      <w:sz w:val="72"/>
                      <w:szCs w:val="80"/>
                    </w:rPr>
                  </w:pPr>
                  <w:r w:rsidRPr="00A80C9C">
                    <w:rPr>
                      <w:color w:val="FF0066"/>
                      <w:sz w:val="72"/>
                      <w:szCs w:val="80"/>
                    </w:rPr>
                    <w:t>Hingabe</w:t>
                  </w:r>
                </w:p>
              </w:txbxContent>
            </v:textbox>
            <w10:wrap type="square" anchorx="margin"/>
          </v:shape>
        </w:pict>
      </w:r>
      <w:r w:rsidRPr="0090054E">
        <w:rPr>
          <w:noProof/>
        </w:rPr>
        <w:pict>
          <v:shape id="Textfeld 7" o:spid="_x0000_s1033" type="#_x0000_t202" style="position:absolute;margin-left:320.6pt;margin-top:133.05pt;width:67pt;height:186pt;z-index:8;visibility:visible;mso-wrap-distance-top:3.6pt;mso-wrap-distance-bottom:3.6p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" filled="f" stroked="f">
            <v:textbox style="layout-flow:vertical;mso-layout-flow-alt:bottom-to-top">
              <w:txbxContent>
                <w:p w:rsidR="00E13C27" w:rsidRPr="00E13C27" w:rsidRDefault="00E13C27" w:rsidP="00E13C27">
                  <w:pPr>
                    <w:jc w:val="center"/>
                    <w:rPr>
                      <w:b/>
                      <w:color w:val="8064A2"/>
                      <w:sz w:val="80"/>
                      <w:szCs w:val="80"/>
                    </w:rPr>
                  </w:pPr>
                  <w:r w:rsidRPr="00E13C27">
                    <w:rPr>
                      <w:b/>
                      <w:color w:val="8064A2"/>
                      <w:sz w:val="80"/>
                      <w:szCs w:val="80"/>
                    </w:rPr>
                    <w:t>Passion</w:t>
                  </w:r>
                </w:p>
                <w:p w:rsidR="00E13C27" w:rsidRPr="00E13C27" w:rsidRDefault="00E13C27" w:rsidP="00E13C27">
                  <w:pPr>
                    <w:jc w:val="center"/>
                    <w:rPr>
                      <w:color w:val="4F81BD"/>
                      <w:sz w:val="80"/>
                      <w:szCs w:val="80"/>
                    </w:rPr>
                  </w:pPr>
                </w:p>
              </w:txbxContent>
            </v:textbox>
            <w10:wrap type="square" anchorx="margin"/>
          </v:shape>
        </w:pict>
      </w:r>
      <w:r w:rsidRPr="0090054E">
        <w:rPr>
          <w:noProof/>
        </w:rPr>
        <w:pict>
          <v:shape id="_x0000_s1035" type="#_x0000_t202" style="position:absolute;margin-left:0;margin-top:260.55pt;width:209.5pt;height:58.5pt;z-index:10;visibility:visible;mso-wrap-distance-top:3.6pt;mso-wrap-distance-bottom:3.6pt;mso-position-horizontal:center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" filled="f" stroked="f">
            <v:textbox>
              <w:txbxContent>
                <w:p w:rsidR="00E13C27" w:rsidRPr="00E13C27" w:rsidRDefault="00E13C27" w:rsidP="00E13C27">
                  <w:pPr>
                    <w:jc w:val="center"/>
                    <w:rPr>
                      <w:b/>
                      <w:color w:val="92CDDC"/>
                      <w:sz w:val="80"/>
                      <w:szCs w:val="80"/>
                    </w:rPr>
                  </w:pPr>
                  <w:r w:rsidRPr="00E13C27">
                    <w:rPr>
                      <w:b/>
                      <w:color w:val="92CDDC"/>
                      <w:sz w:val="80"/>
                      <w:szCs w:val="80"/>
                    </w:rPr>
                    <w:t>Inbrunst</w:t>
                  </w:r>
                </w:p>
              </w:txbxContent>
            </v:textbox>
            <w10:wrap type="square" anchorx="margin"/>
          </v:shape>
        </w:pict>
      </w:r>
      <w:r w:rsidRPr="0090054E">
        <w:pict>
          <v:shape id="Textfeld 8" o:spid="_x0000_s1034" type="#_x0000_t202" style="position:absolute;margin-left:255.1pt;margin-top:120.95pt;width:67pt;height:107pt;z-index:9;visibility:visible;mso-wrap-distance-top:3.6pt;mso-wrap-distance-bottom:3.6p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" filled="f" stroked="f">
            <v:textbox style="layout-flow:vertical;mso-layout-flow-alt:bottom-to-top">
              <w:txbxContent>
                <w:p w:rsidR="00E13C27" w:rsidRPr="00F60612" w:rsidRDefault="00E13C27" w:rsidP="00E13C27">
                  <w:pPr>
                    <w:jc w:val="center"/>
                    <w:rPr>
                      <w:color w:val="00B050"/>
                      <w:sz w:val="72"/>
                      <w:szCs w:val="80"/>
                    </w:rPr>
                  </w:pPr>
                  <w:r w:rsidRPr="00F60612">
                    <w:rPr>
                      <w:color w:val="00B050"/>
                      <w:sz w:val="72"/>
                      <w:szCs w:val="80"/>
                    </w:rPr>
                    <w:t>Eifer</w:t>
                  </w:r>
                </w:p>
              </w:txbxContent>
            </v:textbox>
            <w10:wrap type="square" anchorx="margin"/>
          </v:shape>
        </w:pict>
      </w:r>
      <w:r w:rsidRPr="0090054E">
        <w:rPr>
          <w:noProof/>
        </w:rPr>
        <w:pict>
          <v:shape id="_x0000_s1031" type="#_x0000_t202" style="position:absolute;margin-left:23.1pt;margin-top:206.45pt;width:279.5pt;height:58.5pt;z-index:6;visibility:visible;mso-wrap-distance-top:3.6pt;mso-wrap-distance-bottom:3.6p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" filled="f" stroked="f">
            <v:textbox>
              <w:txbxContent>
                <w:p w:rsidR="00E13C27" w:rsidRPr="00F60612" w:rsidRDefault="00E13C27" w:rsidP="00E13C27">
                  <w:pPr>
                    <w:jc w:val="center"/>
                    <w:rPr>
                      <w:b/>
                      <w:color w:val="00B0F0"/>
                      <w:sz w:val="76"/>
                      <w:szCs w:val="76"/>
                    </w:rPr>
                  </w:pPr>
                  <w:r w:rsidRPr="00F60612">
                    <w:rPr>
                      <w:b/>
                      <w:color w:val="00B0F0"/>
                      <w:sz w:val="76"/>
                      <w:szCs w:val="76"/>
                    </w:rPr>
                    <w:t>Begeisterung</w:t>
                  </w:r>
                </w:p>
              </w:txbxContent>
            </v:textbox>
            <w10:wrap type="square" anchorx="margin"/>
          </v:shape>
        </w:pict>
      </w:r>
      <w:r w:rsidRPr="0090054E">
        <w:rPr>
          <w:noProof/>
        </w:rPr>
        <w:pict>
          <v:shape id="Textfeld 6" o:spid="_x0000_s1032" type="#_x0000_t202" style="position:absolute;margin-left:387.1pt;margin-top:13.95pt;width:67pt;height:261.5pt;z-index:7;visibility:visible;mso-wrap-distance-top:3.6pt;mso-wrap-distance-bottom:3.6p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" filled="f" stroked="f">
            <v:textbox style="layout-flow:vertical;mso-layout-flow-alt:bottom-to-top">
              <w:txbxContent>
                <w:p w:rsidR="00E13C27" w:rsidRPr="00E13C27" w:rsidRDefault="00E13C27" w:rsidP="00E13C27">
                  <w:pPr>
                    <w:jc w:val="center"/>
                    <w:rPr>
                      <w:color w:val="4F81BD"/>
                      <w:sz w:val="80"/>
                      <w:szCs w:val="80"/>
                    </w:rPr>
                  </w:pPr>
                  <w:r w:rsidRPr="00E13C27">
                    <w:rPr>
                      <w:color w:val="4F81BD"/>
                      <w:sz w:val="80"/>
                      <w:szCs w:val="80"/>
                    </w:rPr>
                    <w:t>Enthusiasmus</w:t>
                  </w:r>
                </w:p>
              </w:txbxContent>
            </v:textbox>
            <w10:wrap type="square" anchorx="margin"/>
          </v:shape>
        </w:pict>
      </w:r>
      <w:r w:rsidRPr="0090054E">
        <w:rPr>
          <w:noProof/>
        </w:rPr>
        <w:pict>
          <v:shape id="_x0000_s1030" type="#_x0000_t202" style="position:absolute;margin-left:59pt;margin-top:139.55pt;width:209.5pt;height:58.5pt;z-index:5;visibility:visible;mso-wrap-distance-top:3.6pt;mso-wrap-distance-bottom:3.6p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" filled="f" stroked="f">
            <v:textbox>
              <w:txbxContent>
                <w:p w:rsidR="00E13C27" w:rsidRPr="00F60612" w:rsidRDefault="00E13C27" w:rsidP="00E13C27">
                  <w:pPr>
                    <w:jc w:val="center"/>
                    <w:rPr>
                      <w:color w:val="FFFF00"/>
                      <w:sz w:val="80"/>
                      <w:szCs w:val="80"/>
                    </w:rPr>
                  </w:pPr>
                  <w:r w:rsidRPr="00F60612">
                    <w:rPr>
                      <w:color w:val="FFFF00"/>
                      <w:sz w:val="80"/>
                      <w:szCs w:val="80"/>
                    </w:rPr>
                    <w:t>Neigung</w:t>
                  </w:r>
                </w:p>
              </w:txbxContent>
            </v:textbox>
            <w10:wrap type="square" anchorx="margin"/>
          </v:shape>
        </w:pict>
      </w:r>
      <w:r w:rsidRPr="0090054E">
        <w:rPr>
          <w:noProof/>
        </w:rPr>
        <w:pict>
          <v:shape id="Textfeld 3" o:spid="_x0000_s1029" type="#_x0000_t202" style="position:absolute;margin-left:0;margin-top:53.45pt;width:67pt;height:144.5pt;z-index:4;visibility:visible;mso-wrap-distance-top:3.6pt;mso-wrap-distance-bottom:3.6pt;mso-position-horizontal:lef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" filled="f" stroked="f">
            <v:textbox style="layout-flow:vertical;mso-layout-flow-alt:bottom-to-top">
              <w:txbxContent>
                <w:p w:rsidR="00E13C27" w:rsidRPr="00E13C27" w:rsidRDefault="00E13C27" w:rsidP="00E13C27">
                  <w:pPr>
                    <w:jc w:val="center"/>
                    <w:rPr>
                      <w:b/>
                      <w:outline/>
                      <w:color w:val="4BACC6"/>
                      <w:sz w:val="80"/>
                      <w:szCs w:val="80"/>
                    </w:rPr>
                  </w:pPr>
                  <w:r w:rsidRPr="00E13C27">
                    <w:rPr>
                      <w:b/>
                      <w:outline/>
                      <w:color w:val="4BACC6"/>
                      <w:sz w:val="80"/>
                      <w:szCs w:val="80"/>
                    </w:rPr>
                    <w:t>Freude</w:t>
                  </w:r>
                </w:p>
              </w:txbxContent>
            </v:textbox>
            <w10:wrap type="square" anchorx="margin"/>
          </v:shape>
        </w:pict>
      </w:r>
      <w:r w:rsidRPr="0090054E">
        <w:rPr>
          <w:noProof/>
        </w:rPr>
        <w:pict>
          <v:shape id="_x0000_s1027" type="#_x0000_t202" style="position:absolute;margin-left:0;margin-top:69.95pt;width:378.5pt;height:110.6pt;z-index:2;visibility:visible;mso-height-percent:200;mso-wrap-distance-top:3.6pt;mso-wrap-distance-bottom:3.6pt;mso-position-horizontal:center;mso-position-horizontal-relative:margin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" filled="f" stroked="f">
            <v:textbox style="mso-fit-shape-to-text:t">
              <w:txbxContent>
                <w:p w:rsidR="00E13C27" w:rsidRPr="00E13C27" w:rsidRDefault="00E13C27" w:rsidP="00E13C27">
                  <w:pPr>
                    <w:jc w:val="center"/>
                    <w:rPr>
                      <w:b/>
                      <w:color w:val="E5B8B7"/>
                      <w:spacing w:val="40"/>
                      <w:sz w:val="96"/>
                    </w:rPr>
                  </w:pPr>
                  <w:r w:rsidRPr="00E13C27">
                    <w:rPr>
                      <w:b/>
                      <w:color w:val="E5B8B7"/>
                      <w:spacing w:val="40"/>
                      <w:sz w:val="96"/>
                    </w:rPr>
                    <w:t>Leidenschaft</w:t>
                  </w:r>
                </w:p>
              </w:txbxContent>
            </v:textbox>
            <w10:wrap type="square" anchorx="margin"/>
          </v:shape>
        </w:pict>
      </w:r>
      <w:r w:rsidR="00E13C27">
        <w:rPr>
          <w:sz w:val="24"/>
        </w:rPr>
        <w:t xml:space="preserve"> </w:t>
      </w:r>
    </w:p>
    <w:p w:rsidR="00E13C27" w:rsidRDefault="00E13C27" w:rsidP="00E13C27"/>
    <w:p w:rsidR="00E13C27" w:rsidRDefault="00E13C27" w:rsidP="00E13C27"/>
    <w:p w:rsidR="00E13C27" w:rsidRDefault="00E13C27" w:rsidP="00E13C27"/>
    <w:p w:rsidR="00E13C27" w:rsidRDefault="00E13C27" w:rsidP="00E13C27"/>
    <w:p w:rsidR="00E13C27" w:rsidRDefault="00E13C27" w:rsidP="00E13C27"/>
    <w:p w:rsidR="00E13C27" w:rsidRDefault="00E13C27" w:rsidP="00E13C27"/>
    <w:p w:rsidR="00E13C27" w:rsidRDefault="00E13C27" w:rsidP="00E13C27"/>
    <w:p w:rsidR="00E13C27" w:rsidRDefault="00E13C27" w:rsidP="00E13C27"/>
    <w:p w:rsidR="00E13C27" w:rsidRDefault="00E13C27" w:rsidP="00E13C27"/>
    <w:p w:rsidR="00E13C27" w:rsidRDefault="00E13C27" w:rsidP="00E13C27"/>
    <w:p w:rsidR="00E13C27" w:rsidRDefault="00E13C27" w:rsidP="00E13C27"/>
    <w:p w:rsidR="00E13C27" w:rsidRDefault="00E13C27" w:rsidP="00E13C27"/>
    <w:p w:rsidR="00E13C27" w:rsidRDefault="00E13C27" w:rsidP="00E13C27"/>
    <w:p w:rsidR="00E13C27" w:rsidRDefault="00E13C27" w:rsidP="00E13C27"/>
    <w:p w:rsidR="00E13C27" w:rsidRDefault="00E13C27" w:rsidP="00E13C27"/>
    <w:p w:rsidR="00E13C27" w:rsidRDefault="00E13C27" w:rsidP="00E13C27"/>
    <w:p w:rsidR="00E13C27" w:rsidRDefault="00E13C27" w:rsidP="00E13C27"/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2BF8" w:rsidRDefault="00472BF8" w:rsidP="00263140">
      <w:r>
        <w:separator/>
      </w:r>
    </w:p>
  </w:endnote>
  <w:endnote w:type="continuationSeparator" w:id="0">
    <w:p w:rsidR="00472BF8" w:rsidRDefault="00472BF8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0054E">
    <w:pPr>
      <w:pStyle w:val="Fuzeile"/>
      <w:rPr>
        <w:rFonts w:ascii="ITCOfficinaSans LT Book" w:hAnsi="ITCOfficinaSans LT Book"/>
        <w:b/>
        <w:sz w:val="18"/>
        <w:szCs w:val="18"/>
      </w:rPr>
    </w:pPr>
    <w:r w:rsidRPr="0090054E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2BF8" w:rsidRDefault="00472BF8" w:rsidP="00263140">
      <w:r>
        <w:separator/>
      </w:r>
    </w:p>
  </w:footnote>
  <w:footnote w:type="continuationSeparator" w:id="0">
    <w:p w:rsidR="00472BF8" w:rsidRDefault="00472BF8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0054E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0054E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E13C27">
      <w:rPr>
        <w:rFonts w:cs="Arial"/>
        <w:b/>
      </w:rPr>
      <w:t>Materialblatt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E13C27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Jung. Politisch. Aktiv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AA1F72">
      <w:rPr>
        <w:sz w:val="18"/>
        <w:szCs w:val="18"/>
      </w:rPr>
      <w:t>46800399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804B1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67029"/>
    <w:rsid w:val="00472BF8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E217B"/>
    <w:rsid w:val="007F06B5"/>
    <w:rsid w:val="008018DF"/>
    <w:rsid w:val="00810655"/>
    <w:rsid w:val="00826475"/>
    <w:rsid w:val="008D370F"/>
    <w:rsid w:val="008D489A"/>
    <w:rsid w:val="0090054E"/>
    <w:rsid w:val="009140C5"/>
    <w:rsid w:val="00945D92"/>
    <w:rsid w:val="009523A2"/>
    <w:rsid w:val="00955C65"/>
    <w:rsid w:val="009804B1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13C27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81AC51-3020-44BD-8A81-8E3BF1FF43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5</Words>
  <Characters>35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2</cp:revision>
  <cp:lastPrinted>2015-08-04T13:32:00Z</cp:lastPrinted>
  <dcterms:created xsi:type="dcterms:W3CDTF">2020-10-13T11:56:00Z</dcterms:created>
  <dcterms:modified xsi:type="dcterms:W3CDTF">2020-10-13T15:47:00Z</dcterms:modified>
</cp:coreProperties>
</file>