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48" w:rsidRPr="00330642" w:rsidRDefault="00241C48" w:rsidP="00241C48">
      <w:pPr>
        <w:rPr>
          <w:rFonts w:ascii="Droid Sans" w:hAnsi="Droid Sans" w:cs="Droid Sans"/>
          <w:sz w:val="18"/>
          <w:szCs w:val="18"/>
        </w:rPr>
      </w:pPr>
    </w:p>
    <w:p w:rsidR="00DE55FC" w:rsidRPr="00330642" w:rsidRDefault="00DE55FC" w:rsidP="00DE55FC">
      <w:pPr>
        <w:shd w:val="clear" w:color="auto" w:fill="00844B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  <w:t>Hochbegabung – Fluch oder Segen?</w:t>
      </w:r>
    </w:p>
    <w:p w:rsidR="00DE55FC" w:rsidRPr="00330642" w:rsidRDefault="00DE55FC" w:rsidP="00DE55F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shd w:val="clear" w:color="auto" w:fill="FFFFFF" w:themeFill="background1"/>
        <w:spacing w:line="360" w:lineRule="auto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6" o:spid="_x0000_s1067" type="#_x0000_t75" alt="01_stift.jpg" style="position:absolute;margin-left:-35.7pt;margin-top:12.6pt;width:25.95pt;height:27.35pt;z-index:4;visibility:visible" wrapcoords="-1249 0 -1249 20139 21225 20139 21225 0 -1249 0">
            <v:imagedata r:id="rId8" o:title="01_stift"/>
            <w10:wrap type="through"/>
          </v:shape>
        </w:pict>
      </w:r>
      <w:r>
        <w:rPr>
          <w:rFonts w:ascii="Droid Sans" w:hAnsi="Droid Sans" w:cs="Droid Sans"/>
          <w:sz w:val="20"/>
          <w:szCs w:val="20"/>
        </w:rPr>
        <w:t>Stellungnahme (Niveau E)</w:t>
      </w:r>
    </w:p>
    <w:p w:rsidR="00FD2F0C" w:rsidRPr="00A93176" w:rsidRDefault="00FD2F0C" w:rsidP="00FD2F0C">
      <w:pPr>
        <w:rPr>
          <w:rFonts w:ascii="Droid Sans" w:hAnsi="Droid Sans" w:cs="Droid Sans"/>
          <w:sz w:val="20"/>
          <w:szCs w:val="20"/>
        </w:rPr>
      </w:pPr>
      <w:r w:rsidRPr="00A93176">
        <w:rPr>
          <w:rFonts w:ascii="Droid Sans" w:hAnsi="Droid Sans" w:cs="Droid Sans"/>
          <w:sz w:val="20"/>
          <w:szCs w:val="20"/>
        </w:rPr>
        <w:t>Nimm Stellung zu den Aussagen und begründe.</w:t>
      </w:r>
    </w:p>
    <w:p w:rsidR="00FD2F0C" w:rsidRDefault="00FD2F0C" w:rsidP="00FD2F0C"/>
    <w:p w:rsidR="00FD2F0C" w:rsidRDefault="00FD2F0C" w:rsidP="00FD2F0C">
      <w:r w:rsidRPr="00A720B4"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0" type="#_x0000_t202" style="position:absolute;margin-left:181.15pt;margin-top:6.6pt;width:313.05pt;height:98pt;z-index:1" stroked="f">
            <v:textbox>
              <w:txbxContent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Default="00FD2F0C" w:rsidP="00FD2F0C"/>
                <w:p w:rsidR="00FD2F0C" w:rsidRDefault="00FD2F0C" w:rsidP="00FD2F0C"/>
              </w:txbxContent>
            </v:textbox>
          </v:shape>
        </w:pict>
      </w:r>
    </w:p>
    <w:p w:rsidR="00FD2F0C" w:rsidRPr="00A93176" w:rsidRDefault="00FD2F0C" w:rsidP="00FD2F0C">
      <w:pPr>
        <w:ind w:right="5670"/>
        <w:rPr>
          <w:rFonts w:ascii="Droid Sans" w:hAnsi="Droid Sans" w:cs="Droid Sans"/>
          <w:sz w:val="20"/>
          <w:szCs w:val="20"/>
        </w:rPr>
      </w:pPr>
      <w:r w:rsidRPr="00A93176">
        <w:rPr>
          <w:rFonts w:ascii="Droid Sans" w:hAnsi="Droid Sans" w:cs="Droid Sans"/>
          <w:sz w:val="20"/>
          <w:szCs w:val="20"/>
          <w:shd w:val="clear" w:color="auto" w:fill="DAE4DB"/>
        </w:rPr>
        <w:t>Hochbegabte Menschen haben es in der G</w:t>
      </w:r>
      <w:r>
        <w:rPr>
          <w:rFonts w:ascii="Droid Sans" w:hAnsi="Droid Sans" w:cs="Droid Sans"/>
          <w:sz w:val="20"/>
          <w:szCs w:val="20"/>
          <w:shd w:val="clear" w:color="auto" w:fill="DAE4DB"/>
        </w:rPr>
        <w:t>esellschaft schwerer, weil sie „</w:t>
      </w:r>
      <w:r w:rsidRPr="00A93176">
        <w:rPr>
          <w:rFonts w:ascii="Droid Sans" w:hAnsi="Droid Sans" w:cs="Droid Sans"/>
          <w:sz w:val="20"/>
          <w:szCs w:val="20"/>
          <w:shd w:val="clear" w:color="auto" w:fill="DAE4DB"/>
        </w:rPr>
        <w:t>anders</w:t>
      </w:r>
      <w:r>
        <w:rPr>
          <w:rFonts w:ascii="Droid Sans" w:hAnsi="Droid Sans" w:cs="Droid Sans"/>
          <w:sz w:val="20"/>
          <w:szCs w:val="20"/>
          <w:shd w:val="clear" w:color="auto" w:fill="DAE4DB"/>
        </w:rPr>
        <w:t>“</w:t>
      </w:r>
      <w:r w:rsidRPr="00A93176">
        <w:rPr>
          <w:rFonts w:ascii="Droid Sans" w:hAnsi="Droid Sans" w:cs="Droid Sans"/>
          <w:sz w:val="20"/>
          <w:szCs w:val="20"/>
          <w:shd w:val="clear" w:color="auto" w:fill="DAE4DB"/>
        </w:rPr>
        <w:t xml:space="preserve"> sind und sich vom Rest der Gesellschaft unterscheiden.</w:t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bookmarkStart w:id="0" w:name="_Hlk62375734"/>
    </w:p>
    <w:p w:rsidR="00FD2F0C" w:rsidRDefault="00FD2F0C" w:rsidP="00FD2F0C">
      <w:pPr>
        <w:tabs>
          <w:tab w:val="left" w:pos="1245"/>
        </w:tabs>
        <w:rPr>
          <w:rFonts w:ascii="Droid Sans" w:hAnsi="Droid Sans" w:cs="Droid Sans"/>
          <w:sz w:val="20"/>
          <w:szCs w:val="20"/>
        </w:rPr>
      </w:pP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68" type="#_x0000_t202" style="position:absolute;margin-left:182.1pt;margin-top:8.85pt;width:313.05pt;height:98pt;z-index:5" stroked="f">
            <v:textbox>
              <w:txbxContent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Default="00FD2F0C" w:rsidP="00FD2F0C"/>
                <w:p w:rsidR="00FD2F0C" w:rsidRDefault="00FD2F0C" w:rsidP="00FD2F0C"/>
              </w:txbxContent>
            </v:textbox>
          </v:shape>
        </w:pict>
      </w: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  <w:shd w:val="clear" w:color="auto" w:fill="DAE4DB"/>
        </w:rPr>
        <w:t xml:space="preserve">Hochbegabte können </w:t>
      </w:r>
      <w:r w:rsidRPr="00B81A53">
        <w:rPr>
          <w:rFonts w:ascii="Droid Sans" w:hAnsi="Droid Sans" w:cs="Droid Sans"/>
          <w:caps/>
          <w:sz w:val="20"/>
          <w:szCs w:val="20"/>
          <w:shd w:val="clear" w:color="auto" w:fill="DAE4DB"/>
        </w:rPr>
        <w:t>alles</w:t>
      </w:r>
      <w:r w:rsidRPr="00B81A53">
        <w:rPr>
          <w:rFonts w:ascii="Droid Sans" w:hAnsi="Droid Sans" w:cs="Droid Sans"/>
          <w:sz w:val="20"/>
          <w:szCs w:val="20"/>
          <w:shd w:val="clear" w:color="auto" w:fill="DAE4DB"/>
        </w:rPr>
        <w:t xml:space="preserve"> besser.</w:t>
      </w: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Pr="00A93176" w:rsidRDefault="00FD2F0C" w:rsidP="00FD2F0C">
      <w:pPr>
        <w:rPr>
          <w:rFonts w:ascii="Droid Sans" w:hAnsi="Droid Sans" w:cs="Droid Sans"/>
          <w:sz w:val="20"/>
          <w:szCs w:val="20"/>
        </w:rPr>
      </w:pPr>
    </w:p>
    <w:bookmarkEnd w:id="0"/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70" type="#_x0000_t202" style="position:absolute;margin-left:182.25pt;margin-top:4.2pt;width:313.05pt;height:98pt;z-index:7" stroked="f">
            <v:textbox>
              <w:txbxContent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</w:t>
                  </w:r>
                  <w:r>
                    <w:rPr>
                      <w:color w:val="A6A6A6"/>
                    </w:rPr>
                    <w:t>____</w:t>
                  </w:r>
                  <w:r w:rsidRPr="00FD2F0C">
                    <w:rPr>
                      <w:color w:val="A6A6A6"/>
                    </w:rPr>
                    <w:t>________________</w:t>
                  </w:r>
                  <w:r>
                    <w:rPr>
                      <w:color w:val="A6A6A6"/>
                    </w:rPr>
                    <w:t>_</w:t>
                  </w:r>
                  <w:r w:rsidRPr="00FD2F0C">
                    <w:rPr>
                      <w:color w:val="A6A6A6"/>
                    </w:rPr>
                    <w:t>_</w:t>
                  </w:r>
                </w:p>
                <w:p w:rsidR="00FD2F0C" w:rsidRDefault="00FD2F0C" w:rsidP="00FD2F0C"/>
                <w:p w:rsidR="00FD2F0C" w:rsidRDefault="00FD2F0C" w:rsidP="00FD2F0C"/>
              </w:txbxContent>
            </v:textbox>
          </v:shape>
        </w:pict>
      </w:r>
    </w:p>
    <w:p w:rsidR="00FD2F0C" w:rsidRDefault="00FD2F0C" w:rsidP="00FD2F0C">
      <w:pPr>
        <w:shd w:val="clear" w:color="auto" w:fill="DAE4DB"/>
        <w:ind w:right="5811"/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 xml:space="preserve">Hochbegabt zu sein ist Fluch </w:t>
      </w:r>
    </w:p>
    <w:p w:rsidR="00FD2F0C" w:rsidRPr="00B81A53" w:rsidRDefault="00FD2F0C" w:rsidP="00FD2F0C">
      <w:pPr>
        <w:shd w:val="clear" w:color="auto" w:fill="DAE4DB"/>
        <w:ind w:right="5811"/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>und Segen zugleich.</w:t>
      </w: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rPr>
          <w:rFonts w:ascii="Droid Sans" w:hAnsi="Droid Sans" w:cs="Droid Sans"/>
          <w:sz w:val="20"/>
          <w:szCs w:val="20"/>
          <w:shd w:val="clear" w:color="auto" w:fill="DAE4DB"/>
        </w:rPr>
      </w:pPr>
      <w:r>
        <w:rPr>
          <w:rFonts w:ascii="Times New Roman" w:hAnsi="Times New Roman"/>
          <w:sz w:val="24"/>
          <w:szCs w:val="24"/>
        </w:rPr>
        <w:pict>
          <v:shape id="_x0000_s1069" type="#_x0000_t202" style="position:absolute;margin-left:182.25pt;margin-top:8.55pt;width:313.05pt;height:98pt;z-index:6" stroked="f">
            <v:textbox>
              <w:txbxContent>
                <w:p w:rsidR="00FD2F0C" w:rsidRDefault="00FD2F0C" w:rsidP="00FD2F0C">
                  <w:pPr>
                    <w:rPr>
                      <w:color w:val="A6A6A6"/>
                    </w:rPr>
                  </w:pPr>
                  <w:r>
                    <w:rPr>
                      <w:color w:val="A6A6A6"/>
                    </w:rPr>
                    <w:t>________________________________________________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>
                    <w:rPr>
                      <w:color w:val="A6A6A6"/>
                    </w:rPr>
                    <w:t>________________________________________________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>
                    <w:rPr>
                      <w:color w:val="A6A6A6"/>
                    </w:rPr>
                    <w:t>________________________________________________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>
                    <w:rPr>
                      <w:color w:val="A6A6A6"/>
                    </w:rPr>
                    <w:t>________________________________________________</w:t>
                  </w:r>
                </w:p>
                <w:p w:rsidR="00FD2F0C" w:rsidRDefault="00FD2F0C" w:rsidP="00FD2F0C"/>
                <w:p w:rsidR="00FD2F0C" w:rsidRDefault="00FD2F0C" w:rsidP="00FD2F0C"/>
              </w:txbxContent>
            </v:textbox>
          </v:shape>
        </w:pict>
      </w:r>
    </w:p>
    <w:p w:rsidR="00FD2F0C" w:rsidRDefault="00FD2F0C" w:rsidP="00FD2F0C">
      <w:pPr>
        <w:rPr>
          <w:rFonts w:ascii="Droid Sans" w:hAnsi="Droid Sans" w:cs="Droid Sans"/>
          <w:sz w:val="20"/>
          <w:szCs w:val="20"/>
          <w:shd w:val="clear" w:color="auto" w:fill="DAE4DB"/>
        </w:rPr>
      </w:pPr>
      <w:r w:rsidRPr="00B81A53">
        <w:rPr>
          <w:rFonts w:ascii="Droid Sans" w:hAnsi="Droid Sans" w:cs="Droid Sans"/>
          <w:sz w:val="20"/>
          <w:szCs w:val="20"/>
          <w:shd w:val="clear" w:color="auto" w:fill="DAE4DB"/>
        </w:rPr>
        <w:t>Jeder Mensch ist auf die ein</w:t>
      </w:r>
      <w:r>
        <w:rPr>
          <w:rFonts w:ascii="Droid Sans" w:hAnsi="Droid Sans" w:cs="Droid Sans"/>
          <w:sz w:val="20"/>
          <w:szCs w:val="20"/>
          <w:shd w:val="clear" w:color="auto" w:fill="DAE4DB"/>
        </w:rPr>
        <w:t>e</w:t>
      </w:r>
      <w:r w:rsidRPr="00B81A53">
        <w:rPr>
          <w:rFonts w:ascii="Droid Sans" w:hAnsi="Droid Sans" w:cs="Droid Sans"/>
          <w:sz w:val="20"/>
          <w:szCs w:val="20"/>
          <w:shd w:val="clear" w:color="auto" w:fill="DAE4DB"/>
        </w:rPr>
        <w:t xml:space="preserve"> oder </w:t>
      </w:r>
    </w:p>
    <w:p w:rsidR="00FD2F0C" w:rsidRDefault="00FD2F0C" w:rsidP="00FD2F0C">
      <w:pPr>
        <w:ind w:right="5811"/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  <w:shd w:val="clear" w:color="auto" w:fill="DAE4DB"/>
        </w:rPr>
        <w:t>andere Weise (hoch)begabt.</w:t>
      </w:r>
      <w:r w:rsidRPr="00A93176">
        <w:rPr>
          <w:rFonts w:ascii="Droid Sans" w:hAnsi="Droid Sans" w:cs="Droid Sans"/>
          <w:sz w:val="20"/>
          <w:szCs w:val="20"/>
        </w:rPr>
        <w:tab/>
      </w:r>
    </w:p>
    <w:p w:rsidR="00FD2F0C" w:rsidRDefault="00FD2F0C" w:rsidP="00FD2F0C">
      <w:pPr>
        <w:ind w:right="5811"/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ind w:right="5811"/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ind w:right="5811"/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ind w:right="5811"/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ind w:right="5811"/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ind w:right="5811"/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ind w:right="5811"/>
        <w:rPr>
          <w:rFonts w:ascii="Droid Sans" w:hAnsi="Droid Sans" w:cs="Droid Sans"/>
          <w:sz w:val="20"/>
          <w:szCs w:val="20"/>
        </w:rPr>
      </w:pPr>
    </w:p>
    <w:p w:rsidR="00FD2F0C" w:rsidRDefault="00FD2F0C" w:rsidP="00FD2F0C">
      <w:pPr>
        <w:ind w:right="5811"/>
        <w:rPr>
          <w:rFonts w:ascii="Droid Sans" w:hAnsi="Droid Sans" w:cs="Droid Sans"/>
          <w:sz w:val="20"/>
          <w:szCs w:val="20"/>
        </w:rPr>
      </w:pPr>
    </w:p>
    <w:p w:rsidR="00FD2F0C" w:rsidRPr="00A93176" w:rsidRDefault="00FD2F0C" w:rsidP="00FD2F0C">
      <w:pPr>
        <w:ind w:right="581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71" type="#_x0000_t202" style="position:absolute;margin-left:181.5pt;margin-top:5.6pt;width:313.05pt;height:98pt;z-index:8" stroked="f">
            <v:textbox>
              <w:txbxContent>
                <w:p w:rsidR="00FD2F0C" w:rsidRDefault="00FD2F0C" w:rsidP="00FD2F0C">
                  <w:pPr>
                    <w:rPr>
                      <w:color w:val="A6A6A6"/>
                    </w:rPr>
                  </w:pPr>
                  <w:r>
                    <w:rPr>
                      <w:color w:val="A6A6A6"/>
                    </w:rPr>
                    <w:t>________________________________________________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>
                    <w:rPr>
                      <w:color w:val="A6A6A6"/>
                    </w:rPr>
                    <w:t>________________________________________________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>
                    <w:rPr>
                      <w:color w:val="A6A6A6"/>
                    </w:rPr>
                    <w:t>________________________________________________</w:t>
                  </w: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Default="00FD2F0C" w:rsidP="00FD2F0C">
                  <w:pPr>
                    <w:rPr>
                      <w:color w:val="A6A6A6"/>
                    </w:rPr>
                  </w:pPr>
                  <w:r>
                    <w:rPr>
                      <w:color w:val="A6A6A6"/>
                    </w:rPr>
                    <w:t>________________________________________________</w:t>
                  </w:r>
                </w:p>
                <w:p w:rsidR="00FD2F0C" w:rsidRDefault="00FD2F0C" w:rsidP="00FD2F0C"/>
                <w:p w:rsidR="00FD2F0C" w:rsidRDefault="00FD2F0C" w:rsidP="00FD2F0C"/>
              </w:txbxContent>
            </v:textbox>
          </v:shape>
        </w:pict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720B4">
        <w:rPr>
          <w:rFonts w:ascii="Times New Roman" w:hAnsi="Times New Roman"/>
          <w:sz w:val="24"/>
          <w:szCs w:val="24"/>
        </w:rPr>
        <w:pict>
          <v:shape id="_x0000_s1065" type="#_x0000_t202" style="position:absolute;margin-left:244.5pt;margin-top:422.15pt;width:278.6pt;height:98pt;z-index:3;mso-position-horizontal-relative:text;mso-position-vertical-relative:text" stroked="f">
            <v:textbox>
              <w:txbxContent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___________________________________________</w:t>
                  </w: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___________________________________________</w:t>
                  </w: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___________________________________________</w:t>
                  </w: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___________________________________________</w:t>
                  </w:r>
                </w:p>
                <w:p w:rsidR="00FD2F0C" w:rsidRDefault="00FD2F0C" w:rsidP="00FD2F0C"/>
                <w:p w:rsidR="00FD2F0C" w:rsidRDefault="00FD2F0C" w:rsidP="00FD2F0C"/>
              </w:txbxContent>
            </v:textbox>
          </v:shape>
        </w:pict>
      </w:r>
    </w:p>
    <w:p w:rsidR="00FD2F0C" w:rsidRPr="00B81A53" w:rsidRDefault="00FD2F0C" w:rsidP="00FD2F0C">
      <w:pPr>
        <w:shd w:val="clear" w:color="auto" w:fill="DAE4DB"/>
        <w:ind w:right="5811"/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>Ohne Fleiß und Motivation</w:t>
      </w:r>
      <w:r>
        <w:rPr>
          <w:rFonts w:ascii="Droid Sans" w:hAnsi="Droid Sans" w:cs="Droid Sans"/>
          <w:sz w:val="20"/>
          <w:szCs w:val="20"/>
        </w:rPr>
        <w:t xml:space="preserve"> gibt es</w:t>
      </w:r>
      <w:r w:rsidRPr="00B81A53">
        <w:rPr>
          <w:rFonts w:ascii="Droid Sans" w:hAnsi="Droid Sans" w:cs="Droid Sans"/>
          <w:sz w:val="20"/>
          <w:szCs w:val="20"/>
        </w:rPr>
        <w:t xml:space="preserve"> kein</w:t>
      </w:r>
      <w:r>
        <w:rPr>
          <w:rFonts w:ascii="Droid Sans" w:hAnsi="Droid Sans" w:cs="Droid Sans"/>
          <w:sz w:val="20"/>
          <w:szCs w:val="20"/>
        </w:rPr>
        <w:t>en</w:t>
      </w:r>
      <w:r w:rsidRPr="00B81A53">
        <w:rPr>
          <w:rFonts w:ascii="Droid Sans" w:hAnsi="Droid Sans" w:cs="Droid Sans"/>
          <w:sz w:val="20"/>
          <w:szCs w:val="20"/>
        </w:rPr>
        <w:t xml:space="preserve"> </w:t>
      </w:r>
      <w:r w:rsidRPr="00A720B4">
        <w:rPr>
          <w:rFonts w:ascii="Times New Roman" w:hAnsi="Times New Roman"/>
          <w:sz w:val="24"/>
          <w:szCs w:val="24"/>
        </w:rPr>
        <w:pict>
          <v:shape id="_x0000_s1064" type="#_x0000_t202" style="position:absolute;margin-left:244.5pt;margin-top:422.15pt;width:278.6pt;height:98pt;z-index:2;mso-position-horizontal-relative:text;mso-position-vertical-relative:text" stroked="f">
            <v:textbox>
              <w:txbxContent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___________________________________________</w:t>
                  </w: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___________________________________________</w:t>
                  </w: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___________________________________________</w:t>
                  </w: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</w:p>
                <w:p w:rsidR="00FD2F0C" w:rsidRPr="00FD2F0C" w:rsidRDefault="00FD2F0C" w:rsidP="00FD2F0C">
                  <w:pPr>
                    <w:rPr>
                      <w:color w:val="A6A6A6"/>
                    </w:rPr>
                  </w:pPr>
                  <w:r w:rsidRPr="00FD2F0C">
                    <w:rPr>
                      <w:color w:val="A6A6A6"/>
                    </w:rPr>
                    <w:t>___________________________________________</w:t>
                  </w:r>
                </w:p>
                <w:p w:rsidR="00FD2F0C" w:rsidRDefault="00FD2F0C" w:rsidP="00FD2F0C"/>
                <w:p w:rsidR="00FD2F0C" w:rsidRDefault="00FD2F0C" w:rsidP="00FD2F0C"/>
              </w:txbxContent>
            </v:textbox>
          </v:shape>
        </w:pict>
      </w:r>
      <w:r w:rsidRPr="00B81A53">
        <w:rPr>
          <w:rFonts w:ascii="Droid Sans" w:hAnsi="Droid Sans" w:cs="Droid Sans"/>
          <w:sz w:val="20"/>
          <w:szCs w:val="20"/>
        </w:rPr>
        <w:t>Erfolg, auch nicht für Hochbegabte.</w:t>
      </w:r>
    </w:p>
    <w:p w:rsidR="00FD2F0C" w:rsidRDefault="00FD2F0C" w:rsidP="00FD2F0C"/>
    <w:p w:rsidR="00FD2F0C" w:rsidRDefault="00FD2F0C" w:rsidP="00FD2F0C"/>
    <w:p w:rsidR="00FD2F0C" w:rsidRPr="00A93176" w:rsidRDefault="00FD2F0C" w:rsidP="00FD2F0C">
      <w:pPr>
        <w:rPr>
          <w:rFonts w:ascii="Droid Sans" w:hAnsi="Droid Sans" w:cs="Droid Sans"/>
          <w:b/>
          <w:sz w:val="20"/>
          <w:szCs w:val="20"/>
        </w:rPr>
      </w:pP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  <w:r w:rsidRPr="00A93176">
        <w:rPr>
          <w:rFonts w:ascii="Droid Sans" w:hAnsi="Droid Sans" w:cs="Droid Sans"/>
          <w:sz w:val="20"/>
          <w:szCs w:val="20"/>
        </w:rPr>
        <w:tab/>
      </w:r>
    </w:p>
    <w:p w:rsidR="00FD2F0C" w:rsidRDefault="00FD2F0C" w:rsidP="00FD2F0C">
      <w:pPr>
        <w:shd w:val="clear" w:color="auto" w:fill="FFFFFF" w:themeFill="background1"/>
        <w:spacing w:line="360" w:lineRule="auto"/>
        <w:rPr>
          <w:rFonts w:ascii="Droid Sans" w:hAnsi="Droid Sans" w:cs="Droid Sans"/>
          <w:b/>
          <w:sz w:val="20"/>
          <w:szCs w:val="20"/>
        </w:rPr>
      </w:pPr>
    </w:p>
    <w:p w:rsidR="00DE55FC" w:rsidRDefault="00DE55FC" w:rsidP="00FD2F0C">
      <w:pPr>
        <w:rPr>
          <w:rFonts w:ascii="Droid Sans" w:hAnsi="Droid Sans" w:cs="Droid Sans"/>
          <w:b/>
          <w:sz w:val="20"/>
          <w:szCs w:val="20"/>
        </w:rPr>
      </w:pPr>
    </w:p>
    <w:sectPr w:rsidR="00DE55FC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4265" w:rsidRDefault="00AA4265" w:rsidP="00263140">
      <w:r>
        <w:separator/>
      </w:r>
    </w:p>
  </w:endnote>
  <w:endnote w:type="continuationSeparator" w:id="0">
    <w:p w:rsidR="00AA4265" w:rsidRDefault="00AA426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B03A4C">
    <w:pPr>
      <w:pStyle w:val="Fuzeile"/>
      <w:rPr>
        <w:rFonts w:cs="Arial"/>
        <w:b/>
        <w:sz w:val="18"/>
        <w:szCs w:val="18"/>
      </w:rPr>
    </w:pPr>
    <w:r w:rsidRPr="00B03A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4265" w:rsidRDefault="00AA4265" w:rsidP="00263140">
      <w:r>
        <w:separator/>
      </w:r>
    </w:p>
  </w:footnote>
  <w:footnote w:type="continuationSeparator" w:id="0">
    <w:p w:rsidR="00AA4265" w:rsidRDefault="00AA426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F74E16" w:rsidRDefault="00B03A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F74E1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F74E1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41C48">
      <w:rPr>
        <w:rFonts w:ascii="Droid Sans" w:hAnsi="Droid Sans" w:cs="Droid Sans"/>
        <w:b/>
      </w:rPr>
      <w:t>Arbeitsblatt</w:t>
    </w:r>
    <w:r w:rsidR="002841AF" w:rsidRPr="00F74E16">
      <w:rPr>
        <w:rFonts w:ascii="Droid Sans" w:hAnsi="Droid Sans" w:cs="Droid Sans"/>
        <w:b/>
      </w:rPr>
      <w:t xml:space="preserve"> </w:t>
    </w:r>
    <w:r w:rsidR="00DE55FC">
      <w:rPr>
        <w:rFonts w:ascii="Droid Sans" w:hAnsi="Droid Sans" w:cs="Droid Sans"/>
        <w:b/>
      </w:rPr>
      <w:t>3</w:t>
    </w:r>
    <w:r w:rsidR="00FD2F0C">
      <w:rPr>
        <w:rFonts w:ascii="Droid Sans" w:hAnsi="Droid Sans" w:cs="Droid Sans"/>
        <w:b/>
      </w:rPr>
      <w:t>c</w:t>
    </w:r>
    <w:r w:rsidR="00FD6639" w:rsidRPr="00F74E16">
      <w:rPr>
        <w:rFonts w:ascii="Droid Sans" w:hAnsi="Droid Sans" w:cs="Droid Sans"/>
        <w:b/>
      </w:rPr>
      <w:t xml:space="preserve">: </w:t>
    </w:r>
    <w:r w:rsidR="00DE55FC">
      <w:rPr>
        <w:rFonts w:ascii="Droid Sans" w:hAnsi="Droid Sans" w:cs="Droid Sans"/>
        <w:b/>
      </w:rPr>
      <w:t xml:space="preserve">Hochbegabung – Fluch oder Segen? 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F74E16" w:rsidRDefault="00F74E1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F74E16">
      <w:rPr>
        <w:rFonts w:ascii="Droid Sans" w:hAnsi="Droid Sans" w:cs="Droid Sans"/>
        <w:sz w:val="18"/>
        <w:szCs w:val="18"/>
      </w:rPr>
      <w:t>Ich und die Anderen</w:t>
    </w:r>
    <w:r w:rsidR="00FE0174" w:rsidRPr="00F74E16">
      <w:rPr>
        <w:rFonts w:ascii="Droid Sans" w:hAnsi="Droid Sans" w:cs="Droid Sans"/>
        <w:sz w:val="18"/>
        <w:szCs w:val="18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(Reihe)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 xml:space="preserve">Hochbegabung – mehr als Intelligenz </w:t>
    </w:r>
    <w:r w:rsidR="00FE0174" w:rsidRPr="00F74E16">
      <w:rPr>
        <w:rFonts w:ascii="Droid Sans" w:hAnsi="Droid Sans" w:cs="Droid Sans"/>
        <w:sz w:val="16"/>
        <w:szCs w:val="16"/>
      </w:rPr>
      <w:t>(Sendung)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>46800628</w:t>
    </w:r>
    <w:r w:rsidRPr="00F74E16">
      <w:rPr>
        <w:rFonts w:ascii="Droid Sans" w:hAnsi="Droid Sans" w:cs="Droid Sans"/>
        <w:sz w:val="16"/>
        <w:szCs w:val="16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(DVD-Signatur Medienzentren)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C05EA6"/>
    <w:multiLevelType w:val="hybridMultilevel"/>
    <w:tmpl w:val="9FEA459A"/>
    <w:lvl w:ilvl="0" w:tplc="0407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2F96"/>
    <w:rsid w:val="00001B03"/>
    <w:rsid w:val="00027F5B"/>
    <w:rsid w:val="000429BB"/>
    <w:rsid w:val="00067D42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1C48"/>
    <w:rsid w:val="00263140"/>
    <w:rsid w:val="002841AF"/>
    <w:rsid w:val="002A66EB"/>
    <w:rsid w:val="002B2E46"/>
    <w:rsid w:val="00310ED1"/>
    <w:rsid w:val="003142A3"/>
    <w:rsid w:val="00355563"/>
    <w:rsid w:val="00384789"/>
    <w:rsid w:val="003979D8"/>
    <w:rsid w:val="003A076E"/>
    <w:rsid w:val="003B7796"/>
    <w:rsid w:val="003D7509"/>
    <w:rsid w:val="00401AD6"/>
    <w:rsid w:val="00424F70"/>
    <w:rsid w:val="004866E7"/>
    <w:rsid w:val="004A3F25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34693"/>
    <w:rsid w:val="00667E70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3F65"/>
    <w:rsid w:val="008D489A"/>
    <w:rsid w:val="009140C5"/>
    <w:rsid w:val="00942D70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4265"/>
    <w:rsid w:val="00AA608F"/>
    <w:rsid w:val="00AB506B"/>
    <w:rsid w:val="00AE103B"/>
    <w:rsid w:val="00AE2A3F"/>
    <w:rsid w:val="00B01032"/>
    <w:rsid w:val="00B03A4C"/>
    <w:rsid w:val="00B24E76"/>
    <w:rsid w:val="00B96139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302D"/>
    <w:rsid w:val="00D41041"/>
    <w:rsid w:val="00D65AED"/>
    <w:rsid w:val="00DA0F20"/>
    <w:rsid w:val="00DA21E4"/>
    <w:rsid w:val="00DC3F9F"/>
    <w:rsid w:val="00DE50A5"/>
    <w:rsid w:val="00DE55FC"/>
    <w:rsid w:val="00E06926"/>
    <w:rsid w:val="00E65FF5"/>
    <w:rsid w:val="00E7147C"/>
    <w:rsid w:val="00E741FA"/>
    <w:rsid w:val="00EC20D6"/>
    <w:rsid w:val="00EC648E"/>
    <w:rsid w:val="00F0275C"/>
    <w:rsid w:val="00F25B77"/>
    <w:rsid w:val="00F41397"/>
    <w:rsid w:val="00F44CEE"/>
    <w:rsid w:val="00F55422"/>
    <w:rsid w:val="00F74E16"/>
    <w:rsid w:val="00FA189E"/>
    <w:rsid w:val="00FA3D33"/>
    <w:rsid w:val="00FD2F0C"/>
    <w:rsid w:val="00FD2F9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E55F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F74E16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B9613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7FA5E-9D2F-4BDE-8A80-2DFC68B11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73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 - Hochbegabung</dc:title>
  <dc:creator>SWR Planet Schule</dc:creator>
  <cp:lastModifiedBy>Frietsch</cp:lastModifiedBy>
  <cp:revision>3</cp:revision>
  <cp:lastPrinted>2015-08-04T13:32:00Z</cp:lastPrinted>
  <dcterms:created xsi:type="dcterms:W3CDTF">2021-05-05T16:08:00Z</dcterms:created>
  <dcterms:modified xsi:type="dcterms:W3CDTF">2021-05-05T16:10:00Z</dcterms:modified>
</cp:coreProperties>
</file>