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48" w:rsidRPr="00330642" w:rsidRDefault="00241C48" w:rsidP="00241C48">
      <w:pPr>
        <w:rPr>
          <w:rFonts w:ascii="Droid Sans" w:hAnsi="Droid Sans" w:cs="Droid Sans"/>
          <w:sz w:val="18"/>
          <w:szCs w:val="18"/>
        </w:rPr>
      </w:pPr>
    </w:p>
    <w:p w:rsidR="00241C48" w:rsidRPr="00330642" w:rsidRDefault="00241C48" w:rsidP="00241C48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 xml:space="preserve">Beobachtungsauftrag – Niveau </w:t>
      </w:r>
      <w:r w:rsidR="00B96139"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>E</w:t>
      </w:r>
    </w:p>
    <w:p w:rsidR="00241C48" w:rsidRPr="00330642" w:rsidRDefault="00B96139" w:rsidP="00241C48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3" type="#_x0000_t75" style="position:absolute;margin-left:-35.15pt;margin-top:7.85pt;width:24.85pt;height:25.2pt;z-index:-3" wrapcoords="-98 0 -98 21504 21600 21504 21600 0 -98 0">
            <v:imagedata r:id="rId7" o:title="01_stift"/>
            <w10:wrap type="through"/>
          </v:shape>
        </w:pict>
      </w:r>
    </w:p>
    <w:p w:rsidR="00B96139" w:rsidRPr="00AB3C6B" w:rsidRDefault="00B96139" w:rsidP="00B96139">
      <w:pPr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Schaue dir den Film an und fülle den Steckbrief zu</w:t>
      </w:r>
      <w:r w:rsidRPr="00AB3C6B">
        <w:rPr>
          <w:rFonts w:ascii="Droid Sans" w:hAnsi="Droid Sans" w:cs="Droid Sans"/>
          <w:b/>
          <w:sz w:val="20"/>
          <w:szCs w:val="20"/>
        </w:rPr>
        <w:t xml:space="preserve"> </w:t>
      </w:r>
      <w:r w:rsidRPr="00AB3C6B">
        <w:rPr>
          <w:rFonts w:ascii="Droid Sans" w:hAnsi="Droid Sans" w:cs="Droid Sans"/>
          <w:b/>
          <w:bCs/>
          <w:sz w:val="20"/>
          <w:szCs w:val="20"/>
        </w:rPr>
        <w:t xml:space="preserve">Carina, </w:t>
      </w:r>
      <w:proofErr w:type="spellStart"/>
      <w:r w:rsidRPr="00AB3C6B">
        <w:rPr>
          <w:rFonts w:ascii="Droid Sans" w:hAnsi="Droid Sans" w:cs="Droid Sans"/>
          <w:b/>
          <w:bCs/>
          <w:sz w:val="20"/>
          <w:szCs w:val="20"/>
        </w:rPr>
        <w:t>Negin</w:t>
      </w:r>
      <w:proofErr w:type="spellEnd"/>
      <w:r w:rsidRPr="00AB3C6B">
        <w:rPr>
          <w:rFonts w:ascii="Droid Sans" w:hAnsi="Droid Sans" w:cs="Droid Sans"/>
          <w:b/>
          <w:bCs/>
          <w:sz w:val="20"/>
          <w:szCs w:val="20"/>
        </w:rPr>
        <w:t xml:space="preserve"> oder Florian</w:t>
      </w:r>
      <w:r w:rsidRPr="00AB3C6B">
        <w:rPr>
          <w:rFonts w:ascii="Droid Sans" w:hAnsi="Droid Sans" w:cs="Droid Sans"/>
          <w:sz w:val="20"/>
          <w:szCs w:val="20"/>
        </w:rPr>
        <w:t xml:space="preserve"> aus.</w:t>
      </w:r>
    </w:p>
    <w:p w:rsidR="00B96139" w:rsidRDefault="00B96139" w:rsidP="00B96139">
      <w:pPr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r>
        <w:rPr>
          <w:noProof/>
          <w:lang w:eastAsia="en-US"/>
        </w:rPr>
        <w:pict>
          <v:shapetype id="_x0000_t65" coordsize="21600,21600" o:spt="65" adj="18900" path="m,l,21600@0,21600,21600@0,21600,xem@0,21600nfl@3@5c@7@9@11@13,21600@0e">
            <v:formulas>
              <v:f eqn="val #0"/>
              <v:f eqn="sum 21600 0 @0"/>
              <v:f eqn="prod @1 8481 32768"/>
              <v:f eqn="sum @2 @0 0"/>
              <v:f eqn="prod @1 1117 32768"/>
              <v:f eqn="sum @4 @0 0"/>
              <v:f eqn="prod @1 11764 32768"/>
              <v:f eqn="sum @6 @0 0"/>
              <v:f eqn="prod @1 6144 32768"/>
              <v:f eqn="sum @8 @0 0"/>
              <v:f eqn="prod @1 20480 32768"/>
              <v:f eqn="sum @10 @0 0"/>
              <v:f eqn="prod @1 6144 32768"/>
              <v:f eqn="sum @12 @0 0"/>
            </v:formulas>
            <v:path o:extrusionok="f" gradientshapeok="t" o:connecttype="rect" textboxrect="0,0,21600,@13"/>
            <v:handles>
              <v:h position="#0,bottomRight" xrange="10800,21600"/>
            </v:handles>
            <o:complex v:ext="view"/>
          </v:shapetype>
          <v:shape id="Rechteck: gefaltete Ecke 9" o:spid="_x0000_s1054" type="#_x0000_t65" style="position:absolute;margin-left:-1.2pt;margin-top:1.5pt;width:486.15pt;height:404.6pt;z-index:-2;visibility:visible;mso-width-relative:margin;mso-height-relative:margin;v-text-anchor:middle" adj="18000" strokecolor="#7f7f7f" strokeweight="1.75pt">
            <v:stroke joinstyle="miter"/>
          </v:shape>
        </w:pict>
      </w:r>
    </w:p>
    <w:p w:rsidR="00B96139" w:rsidRDefault="00B96139" w:rsidP="00B96139"/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Name: .................................................................................</w:t>
      </w: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Damit beschäftigt sie/er sich in der Freizeit:</w:t>
      </w: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Das erfährst du über die Familie/Freunde oder sozialen Kontakte:</w:t>
      </w: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Berichte aus der Schulzeit:</w:t>
      </w: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Vorteile der Hochbegabung:</w:t>
      </w: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Nachteile der Hochbegabung:</w:t>
      </w: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Wie wird die jeweilige Begabung gefördert?</w:t>
      </w:r>
    </w:p>
    <w:p w:rsidR="00B96139" w:rsidRPr="00AB3C6B" w:rsidRDefault="00B96139" w:rsidP="00B96139">
      <w:pPr>
        <w:spacing w:line="276" w:lineRule="auto"/>
        <w:ind w:left="142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spacing w:line="276" w:lineRule="auto"/>
        <w:rPr>
          <w:rFonts w:ascii="Droid Sans" w:hAnsi="Droid Sans" w:cs="Droid Sans"/>
        </w:rPr>
      </w:pPr>
    </w:p>
    <w:p w:rsidR="00B96139" w:rsidRPr="00AB3C6B" w:rsidRDefault="00B96139" w:rsidP="00B96139">
      <w:pPr>
        <w:spacing w:line="276" w:lineRule="auto"/>
        <w:rPr>
          <w:rFonts w:ascii="Droid Sans" w:hAnsi="Droid Sans" w:cs="Droid Sans"/>
        </w:rPr>
      </w:pPr>
    </w:p>
    <w:p w:rsidR="00B96139" w:rsidRPr="00AB3C6B" w:rsidRDefault="00B96139" w:rsidP="00B96139">
      <w:pPr>
        <w:spacing w:line="276" w:lineRule="auto"/>
        <w:rPr>
          <w:rFonts w:ascii="Droid Sans" w:hAnsi="Droid Sans" w:cs="Droid Sans"/>
        </w:rPr>
      </w:pPr>
    </w:p>
    <w:p w:rsidR="00B96139" w:rsidRPr="00AB3C6B" w:rsidRDefault="00B96139" w:rsidP="00B96139">
      <w:pPr>
        <w:rPr>
          <w:rFonts w:ascii="Droid Sans" w:hAnsi="Droid Sans" w:cs="Droid Sans"/>
        </w:rPr>
      </w:pPr>
    </w:p>
    <w:p w:rsidR="00B96139" w:rsidRDefault="00B96139" w:rsidP="00B96139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Grafik 15" o:spid="_x0000_s1055" type="#_x0000_t75" alt="02_gruppenarbeit.jpg" style="position:absolute;margin-left:-44.35pt;margin-top:1.95pt;width:36.05pt;height:28.95pt;z-index:3;visibility:visible" wrapcoords="-899 0 -899 20145 21570 20145 21570 0 -899 0">
            <v:imagedata r:id="rId8" o:title="02_gruppenarbeit"/>
            <w10:wrap type="through"/>
          </v:shape>
        </w:pict>
      </w:r>
    </w:p>
    <w:p w:rsidR="00B96139" w:rsidRPr="00AB3C6B" w:rsidRDefault="00B96139" w:rsidP="00B96139">
      <w:pPr>
        <w:rPr>
          <w:rFonts w:ascii="Droid Sans" w:hAnsi="Droid Sans" w:cs="Droid Sans"/>
          <w:sz w:val="20"/>
          <w:szCs w:val="20"/>
        </w:rPr>
      </w:pPr>
      <w:r w:rsidRPr="00AB3C6B">
        <w:rPr>
          <w:rFonts w:ascii="Droid Sans" w:hAnsi="Droid Sans" w:cs="Droid Sans"/>
          <w:sz w:val="20"/>
          <w:szCs w:val="20"/>
        </w:rPr>
        <w:t>Trefft euch in der Gruppe und besprecht folgende Fragen. Macht euch Notizen.</w:t>
      </w:r>
    </w:p>
    <w:p w:rsidR="00B96139" w:rsidRPr="00AB3C6B" w:rsidRDefault="00B96139" w:rsidP="00B96139">
      <w:pPr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 xml:space="preserve">1. </w:t>
      </w:r>
      <w:r w:rsidRPr="00AB3C6B">
        <w:rPr>
          <w:rFonts w:ascii="Droid Sans" w:hAnsi="Droid Sans" w:cs="Droid Sans"/>
          <w:sz w:val="20"/>
          <w:szCs w:val="20"/>
        </w:rPr>
        <w:t xml:space="preserve">Seht ihr Gemeinsamkeiten bei Carina, </w:t>
      </w:r>
      <w:proofErr w:type="spellStart"/>
      <w:r w:rsidRPr="00AB3C6B">
        <w:rPr>
          <w:rFonts w:ascii="Droid Sans" w:hAnsi="Droid Sans" w:cs="Droid Sans"/>
          <w:sz w:val="20"/>
          <w:szCs w:val="20"/>
        </w:rPr>
        <w:t>Negin</w:t>
      </w:r>
      <w:proofErr w:type="spellEnd"/>
      <w:r w:rsidRPr="00AB3C6B">
        <w:rPr>
          <w:rFonts w:ascii="Droid Sans" w:hAnsi="Droid Sans" w:cs="Droid Sans"/>
          <w:sz w:val="20"/>
          <w:szCs w:val="20"/>
        </w:rPr>
        <w:t xml:space="preserve"> und Florian?</w:t>
      </w:r>
    </w:p>
    <w:p w:rsidR="00B96139" w:rsidRPr="00AB3C6B" w:rsidRDefault="00B96139" w:rsidP="00B9613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B96139" w:rsidRDefault="00B96139" w:rsidP="00B9613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pStyle w:val="Listenabsatz"/>
        <w:ind w:left="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 xml:space="preserve">2. </w:t>
      </w:r>
      <w:r w:rsidRPr="00AB3C6B">
        <w:rPr>
          <w:rFonts w:ascii="Droid Sans" w:hAnsi="Droid Sans" w:cs="Droid Sans"/>
          <w:sz w:val="20"/>
          <w:szCs w:val="20"/>
        </w:rPr>
        <w:t>Worin unterscheiden sich die drei?</w:t>
      </w:r>
    </w:p>
    <w:p w:rsidR="00B96139" w:rsidRDefault="00B96139" w:rsidP="00B96139">
      <w:pPr>
        <w:rPr>
          <w:rFonts w:ascii="Droid Sans" w:hAnsi="Droid Sans" w:cs="Droid Sans"/>
          <w:sz w:val="20"/>
          <w:szCs w:val="20"/>
        </w:rPr>
      </w:pPr>
    </w:p>
    <w:p w:rsidR="00B96139" w:rsidRPr="00AB3C6B" w:rsidRDefault="00B96139" w:rsidP="00B96139">
      <w:pPr>
        <w:rPr>
          <w:rFonts w:ascii="Droid Sans" w:hAnsi="Droid Sans" w:cs="Droid Sans"/>
          <w:sz w:val="20"/>
          <w:szCs w:val="20"/>
        </w:rPr>
      </w:pPr>
    </w:p>
    <w:p w:rsidR="00067D42" w:rsidRDefault="00B96139" w:rsidP="00B96139">
      <w:pPr>
        <w:pStyle w:val="Listenabsatz"/>
        <w:ind w:left="0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t xml:space="preserve">3. </w:t>
      </w:r>
      <w:r w:rsidRPr="00AB3C6B">
        <w:rPr>
          <w:rFonts w:ascii="Droid Sans" w:hAnsi="Droid Sans" w:cs="Droid Sans"/>
          <w:sz w:val="20"/>
          <w:szCs w:val="20"/>
        </w:rPr>
        <w:t xml:space="preserve">Welche Schlussfolgerungen (Vorteile, Nachteile und Probleme) zum Thema Hochbegabung könnt ihr durch die Beobachtung ziehen? </w:t>
      </w:r>
    </w:p>
    <w:sectPr w:rsidR="00067D42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D99" w:rsidRDefault="00000D99" w:rsidP="00263140">
      <w:r>
        <w:separator/>
      </w:r>
    </w:p>
  </w:endnote>
  <w:endnote w:type="continuationSeparator" w:id="0">
    <w:p w:rsidR="00000D99" w:rsidRDefault="00000D9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D99" w:rsidRDefault="00000D99" w:rsidP="00263140">
      <w:r>
        <w:separator/>
      </w:r>
    </w:p>
  </w:footnote>
  <w:footnote w:type="continuationSeparator" w:id="0">
    <w:p w:rsidR="00000D99" w:rsidRDefault="00000D9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41C48">
      <w:rPr>
        <w:rFonts w:ascii="Droid Sans" w:hAnsi="Droid Sans" w:cs="Droid Sans"/>
        <w:b/>
      </w:rPr>
      <w:t>Arbeitsblatt</w:t>
    </w:r>
    <w:r w:rsidR="002841AF" w:rsidRPr="00F74E16">
      <w:rPr>
        <w:rFonts w:ascii="Droid Sans" w:hAnsi="Droid Sans" w:cs="Droid Sans"/>
        <w:b/>
      </w:rPr>
      <w:t xml:space="preserve"> </w:t>
    </w:r>
    <w:r w:rsidR="00355563">
      <w:rPr>
        <w:rFonts w:ascii="Droid Sans" w:hAnsi="Droid Sans" w:cs="Droid Sans"/>
        <w:b/>
      </w:rPr>
      <w:t>2</w:t>
    </w:r>
    <w:r w:rsidR="00B96139">
      <w:rPr>
        <w:rFonts w:ascii="Droid Sans" w:hAnsi="Droid Sans" w:cs="Droid Sans"/>
        <w:b/>
      </w:rPr>
      <w:t>c</w:t>
    </w:r>
    <w:r w:rsidR="00FD6639" w:rsidRPr="00F74E16">
      <w:rPr>
        <w:rFonts w:ascii="Droid Sans" w:hAnsi="Droid Sans" w:cs="Droid Sans"/>
        <w:b/>
      </w:rPr>
      <w:t xml:space="preserve">: </w:t>
    </w:r>
    <w:r w:rsidR="00241C48">
      <w:rPr>
        <w:rFonts w:ascii="Droid Sans" w:hAnsi="Droid Sans" w:cs="Droid Sans"/>
        <w:b/>
      </w:rPr>
      <w:t>Beobachtungsauftrag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F96"/>
    <w:rsid w:val="00000D99"/>
    <w:rsid w:val="00001B03"/>
    <w:rsid w:val="00027F5B"/>
    <w:rsid w:val="000429BB"/>
    <w:rsid w:val="00067D42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41C48"/>
    <w:rsid w:val="00263140"/>
    <w:rsid w:val="002841AF"/>
    <w:rsid w:val="002A66EB"/>
    <w:rsid w:val="002B2E46"/>
    <w:rsid w:val="00310ED1"/>
    <w:rsid w:val="003142A3"/>
    <w:rsid w:val="00355563"/>
    <w:rsid w:val="00384789"/>
    <w:rsid w:val="003979D8"/>
    <w:rsid w:val="003A076E"/>
    <w:rsid w:val="003B7796"/>
    <w:rsid w:val="003D7509"/>
    <w:rsid w:val="00401AD6"/>
    <w:rsid w:val="00424F70"/>
    <w:rsid w:val="004866E7"/>
    <w:rsid w:val="004A3F2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67E7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3F65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103B"/>
    <w:rsid w:val="00AE2A3F"/>
    <w:rsid w:val="00B01032"/>
    <w:rsid w:val="00B03A4C"/>
    <w:rsid w:val="00B24E76"/>
    <w:rsid w:val="00B96139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20D6"/>
    <w:rsid w:val="00EC648E"/>
    <w:rsid w:val="00F0275C"/>
    <w:rsid w:val="00F25B77"/>
    <w:rsid w:val="00F41397"/>
    <w:rsid w:val="00F44CEE"/>
    <w:rsid w:val="00F55422"/>
    <w:rsid w:val="00F74E16"/>
    <w:rsid w:val="00FA189E"/>
    <w:rsid w:val="00FA3D33"/>
    <w:rsid w:val="00FD2F9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C4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B9613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AE5472-335E-4F36-95C4-D29F90AD5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106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3</cp:revision>
  <cp:lastPrinted>2015-08-04T13:32:00Z</cp:lastPrinted>
  <dcterms:created xsi:type="dcterms:W3CDTF">2021-05-05T14:53:00Z</dcterms:created>
  <dcterms:modified xsi:type="dcterms:W3CDTF">2021-05-05T14:55:00Z</dcterms:modified>
</cp:coreProperties>
</file>