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48" w:rsidRPr="00330642" w:rsidRDefault="00241C48" w:rsidP="00241C48">
      <w:pPr>
        <w:rPr>
          <w:rFonts w:ascii="Droid Sans" w:hAnsi="Droid Sans" w:cs="Droid Sans"/>
          <w:sz w:val="18"/>
          <w:szCs w:val="18"/>
        </w:rPr>
      </w:pPr>
    </w:p>
    <w:p w:rsidR="00241C48" w:rsidRPr="00330642" w:rsidRDefault="00241C48" w:rsidP="00241C48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Beobachtungsauftrag – Niveau L</w:t>
      </w:r>
    </w:p>
    <w:p w:rsidR="00241C48" w:rsidRPr="00330642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Pr="00646744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3" o:spid="_x0000_s1034" type="#_x0000_t75" alt="13_ankreuzen.jpg" style="position:absolute;margin-left:-30.25pt;margin-top:.8pt;width:21.2pt;height:21.9pt;z-index:1;visibility:visible" wrapcoords="-1528 0 -1528 20712 21549 20712 21549 0 -1528 0">
            <v:imagedata r:id="rId7" o:title="13_ankreuzen"/>
            <w10:wrap type="through"/>
          </v:shape>
        </w:pict>
      </w:r>
      <w:r w:rsidRPr="00646744">
        <w:rPr>
          <w:rFonts w:ascii="Droid Sans" w:hAnsi="Droid Sans" w:cs="Droid Sans"/>
          <w:sz w:val="20"/>
          <w:szCs w:val="20"/>
        </w:rPr>
        <w:t xml:space="preserve">Schaue dir den Film an und finde heraus, auf wen die Aussage zutrifft. Kreuze an. </w:t>
      </w: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  <w:r w:rsidRPr="00646744">
        <w:rPr>
          <w:rFonts w:ascii="Droid Sans" w:hAnsi="Droid Sans" w:cs="Droid Sans"/>
          <w:sz w:val="20"/>
          <w:szCs w:val="20"/>
        </w:rPr>
        <w:t>Zwei Aussagen treffen auf jeweils zwei der Personen zu.</w:t>
      </w: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35" type="#_x0000_t75" style="position:absolute;margin-left:0;margin-top:9pt;width:163.5pt;height:69.05pt;z-index:-2" wrapcoords="-67 0 -67 21442 21600 21442 21600 0 -67 0">
            <v:imagedata r:id="rId8" o:title="hoch00002_bildleiste"/>
            <w10:wrap type="through"/>
          </v:shape>
        </w:pict>
      </w: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Pr="00646744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241C48" w:rsidRPr="00646744" w:rsidRDefault="00241C48" w:rsidP="00241C48">
      <w:pPr>
        <w:rPr>
          <w:rFonts w:ascii="Droid Sans" w:hAnsi="Droid Sans" w:cs="Droid Sans"/>
          <w:sz w:val="20"/>
          <w:szCs w:val="20"/>
        </w:rPr>
      </w:pPr>
    </w:p>
    <w:tbl>
      <w:tblPr>
        <w:tblW w:w="9595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1099"/>
        <w:gridCol w:w="1091"/>
        <w:gridCol w:w="1104"/>
        <w:gridCol w:w="6301"/>
      </w:tblGrid>
      <w:tr w:rsidR="00241C48" w:rsidRPr="00646744" w:rsidTr="00241C48">
        <w:trPr>
          <w:trHeight w:val="584"/>
        </w:trPr>
        <w:tc>
          <w:tcPr>
            <w:tcW w:w="1134" w:type="dxa"/>
            <w:shd w:val="clear" w:color="auto" w:fill="DAE4DB"/>
          </w:tcPr>
          <w:p w:rsidR="00241C48" w:rsidRPr="00241C48" w:rsidRDefault="00241C48" w:rsidP="00241C48">
            <w:pPr>
              <w:shd w:val="clear" w:color="auto" w:fill="DAE4DB"/>
              <w:rPr>
                <w:rFonts w:ascii="Droid Sans" w:hAnsi="Droid Sans" w:cs="Droid Sans"/>
                <w:b/>
                <w:bCs/>
                <w:sz w:val="20"/>
                <w:szCs w:val="20"/>
              </w:rPr>
            </w:pPr>
            <w:r w:rsidRPr="00241C48">
              <w:rPr>
                <w:rFonts w:ascii="Droid Sans" w:hAnsi="Droid Sans" w:cs="Droid Sans"/>
                <w:b/>
                <w:bCs/>
                <w:sz w:val="20"/>
                <w:szCs w:val="20"/>
              </w:rPr>
              <w:t>Carina</w:t>
            </w:r>
          </w:p>
        </w:tc>
        <w:tc>
          <w:tcPr>
            <w:tcW w:w="1134" w:type="dxa"/>
            <w:shd w:val="clear" w:color="auto" w:fill="DAE4DB"/>
          </w:tcPr>
          <w:p w:rsidR="00241C48" w:rsidRPr="00241C48" w:rsidRDefault="00241C48" w:rsidP="00241C48">
            <w:pPr>
              <w:shd w:val="clear" w:color="auto" w:fill="DAE4DB"/>
              <w:rPr>
                <w:rFonts w:ascii="Droid Sans" w:hAnsi="Droid Sans" w:cs="Droid Sans"/>
                <w:b/>
                <w:bCs/>
                <w:sz w:val="20"/>
                <w:szCs w:val="20"/>
              </w:rPr>
            </w:pPr>
            <w:proofErr w:type="spellStart"/>
            <w:r w:rsidRPr="00241C48">
              <w:rPr>
                <w:rFonts w:ascii="Droid Sans" w:hAnsi="Droid Sans" w:cs="Droid Sans"/>
                <w:b/>
                <w:bCs/>
                <w:sz w:val="20"/>
                <w:szCs w:val="20"/>
              </w:rPr>
              <w:t>Negin</w:t>
            </w:r>
            <w:proofErr w:type="spellEnd"/>
          </w:p>
        </w:tc>
        <w:tc>
          <w:tcPr>
            <w:tcW w:w="1134" w:type="dxa"/>
            <w:shd w:val="clear" w:color="auto" w:fill="DAE4DB"/>
          </w:tcPr>
          <w:p w:rsidR="00241C48" w:rsidRPr="00241C48" w:rsidRDefault="00241C48" w:rsidP="00241C48">
            <w:pPr>
              <w:shd w:val="clear" w:color="auto" w:fill="DAE4DB"/>
              <w:rPr>
                <w:rFonts w:ascii="Droid Sans" w:hAnsi="Droid Sans" w:cs="Droid Sans"/>
                <w:b/>
                <w:bCs/>
                <w:sz w:val="20"/>
                <w:szCs w:val="20"/>
              </w:rPr>
            </w:pPr>
            <w:r w:rsidRPr="00241C48">
              <w:rPr>
                <w:rFonts w:ascii="Droid Sans" w:hAnsi="Droid Sans" w:cs="Droid Sans"/>
                <w:b/>
                <w:bCs/>
                <w:sz w:val="20"/>
                <w:szCs w:val="20"/>
              </w:rPr>
              <w:t>Florian</w:t>
            </w:r>
          </w:p>
        </w:tc>
        <w:tc>
          <w:tcPr>
            <w:tcW w:w="6854" w:type="dxa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 xml:space="preserve">hat eine musische Begabung. 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>hat seine Begabung im naturwissenschaftlichen Bereich.</w:t>
            </w:r>
          </w:p>
        </w:tc>
      </w:tr>
      <w:tr w:rsidR="00241C48" w:rsidRPr="00646744" w:rsidTr="00241C48">
        <w:trPr>
          <w:trHeight w:val="1195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>hat eine sehr gute Beobachtungsgabe, vor allem in Bezug auf Menschen und Tiere.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 xml:space="preserve"> wurde aufgrund der Hochbegabung in der Schule gemobbt.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 xml:space="preserve"> wurde von den Lehrer*innen zunächst in Sonderschulniveau eingestuft. 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 xml:space="preserve">wird von den Eltern unterstützt und gefördert. 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>hat mit dem eigenen Leistungsdruck zu kämpfen.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>hatte Angst davor keinen Job zu finden, der ihn nicht unterfordert.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>hat eine besonders schnelle Auffassungsgabe beim Programmieren.</w:t>
            </w:r>
          </w:p>
        </w:tc>
      </w:tr>
      <w:tr w:rsidR="00241C48" w:rsidRPr="00646744" w:rsidTr="00241C48">
        <w:trPr>
          <w:trHeight w:val="611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>nimmt am Wettbewerb „Jugend präsentiert“ teil.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B01032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>
              <w:rPr>
                <w:rFonts w:cs="Droid Sans"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6" type="#_x0000_t202" style="position:absolute;margin-left:333.1pt;margin-top:34.4pt;width:25.55pt;height:72.5pt;z-index:3;mso-position-horizontal-relative:text;mso-position-vertical-relative:text" stroked="f">
                  <v:textbox style="layout-flow:vertical;mso-layout-flow-alt:bottom-to-top;mso-next-textbox:#_x0000_s1036">
                    <w:txbxContent>
                      <w:p w:rsidR="00B01032" w:rsidRPr="00B01032" w:rsidRDefault="00B01032">
                        <w:pPr>
                          <w:rPr>
                            <w:rFonts w:ascii="Droid Sans" w:hAnsi="Droid Sans" w:cs="Droid Sans"/>
                            <w:sz w:val="14"/>
                            <w:szCs w:val="14"/>
                          </w:rPr>
                        </w:pPr>
                        <w:r w:rsidRPr="00B01032">
                          <w:rPr>
                            <w:rFonts w:ascii="Droid Sans" w:hAnsi="Droid Sans" w:cs="Droid Sans"/>
                            <w:sz w:val="14"/>
                            <w:szCs w:val="14"/>
                          </w:rPr>
                          <w:t>© SWR</w:t>
                        </w:r>
                      </w:p>
                    </w:txbxContent>
                  </v:textbox>
                </v:shape>
              </w:pict>
            </w:r>
            <w:r w:rsidR="00241C48" w:rsidRPr="00241C48">
              <w:rPr>
                <w:rFonts w:cs="Droid Sans"/>
                <w:sz w:val="20"/>
                <w:szCs w:val="20"/>
              </w:rPr>
              <w:t>…</w:t>
            </w:r>
            <w:r w:rsidR="00241C48" w:rsidRPr="00241C48">
              <w:rPr>
                <w:rFonts w:ascii="Droid Sans" w:hAnsi="Droid Sans" w:cs="Droid Sans"/>
                <w:sz w:val="20"/>
                <w:szCs w:val="20"/>
              </w:rPr>
              <w:t>muss nicht immer der/die Beste sein beziehungsweise jeden Wettbewerb gewinnen.</w:t>
            </w:r>
          </w:p>
        </w:tc>
      </w:tr>
      <w:tr w:rsidR="00241C48" w:rsidRPr="00646744" w:rsidTr="00241C48">
        <w:trPr>
          <w:trHeight w:val="584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 xml:space="preserve">nutzt soziale Netzwerke, um sich mit Gleichgesinnten zu vernetzen. </w:t>
            </w:r>
          </w:p>
        </w:tc>
      </w:tr>
      <w:tr w:rsidR="00241C48" w:rsidRPr="00646744" w:rsidTr="00241C48">
        <w:trPr>
          <w:trHeight w:val="611"/>
        </w:trPr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6854" w:type="dxa"/>
            <w:vAlign w:val="center"/>
          </w:tcPr>
          <w:p w:rsidR="00241C48" w:rsidRPr="00241C48" w:rsidRDefault="00241C48" w:rsidP="00241C48">
            <w:pPr>
              <w:spacing w:line="360" w:lineRule="auto"/>
              <w:rPr>
                <w:rFonts w:ascii="Droid Sans" w:hAnsi="Droid Sans" w:cs="Droid Sans"/>
                <w:sz w:val="20"/>
                <w:szCs w:val="20"/>
              </w:rPr>
            </w:pPr>
            <w:r w:rsidRPr="00241C48">
              <w:rPr>
                <w:rFonts w:cs="Droid Sans"/>
                <w:sz w:val="20"/>
                <w:szCs w:val="20"/>
              </w:rPr>
              <w:t>…</w:t>
            </w:r>
            <w:r w:rsidRPr="00241C48">
              <w:rPr>
                <w:rFonts w:ascii="Droid Sans" w:hAnsi="Droid Sans" w:cs="Droid Sans"/>
                <w:sz w:val="20"/>
                <w:szCs w:val="20"/>
              </w:rPr>
              <w:t>engagiert sich für die Organisation „UNICEF“.</w:t>
            </w:r>
          </w:p>
        </w:tc>
      </w:tr>
    </w:tbl>
    <w:p w:rsidR="00241C48" w:rsidRPr="00646744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355563" w:rsidRPr="00455444" w:rsidRDefault="00355563" w:rsidP="00355563">
      <w:pPr>
        <w:rPr>
          <w:rFonts w:ascii="Droid Sans" w:hAnsi="Droid Sans" w:cs="Droid Sans"/>
        </w:rPr>
      </w:pPr>
    </w:p>
    <w:p w:rsidR="00355563" w:rsidRPr="00455444" w:rsidRDefault="00355563" w:rsidP="00355563">
      <w:pPr>
        <w:rPr>
          <w:rFonts w:ascii="Droid Sans" w:hAnsi="Droid Sans" w:cs="Droid Sans"/>
        </w:rPr>
      </w:pPr>
    </w:p>
    <w:sectPr w:rsidR="00355563" w:rsidRPr="00455444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AAA" w:rsidRDefault="00EE7AAA" w:rsidP="00263140">
      <w:r>
        <w:separator/>
      </w:r>
    </w:p>
  </w:endnote>
  <w:endnote w:type="continuationSeparator" w:id="0">
    <w:p w:rsidR="00EE7AAA" w:rsidRDefault="00EE7AA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AAA" w:rsidRDefault="00EE7AAA" w:rsidP="00263140">
      <w:r>
        <w:separator/>
      </w:r>
    </w:p>
  </w:footnote>
  <w:footnote w:type="continuationSeparator" w:id="0">
    <w:p w:rsidR="00EE7AAA" w:rsidRDefault="00EE7AA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41C48">
      <w:rPr>
        <w:rFonts w:ascii="Droid Sans" w:hAnsi="Droid Sans" w:cs="Droid Sans"/>
        <w:b/>
      </w:rPr>
      <w:t>Arbeitsblatt</w:t>
    </w:r>
    <w:r w:rsidR="002841AF" w:rsidRPr="00F74E16">
      <w:rPr>
        <w:rFonts w:ascii="Droid Sans" w:hAnsi="Droid Sans" w:cs="Droid Sans"/>
        <w:b/>
      </w:rPr>
      <w:t xml:space="preserve"> </w:t>
    </w:r>
    <w:r w:rsidR="00355563">
      <w:rPr>
        <w:rFonts w:ascii="Droid Sans" w:hAnsi="Droid Sans" w:cs="Droid Sans"/>
        <w:b/>
      </w:rPr>
      <w:t>2</w:t>
    </w:r>
    <w:r w:rsidR="00241C48">
      <w:rPr>
        <w:rFonts w:ascii="Droid Sans" w:hAnsi="Droid Sans" w:cs="Droid Sans"/>
        <w:b/>
      </w:rPr>
      <w:t>a</w:t>
    </w:r>
    <w:r w:rsidR="00FD6639" w:rsidRPr="00F74E16">
      <w:rPr>
        <w:rFonts w:ascii="Droid Sans" w:hAnsi="Droid Sans" w:cs="Droid Sans"/>
        <w:b/>
      </w:rPr>
      <w:t xml:space="preserve">: </w:t>
    </w:r>
    <w:r w:rsidR="00241C48">
      <w:rPr>
        <w:rFonts w:ascii="Droid Sans" w:hAnsi="Droid Sans" w:cs="Droid Sans"/>
        <w:b/>
      </w:rPr>
      <w:t>Beobachtungsauftrag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1C48"/>
    <w:rsid w:val="00263140"/>
    <w:rsid w:val="002841AF"/>
    <w:rsid w:val="002A66EB"/>
    <w:rsid w:val="002B2E46"/>
    <w:rsid w:val="003142A3"/>
    <w:rsid w:val="00355563"/>
    <w:rsid w:val="00384789"/>
    <w:rsid w:val="003979D8"/>
    <w:rsid w:val="003A076E"/>
    <w:rsid w:val="003B7796"/>
    <w:rsid w:val="003D7509"/>
    <w:rsid w:val="00401AD6"/>
    <w:rsid w:val="00424F70"/>
    <w:rsid w:val="004866E7"/>
    <w:rsid w:val="004A3F2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3F65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01032"/>
    <w:rsid w:val="00B03A4C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20D6"/>
    <w:rsid w:val="00EC648E"/>
    <w:rsid w:val="00EE7AAA"/>
    <w:rsid w:val="00F0275C"/>
    <w:rsid w:val="00F25B77"/>
    <w:rsid w:val="00F41397"/>
    <w:rsid w:val="00F44CEE"/>
    <w:rsid w:val="00F55422"/>
    <w:rsid w:val="00F74E16"/>
    <w:rsid w:val="00FA189E"/>
    <w:rsid w:val="00FA3D33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C4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3F83BA-ACDE-4AE3-85A0-AA0331FD4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141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4</cp:revision>
  <cp:lastPrinted>2015-08-04T13:32:00Z</cp:lastPrinted>
  <dcterms:created xsi:type="dcterms:W3CDTF">2021-05-05T14:43:00Z</dcterms:created>
  <dcterms:modified xsi:type="dcterms:W3CDTF">2021-05-05T14:50:00Z</dcterms:modified>
</cp:coreProperties>
</file>