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06C6" w:rsidRPr="00955C65" w:rsidRDefault="00D706C6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3B3D1C" w:rsidRPr="00064CB3" w:rsidRDefault="006F694F" w:rsidP="00846352">
      <w:pPr>
        <w:shd w:val="clear" w:color="auto" w:fill="00844B"/>
        <w:rPr>
          <w:b/>
          <w:sz w:val="20"/>
          <w:szCs w:val="20"/>
        </w:rPr>
      </w:pPr>
      <w:r>
        <w:rPr>
          <w:b/>
          <w:color w:val="FFFFFF" w:themeColor="background1"/>
          <w:sz w:val="24"/>
          <w:szCs w:val="24"/>
        </w:rPr>
        <w:t xml:space="preserve">Hausaufgabe – Stellungnahme </w:t>
      </w:r>
    </w:p>
    <w:p w:rsidR="00064CB3" w:rsidRDefault="00064CB3" w:rsidP="00064CB3">
      <w:pPr>
        <w:rPr>
          <w:sz w:val="20"/>
          <w:szCs w:val="20"/>
        </w:rPr>
      </w:pPr>
    </w:p>
    <w:p w:rsidR="00846352" w:rsidRDefault="00DB4891" w:rsidP="00846352">
      <w:pPr>
        <w:rPr>
          <w:b/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6" o:spid="_x0000_s1182" type="#_x0000_t75" alt="01_stift.jpg" style="position:absolute;margin-left:-36.6pt;margin-top:6.4pt;width:27.45pt;height:28.15pt;z-index:1;visibility:visible" wrapcoords="-1180 0 -1180 20718 21246 20718 21246 0 -1180 0">
            <v:imagedata r:id="rId8" o:title="01_stift"/>
            <w10:wrap type="through"/>
          </v:shape>
        </w:pict>
      </w:r>
    </w:p>
    <w:p w:rsidR="006F694F" w:rsidRPr="00DB4891" w:rsidRDefault="006F694F" w:rsidP="006F694F">
      <w:pPr>
        <w:rPr>
          <w:b/>
          <w:sz w:val="20"/>
          <w:szCs w:val="20"/>
        </w:rPr>
      </w:pPr>
      <w:r w:rsidRPr="00DB4891">
        <w:rPr>
          <w:b/>
          <w:sz w:val="20"/>
          <w:szCs w:val="20"/>
        </w:rPr>
        <w:t>Nimm Stellung zu folgenden Aussagen:</w:t>
      </w:r>
    </w:p>
    <w:p w:rsidR="006F694F" w:rsidRDefault="006F694F" w:rsidP="006F694F">
      <w:pPr>
        <w:rPr>
          <w:b/>
        </w:rPr>
      </w:pPr>
    </w:p>
    <w:p w:rsidR="00DB4891" w:rsidRPr="00DB4891" w:rsidRDefault="00DB4891" w:rsidP="006F694F">
      <w:pPr>
        <w:rPr>
          <w:b/>
        </w:rPr>
      </w:pPr>
    </w:p>
    <w:p w:rsidR="006F694F" w:rsidRPr="009B63C1" w:rsidRDefault="00DB4891" w:rsidP="006F694F">
      <w:pPr>
        <w:pStyle w:val="KeinLeerraum"/>
        <w:shd w:val="clear" w:color="auto" w:fill="DAE4DB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83" type="#_x0000_t202" style="position:absolute;margin-left:209.55pt;margin-top:0;width:282.1pt;height:89.5pt;z-index:2" stroked="f">
            <v:textbox>
              <w:txbxContent>
                <w:p w:rsidR="006F694F" w:rsidRDefault="006F694F" w:rsidP="006F694F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6F694F" w:rsidRDefault="006F694F" w:rsidP="006F694F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6F694F" w:rsidRDefault="006F694F" w:rsidP="006F694F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6F694F" w:rsidRDefault="006F694F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6F694F" w:rsidRDefault="006F694F" w:rsidP="006F694F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</w:p>
                <w:p w:rsidR="00DB4891" w:rsidRDefault="00DB4891" w:rsidP="006F694F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 w:rsidR="006F694F">
        <w:rPr>
          <w:rFonts w:ascii="Arial" w:hAnsi="Arial" w:cs="Arial"/>
          <w:b/>
          <w:sz w:val="20"/>
          <w:szCs w:val="20"/>
        </w:rPr>
        <w:t>Menschen, die unter Analphabetismus leiden, brauchen gezielte Förderungen, um ihre Probleme zu bewältigen</w:t>
      </w:r>
    </w:p>
    <w:p w:rsidR="006F694F" w:rsidRPr="009B63C1" w:rsidRDefault="006F694F" w:rsidP="006F694F">
      <w:pPr>
        <w:spacing w:line="276" w:lineRule="auto"/>
        <w:ind w:right="5670"/>
        <w:rPr>
          <w:rFonts w:cs="Arial"/>
          <w:b/>
          <w:sz w:val="20"/>
          <w:szCs w:val="20"/>
        </w:rPr>
      </w:pPr>
    </w:p>
    <w:p w:rsidR="006F694F" w:rsidRDefault="006F694F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DB4891" w:rsidRDefault="00DB4891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DB4891" w:rsidRDefault="00DB4891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DB4891" w:rsidRDefault="00DB4891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DB4891" w:rsidRPr="009B63C1" w:rsidRDefault="00DB4891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  <w:lang w:eastAsia="de-DE"/>
        </w:rPr>
        <w:pict>
          <v:shape id="_x0000_s1184" type="#_x0000_t202" style="position:absolute;margin-left:209.75pt;margin-top:7.85pt;width:282.1pt;height:87.05pt;z-index:3" stroked="f">
            <v:textbox>
              <w:txbxContent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6F694F" w:rsidRPr="009B63C1" w:rsidRDefault="006F694F" w:rsidP="006F694F">
      <w:pPr>
        <w:pStyle w:val="KeinLeerraum"/>
        <w:shd w:val="clear" w:color="auto" w:fill="DAE4DB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  <w:r w:rsidRPr="009B63C1">
        <w:rPr>
          <w:rFonts w:ascii="Arial" w:hAnsi="Arial" w:cs="Arial"/>
          <w:b/>
          <w:sz w:val="20"/>
          <w:szCs w:val="20"/>
        </w:rPr>
        <w:t xml:space="preserve">Funktionale Analphabeten haben es im Leben schwerer als andere Menschen. </w:t>
      </w:r>
    </w:p>
    <w:p w:rsidR="006F694F" w:rsidRPr="009B63C1" w:rsidRDefault="006F694F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6F694F" w:rsidRPr="009B63C1" w:rsidRDefault="006F694F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6F694F" w:rsidRPr="009B63C1" w:rsidRDefault="006F694F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6F694F" w:rsidRDefault="006F694F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DB4891" w:rsidRPr="009B63C1" w:rsidRDefault="00DB4891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6F694F" w:rsidRPr="009B63C1" w:rsidRDefault="006F694F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6F694F" w:rsidRPr="009B63C1" w:rsidRDefault="00DB4891" w:rsidP="006F694F">
      <w:pPr>
        <w:pStyle w:val="KeinLeerraum"/>
        <w:shd w:val="clear" w:color="auto" w:fill="DAE4DB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  <w:lang w:eastAsia="de-DE"/>
        </w:rPr>
        <w:pict>
          <v:shape id="_x0000_s1186" type="#_x0000_t202" style="position:absolute;margin-left:208.9pt;margin-top:0;width:282.1pt;height:88.25pt;z-index:4" stroked="f">
            <v:textbox>
              <w:txbxContent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</w:p>
                <w:p w:rsidR="00DB4891" w:rsidRDefault="00DB4891" w:rsidP="00DB4891">
                  <w:pPr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 w:rsidR="006F694F" w:rsidRPr="009B63C1">
        <w:rPr>
          <w:rFonts w:ascii="Arial" w:hAnsi="Arial" w:cs="Arial"/>
          <w:b/>
          <w:sz w:val="20"/>
          <w:szCs w:val="20"/>
        </w:rPr>
        <w:t xml:space="preserve">Ein offener Umgang </w:t>
      </w:r>
      <w:r w:rsidR="006F694F">
        <w:rPr>
          <w:rFonts w:ascii="Arial" w:hAnsi="Arial" w:cs="Arial"/>
          <w:b/>
          <w:sz w:val="20"/>
          <w:szCs w:val="20"/>
        </w:rPr>
        <w:t xml:space="preserve">mit den eigenen Lese- und Rechtschreibschwächen ist für Analphabeten </w:t>
      </w:r>
      <w:r w:rsidR="006F694F" w:rsidRPr="009B63C1">
        <w:rPr>
          <w:rFonts w:ascii="Arial" w:hAnsi="Arial" w:cs="Arial"/>
          <w:b/>
          <w:sz w:val="20"/>
          <w:szCs w:val="20"/>
        </w:rPr>
        <w:t>sehr wichtig.</w:t>
      </w:r>
    </w:p>
    <w:p w:rsidR="006F694F" w:rsidRPr="009B63C1" w:rsidRDefault="006F694F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6F694F" w:rsidRPr="009B63C1" w:rsidRDefault="006F694F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6F694F" w:rsidRPr="009B63C1" w:rsidRDefault="006F694F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6F694F" w:rsidRPr="009B63C1" w:rsidRDefault="006F694F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DB4891" w:rsidRDefault="00DB4891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6F694F" w:rsidRPr="009B63C1" w:rsidRDefault="00DB4891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  <w:lang w:eastAsia="de-DE"/>
        </w:rPr>
        <w:pict>
          <v:shape id="_x0000_s1187" type="#_x0000_t202" style="position:absolute;margin-left:208.9pt;margin-top:9.65pt;width:282.1pt;height:92.3pt;z-index:5" stroked="f">
            <v:textbox>
              <w:txbxContent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6F694F" w:rsidRPr="009B63C1" w:rsidRDefault="006F694F" w:rsidP="006F694F">
      <w:pPr>
        <w:pStyle w:val="KeinLeerraum"/>
        <w:shd w:val="clear" w:color="auto" w:fill="DAE4DB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  <w:r w:rsidRPr="009B63C1">
        <w:rPr>
          <w:rFonts w:ascii="Arial" w:hAnsi="Arial" w:cs="Arial"/>
          <w:b/>
          <w:sz w:val="20"/>
          <w:szCs w:val="20"/>
        </w:rPr>
        <w:t>Funktionaler Analphabetismus kann zu erheblichen Einschränkungen im alltäglichen Leben führen.</w:t>
      </w:r>
    </w:p>
    <w:p w:rsidR="006F694F" w:rsidRPr="009B63C1" w:rsidRDefault="006F694F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6F694F" w:rsidRPr="009B63C1" w:rsidRDefault="006F694F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6F694F" w:rsidRPr="009B63C1" w:rsidRDefault="006F694F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6F694F" w:rsidRPr="009B63C1" w:rsidRDefault="006F694F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6F694F" w:rsidRDefault="006F694F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DB4891" w:rsidRPr="009B63C1" w:rsidRDefault="00DB4891" w:rsidP="006F694F">
      <w:pPr>
        <w:pStyle w:val="KeinLeerraum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</w:p>
    <w:p w:rsidR="006F694F" w:rsidRDefault="00DB4891" w:rsidP="006F694F">
      <w:pPr>
        <w:pStyle w:val="KeinLeerraum"/>
        <w:shd w:val="clear" w:color="auto" w:fill="DAE4DB"/>
        <w:spacing w:line="276" w:lineRule="auto"/>
        <w:ind w:right="567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  <w:lang w:eastAsia="de-DE"/>
        </w:rPr>
        <w:pict>
          <v:shape id="_x0000_s1188" type="#_x0000_t202" style="position:absolute;margin-left:209.75pt;margin-top:-.65pt;width:282.1pt;height:94.15pt;z-index:6" stroked="f">
            <v:textbox>
              <w:txbxContent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  <w:r w:rsidRPr="00A25D89">
                    <w:rPr>
                      <w:color w:val="00844B"/>
                      <w:sz w:val="20"/>
                      <w:szCs w:val="20"/>
                    </w:rPr>
                    <w:t>__________________________________________</w:t>
                  </w:r>
                  <w:r>
                    <w:rPr>
                      <w:color w:val="00844B"/>
                      <w:sz w:val="20"/>
                      <w:szCs w:val="20"/>
                    </w:rPr>
                    <w:t>__</w:t>
                  </w:r>
                  <w:r w:rsidRPr="00A25D89">
                    <w:rPr>
                      <w:color w:val="00844B"/>
                      <w:sz w:val="20"/>
                      <w:szCs w:val="20"/>
                    </w:rPr>
                    <w:t>___</w:t>
                  </w:r>
                </w:p>
                <w:p w:rsidR="00DB4891" w:rsidRDefault="00DB4891" w:rsidP="00DB4891">
                  <w:pPr>
                    <w:spacing w:line="360" w:lineRule="auto"/>
                    <w:rPr>
                      <w:color w:val="00844B"/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 w:rsidR="006F694F" w:rsidRPr="000A40FB">
        <w:rPr>
          <w:rFonts w:ascii="Arial" w:hAnsi="Arial" w:cs="Arial"/>
          <w:b/>
          <w:sz w:val="20"/>
          <w:szCs w:val="20"/>
        </w:rPr>
        <w:t>Wer unter funktionalem Analphabetismus leidet, verheimlicht diese Schwäche oft. Das ist oft sehr anstrengend und kostet viel Energie.</w:t>
      </w:r>
    </w:p>
    <w:p w:rsidR="006F694F" w:rsidRDefault="006F694F" w:rsidP="006F694F">
      <w:pPr>
        <w:pStyle w:val="KeinLeerraum"/>
        <w:spacing w:line="276" w:lineRule="auto"/>
        <w:ind w:right="5670"/>
        <w:rPr>
          <w:rFonts w:ascii="Arial" w:hAnsi="Arial" w:cs="Arial"/>
          <w:b/>
          <w:color w:val="00844B"/>
          <w:sz w:val="20"/>
          <w:szCs w:val="20"/>
        </w:rPr>
      </w:pPr>
    </w:p>
    <w:p w:rsidR="00B730B5" w:rsidRDefault="00B730B5" w:rsidP="00B730B5">
      <w:pPr>
        <w:spacing w:line="360" w:lineRule="auto"/>
        <w:rPr>
          <w:sz w:val="20"/>
          <w:szCs w:val="20"/>
        </w:rPr>
      </w:pPr>
    </w:p>
    <w:sectPr w:rsidR="00B730B5" w:rsidSect="00BF6418">
      <w:headerReference w:type="even" r:id="rId9"/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74C8" w:rsidRDefault="001674C8" w:rsidP="00263140">
      <w:r>
        <w:separator/>
      </w:r>
    </w:p>
  </w:endnote>
  <w:endnote w:type="continuationSeparator" w:id="0">
    <w:p w:rsidR="001674C8" w:rsidRDefault="001674C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13A24">
    <w:pPr>
      <w:pStyle w:val="Fuzeile"/>
      <w:rPr>
        <w:rFonts w:ascii="ITCOfficinaSans LT Book" w:hAnsi="ITCOfficinaSans LT Book"/>
        <w:b/>
        <w:sz w:val="18"/>
        <w:szCs w:val="18"/>
      </w:rPr>
    </w:pPr>
    <w:r w:rsidRPr="00D13A2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74C8" w:rsidRDefault="001674C8" w:rsidP="00263140">
      <w:r>
        <w:separator/>
      </w:r>
    </w:p>
  </w:footnote>
  <w:footnote w:type="continuationSeparator" w:id="0">
    <w:p w:rsidR="001674C8" w:rsidRDefault="001674C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D1C" w:rsidRDefault="003B3D1C">
    <w:pPr>
      <w:pStyle w:val="Kopfzeile"/>
    </w:pPr>
  </w:p>
  <w:p w:rsidR="00000000" w:rsidRDefault="003B3D1C">
    <w:proofErr w:type="spellStart"/>
    <w:r>
      <w:t>Ma</w:t>
    </w:r>
    <w:proofErr w:type="spellEnd"/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13A2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13A2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6000BC">
      <w:rPr>
        <w:rFonts w:cs="Arial"/>
        <w:b/>
      </w:rPr>
      <w:t xml:space="preserve">Arbeitsblatt </w:t>
    </w:r>
    <w:r w:rsidR="006F694F">
      <w:rPr>
        <w:rFonts w:cs="Arial"/>
        <w:b/>
      </w:rPr>
      <w:t>5</w:t>
    </w:r>
    <w:r w:rsidR="00FD6639" w:rsidRPr="00955C65">
      <w:rPr>
        <w:rFonts w:cs="Arial"/>
        <w:b/>
      </w:rPr>
      <w:t xml:space="preserve">: </w:t>
    </w:r>
    <w:r w:rsidR="006F694F">
      <w:rPr>
        <w:rFonts w:cs="Arial"/>
        <w:b/>
      </w:rPr>
      <w:t>Hausaufgabe - Stellungnahme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B3D1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Der Kampf mit den Buchstaben - Analphabetismus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46800156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44039A"/>
    <w:multiLevelType w:val="multilevel"/>
    <w:tmpl w:val="C5387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92A4A"/>
    <w:rsid w:val="00001B03"/>
    <w:rsid w:val="00027F5B"/>
    <w:rsid w:val="000429BB"/>
    <w:rsid w:val="00064CB3"/>
    <w:rsid w:val="0009253E"/>
    <w:rsid w:val="000A2378"/>
    <w:rsid w:val="000D7308"/>
    <w:rsid w:val="000E5125"/>
    <w:rsid w:val="000F4635"/>
    <w:rsid w:val="00123A71"/>
    <w:rsid w:val="00144E24"/>
    <w:rsid w:val="001607E1"/>
    <w:rsid w:val="001674C8"/>
    <w:rsid w:val="001724D8"/>
    <w:rsid w:val="001870CF"/>
    <w:rsid w:val="001A3E98"/>
    <w:rsid w:val="001B690E"/>
    <w:rsid w:val="001C0552"/>
    <w:rsid w:val="001D4930"/>
    <w:rsid w:val="00263140"/>
    <w:rsid w:val="002841AF"/>
    <w:rsid w:val="0028776D"/>
    <w:rsid w:val="002A66EB"/>
    <w:rsid w:val="003142A3"/>
    <w:rsid w:val="00384789"/>
    <w:rsid w:val="00391D59"/>
    <w:rsid w:val="003979D8"/>
    <w:rsid w:val="003A076E"/>
    <w:rsid w:val="003B3D1C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E6F4C"/>
    <w:rsid w:val="006000BC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6F3A71"/>
    <w:rsid w:val="006F694F"/>
    <w:rsid w:val="00704F8E"/>
    <w:rsid w:val="00706784"/>
    <w:rsid w:val="00710ABA"/>
    <w:rsid w:val="00710F3C"/>
    <w:rsid w:val="00767228"/>
    <w:rsid w:val="007D2B2C"/>
    <w:rsid w:val="007F06B5"/>
    <w:rsid w:val="007F0DA9"/>
    <w:rsid w:val="008018DF"/>
    <w:rsid w:val="00810655"/>
    <w:rsid w:val="00826475"/>
    <w:rsid w:val="00846352"/>
    <w:rsid w:val="00893607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06796"/>
    <w:rsid w:val="00A112A3"/>
    <w:rsid w:val="00A14801"/>
    <w:rsid w:val="00A44108"/>
    <w:rsid w:val="00A75F23"/>
    <w:rsid w:val="00AB506B"/>
    <w:rsid w:val="00AB5ACD"/>
    <w:rsid w:val="00AD7A11"/>
    <w:rsid w:val="00AE2A3F"/>
    <w:rsid w:val="00B24E76"/>
    <w:rsid w:val="00B730B5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CF5EFC"/>
    <w:rsid w:val="00D10417"/>
    <w:rsid w:val="00D13A24"/>
    <w:rsid w:val="00D27E12"/>
    <w:rsid w:val="00D41041"/>
    <w:rsid w:val="00D65AED"/>
    <w:rsid w:val="00D706C6"/>
    <w:rsid w:val="00D9213D"/>
    <w:rsid w:val="00D92A4A"/>
    <w:rsid w:val="00DA0F20"/>
    <w:rsid w:val="00DA21E4"/>
    <w:rsid w:val="00DB4891"/>
    <w:rsid w:val="00DC3F9F"/>
    <w:rsid w:val="00DE50A5"/>
    <w:rsid w:val="00E06926"/>
    <w:rsid w:val="00E35FDA"/>
    <w:rsid w:val="00E529FB"/>
    <w:rsid w:val="00E741FA"/>
    <w:rsid w:val="00E86497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B3D1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mmentartext">
    <w:name w:val="annotation text"/>
    <w:basedOn w:val="Standard"/>
    <w:link w:val="KommentartextZchn"/>
    <w:unhideWhenUsed/>
    <w:rsid w:val="003B3D1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3B3D1C"/>
    <w:rPr>
      <w:rFonts w:ascii="Arial" w:hAnsi="Arial"/>
    </w:rPr>
  </w:style>
  <w:style w:type="paragraph" w:styleId="KeinLeerraum">
    <w:name w:val="No Spacing"/>
    <w:uiPriority w:val="1"/>
    <w:qFormat/>
    <w:rsid w:val="00064CB3"/>
    <w:rPr>
      <w:rFonts w:ascii="Calibri" w:eastAsia="Calibri" w:hAnsi="Calibr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1607E1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paragraph" w:styleId="StandardWeb">
    <w:name w:val="Normal (Web)"/>
    <w:basedOn w:val="Standard"/>
    <w:uiPriority w:val="99"/>
    <w:unhideWhenUsed/>
    <w:rsid w:val="001607E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D04AB5-ACD7-4565-8454-338CABB3AC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84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2019-04-09T17:58:00Z</dcterms:created>
  <dcterms:modified xsi:type="dcterms:W3CDTF">2019-04-09T18:05:00Z</dcterms:modified>
</cp:coreProperties>
</file>