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06C6" w:rsidRPr="00955C65" w:rsidRDefault="00D706C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B3D1C" w:rsidRPr="00064CB3" w:rsidRDefault="00535D80" w:rsidP="00846352">
      <w:pPr>
        <w:shd w:val="clear" w:color="auto" w:fill="00844B"/>
        <w:rPr>
          <w:b/>
          <w:sz w:val="20"/>
          <w:szCs w:val="20"/>
        </w:rPr>
      </w:pPr>
      <w:r>
        <w:rPr>
          <w:b/>
          <w:color w:val="FFFFFF" w:themeColor="background1"/>
          <w:sz w:val="24"/>
          <w:szCs w:val="24"/>
        </w:rPr>
        <w:t>Gruppenarbeit – Hilfe anbieten</w:t>
      </w:r>
    </w:p>
    <w:p w:rsidR="00064CB3" w:rsidRDefault="00064CB3" w:rsidP="00064CB3">
      <w:pPr>
        <w:rPr>
          <w:sz w:val="20"/>
          <w:szCs w:val="20"/>
        </w:rPr>
      </w:pPr>
    </w:p>
    <w:p w:rsidR="00846352" w:rsidRDefault="00DB4891" w:rsidP="00846352">
      <w:pPr>
        <w:rPr>
          <w:b/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6" o:spid="_x0000_s1182" type="#_x0000_t75" alt="01_stift.jpg" style="position:absolute;margin-left:-36.6pt;margin-top:6.4pt;width:27.45pt;height:28.15pt;z-index:1;visibility:visible" wrapcoords="-1180 0 -1180 20718 21246 20718 21246 0 -1180 0">
            <v:imagedata r:id="rId8" o:title="01_stift"/>
            <w10:wrap type="through"/>
          </v:shape>
        </w:pict>
      </w:r>
    </w:p>
    <w:p w:rsidR="00535D80" w:rsidRDefault="00535D80" w:rsidP="00535D80">
      <w:pPr>
        <w:pStyle w:val="KeinLeerraum"/>
        <w:rPr>
          <w:rFonts w:ascii="Arial" w:hAnsi="Arial" w:cs="Arial"/>
          <w:sz w:val="20"/>
          <w:szCs w:val="20"/>
        </w:rPr>
      </w:pPr>
      <w:r w:rsidRPr="00B1314C">
        <w:rPr>
          <w:rFonts w:ascii="Arial" w:hAnsi="Arial" w:cs="Arial"/>
          <w:b/>
          <w:sz w:val="20"/>
          <w:szCs w:val="20"/>
        </w:rPr>
        <w:t>1.</w:t>
      </w:r>
      <w:r>
        <w:rPr>
          <w:rFonts w:ascii="Arial" w:hAnsi="Arial" w:cs="Arial"/>
          <w:sz w:val="20"/>
          <w:szCs w:val="20"/>
        </w:rPr>
        <w:t xml:space="preserve"> </w:t>
      </w:r>
      <w:r w:rsidRPr="00B1314C">
        <w:rPr>
          <w:rFonts w:ascii="Arial" w:hAnsi="Arial" w:cs="Arial"/>
          <w:sz w:val="20"/>
          <w:szCs w:val="20"/>
        </w:rPr>
        <w:t>Analphabetismus</w:t>
      </w:r>
      <w:r>
        <w:rPr>
          <w:rFonts w:ascii="Arial" w:hAnsi="Arial" w:cs="Arial"/>
          <w:sz w:val="20"/>
          <w:szCs w:val="20"/>
        </w:rPr>
        <w:t xml:space="preserve"> ist auch in Deutschland weit verbreitet. Vermutlich kennt jede/r von euch jemanden, der möglicherweise Buchstaben entziffern kann, aber selbst einfachste Texte nicht versteht. </w:t>
      </w:r>
    </w:p>
    <w:p w:rsidR="00535D80" w:rsidRDefault="00535D80" w:rsidP="00535D80">
      <w:pPr>
        <w:pStyle w:val="KeinLeerraum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Doch wie findet man heraus, wer Hilfe braucht? </w:t>
      </w:r>
    </w:p>
    <w:p w:rsidR="00535D80" w:rsidRDefault="00535D80" w:rsidP="00535D80">
      <w:pPr>
        <w:pStyle w:val="KeinLeerraum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Überlegt euch Methoden, wie man Leute erreichen kann, die keine Plakate, Zeitungen etc. lesen können. </w: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Hier einige Beispiele, wie eine Volkshochschule Werbung für ihre Kurse macht: </w: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 w:rsidRPr="00B1314C">
        <w:rPr>
          <w:rFonts w:ascii="Arial" w:hAnsi="Arial" w:cs="Arial"/>
          <w:b/>
          <w:sz w:val="20"/>
          <w:szCs w:val="20"/>
        </w:rPr>
        <w:t>Aktion Bierdeckel</w:t>
      </w:r>
      <w:r w:rsidRPr="00B1314C">
        <w:rPr>
          <w:rFonts w:ascii="Arial" w:hAnsi="Arial" w:cs="Arial"/>
          <w:b/>
          <w:sz w:val="20"/>
          <w:szCs w:val="20"/>
        </w:rPr>
        <w:tab/>
      </w:r>
      <w:r w:rsidRPr="00B1314C">
        <w:rPr>
          <w:rFonts w:ascii="Arial" w:hAnsi="Arial" w:cs="Arial"/>
          <w:b/>
          <w:sz w:val="20"/>
          <w:szCs w:val="20"/>
        </w:rPr>
        <w:tab/>
      </w:r>
      <w:r w:rsidRPr="00B1314C">
        <w:rPr>
          <w:rFonts w:ascii="Arial" w:hAnsi="Arial" w:cs="Arial"/>
          <w:b/>
          <w:sz w:val="20"/>
          <w:szCs w:val="20"/>
        </w:rPr>
        <w:tab/>
      </w:r>
      <w:r w:rsidRPr="00B1314C">
        <w:rPr>
          <w:rFonts w:ascii="Arial" w:hAnsi="Arial" w:cs="Arial"/>
          <w:b/>
          <w:sz w:val="20"/>
          <w:szCs w:val="20"/>
        </w:rPr>
        <w:tab/>
      </w:r>
      <w:r>
        <w:rPr>
          <w:rFonts w:ascii="Arial" w:eastAsiaTheme="minorHAnsi" w:hAnsi="Arial" w:cs="Arial"/>
          <w:noProof/>
          <w:sz w:val="20"/>
          <w:szCs w:val="20"/>
        </w:rPr>
        <w:pict>
          <v:shape id="Grafik 9" o:spid="_x0000_s1195" type="#_x0000_t75" alt="bierdeckel01_.png" style="position:absolute;margin-left:-1.15pt;margin-top:13.5pt;width:103.35pt;height:104.05pt;z-index:4;visibility:visible;mso-position-horizontal-relative:text;mso-position-vertical-relative:text" wrapcoords="313 311 -313 5294 -313 20240 627 21174 940 21174 20691 21174 21004 21174 21631 20552 21631 934 21004 311 313 311">
            <v:imagedata r:id="rId9" o:title="bierdeckel01_"/>
            <w10:wrap type="through"/>
          </v:shape>
        </w:pic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noProof/>
          <w:sz w:val="20"/>
          <w:szCs w:val="20"/>
        </w:rPr>
        <w:pict>
          <v:shape id="Grafik 10" o:spid="_x0000_s1194" type="#_x0000_t75" alt="bierdeckel02_.png" style="position:absolute;margin-left:-8.05pt;margin-top:12.3pt;width:97.85pt;height:98pt;rotation:1165566fd;z-index:5;visibility:visible" wrapcoords="-2395 4100 -1854 9400 2009 20465 5165 24311 6700 23617 21975 18812 22251 18613 23322 17842 24139 17269 23907 12960 22869 12078 21324 7086 21125 6811 19856 1631 19668 1356 18465 -1444 17229 -2601 -1049 3141 -2395 4100">
            <v:imagedata r:id="rId10" o:title="bierdeckel02_"/>
            <w10:wrap type="through"/>
          </v:shape>
        </w:pict>
      </w:r>
      <w:r>
        <w:rPr>
          <w:rFonts w:ascii="Arial" w:eastAsiaTheme="minorHAnsi" w:hAnsi="Arial" w:cs="Arial"/>
          <w:noProof/>
          <w:sz w:val="20"/>
          <w:szCs w:val="20"/>
        </w:rPr>
        <w:pict>
          <v:shape id="Grafik 12" o:spid="_x0000_s1193" type="#_x0000_t75" alt="bierdeckel04_.png" style="position:absolute;margin-left:-9.3pt;margin-top:109.05pt;width:97.85pt;height:98.6pt;z-index:7;visibility:visible" wrapcoords="662 0 -331 986 -331 21030 662 21359 20861 21359 21192 21359 21523 21030 21523 986 20529 0 662 0">
            <v:imagedata r:id="rId11" o:title="bierdeckel04_"/>
            <w10:wrap type="through"/>
          </v:shape>
        </w:pict>
      </w:r>
      <w:r>
        <w:rPr>
          <w:rFonts w:ascii="Arial" w:eastAsiaTheme="minorHAnsi" w:hAnsi="Arial" w:cs="Arial"/>
          <w:noProof/>
          <w:sz w:val="20"/>
          <w:szCs w:val="20"/>
        </w:rPr>
        <w:pict>
          <v:shape id="Grafik 11" o:spid="_x0000_s1192" type="#_x0000_t75" alt="bierdeckel03_.png" style="position:absolute;margin-left:-111pt;margin-top:109.05pt;width:97.85pt;height:98.6pt;z-index:6;visibility:visible" wrapcoords="993 0 -331 986 0 21030 993 21359 20529 21359 20861 21359 21192 21030 21523 21030 21523 986 20529 0 993 0">
            <v:imagedata r:id="rId12" o:title="bierdeckel03_"/>
            <w10:wrap type="through"/>
          </v:shape>
        </w:pic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Pr="00B1314C" w:rsidRDefault="00535D80" w:rsidP="00535D80">
      <w:pPr>
        <w:pStyle w:val="KeinLeerraum"/>
        <w:spacing w:line="276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                             </w:t>
      </w:r>
      <w:r w:rsidRPr="00B1314C">
        <w:rPr>
          <w:rFonts w:ascii="Arial" w:hAnsi="Arial" w:cs="Arial"/>
          <w:b/>
          <w:sz w:val="20"/>
          <w:szCs w:val="20"/>
        </w:rPr>
        <w:t xml:space="preserve">Aktion </w:t>
      </w:r>
      <w:proofErr w:type="spellStart"/>
      <w:r w:rsidRPr="00B1314C">
        <w:rPr>
          <w:rFonts w:ascii="Arial" w:hAnsi="Arial" w:cs="Arial"/>
          <w:b/>
          <w:sz w:val="20"/>
          <w:szCs w:val="20"/>
        </w:rPr>
        <w:t>Brottüte</w:t>
      </w:r>
      <w:proofErr w:type="spellEnd"/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noProof/>
          <w:sz w:val="20"/>
          <w:szCs w:val="20"/>
        </w:rPr>
        <w:pict>
          <v:shape id="Grafik 1" o:spid="_x0000_s1191" type="#_x0000_t75" alt="brottuete_vorn.png" style="position:absolute;margin-left:25.85pt;margin-top:14.45pt;width:102pt;height:205.85pt;z-index:2;visibility:visible" wrapcoords="-318 0 -318 21406 21600 21406 21600 0 -318 0">
            <v:imagedata r:id="rId13" o:title="brottuete_vorn"/>
            <w10:wrap type="through"/>
          </v:shape>
        </w:pict>
      </w:r>
      <w:r>
        <w:rPr>
          <w:rFonts w:ascii="Arial" w:eastAsiaTheme="minorHAnsi" w:hAnsi="Arial" w:cs="Arial"/>
          <w:noProof/>
          <w:sz w:val="20"/>
          <w:szCs w:val="20"/>
        </w:rPr>
        <w:pict>
          <v:shape id="Grafik 5" o:spid="_x0000_s1190" type="#_x0000_t75" alt="brottuete_rueck.png" style="position:absolute;margin-left:132.35pt;margin-top:13.9pt;width:101.4pt;height:206.8pt;z-index:3;visibility:visible" wrapcoords="-320 0 -320 21464 21728 21464 21728 0 -320 0">
            <v:imagedata r:id="rId14" o:title="brottuete_rueck"/>
            <w10:wrap type="through"/>
          </v:shape>
        </w:pic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eastAsiaTheme="minorHAnsi" w:hAnsi="Arial" w:cs="Arial"/>
          <w:noProof/>
          <w:sz w:val="20"/>
          <w:szCs w:val="20"/>
        </w:rPr>
        <w:pict>
          <v:shape id="Grafik 13" o:spid="_x0000_s1189" type="#_x0000_t75" alt="bierdeckel05_rueck.png" style="position:absolute;margin-left:-190.3pt;margin-top:139.15pt;width:135.35pt;height:135.05pt;z-index:8;visibility:visible" wrapcoords="718 240 -239 1679 -239 19433 479 21112 718 21112 20826 21112 21544 19673 21544 2639 21305 960 20826 240 718 240">
            <v:imagedata r:id="rId15" o:title="bierdeckel05_rueck"/>
            <w10:wrap type="through"/>
          </v:shape>
        </w:pic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EC64E1" w:rsidP="00535D80">
      <w:pPr>
        <w:pStyle w:val="KeinLeerraum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196" type="#_x0000_t202" style="position:absolute;margin-left:478.15pt;margin-top:2.25pt;width:33.65pt;height:182.35pt;z-index:9" stroked="f">
            <v:textbox style="layout-flow:vertical;mso-layout-flow-alt:bottom-to-top">
              <w:txbxContent>
                <w:p w:rsidR="00EC64E1" w:rsidRPr="00EC64E1" w:rsidRDefault="00EC64E1">
                  <w:pPr>
                    <w:rPr>
                      <w:sz w:val="16"/>
                      <w:szCs w:val="16"/>
                    </w:rPr>
                  </w:pPr>
                  <w:r w:rsidRPr="00EC64E1">
                    <w:rPr>
                      <w:rFonts w:cs="Arial"/>
                      <w:sz w:val="16"/>
                      <w:szCs w:val="16"/>
                    </w:rPr>
                    <w:t>©</w:t>
                  </w:r>
                  <w:r w:rsidRPr="00EC64E1">
                    <w:rPr>
                      <w:sz w:val="16"/>
                      <w:szCs w:val="16"/>
                    </w:rPr>
                    <w:t xml:space="preserve"> VHS Karlsruhe, </w:t>
                  </w:r>
                  <w:r>
                    <w:rPr>
                      <w:sz w:val="16"/>
                      <w:szCs w:val="16"/>
                    </w:rPr>
                    <w:t xml:space="preserve"> Angelo </w:t>
                  </w:r>
                  <w:proofErr w:type="spellStart"/>
                  <w:r>
                    <w:rPr>
                      <w:sz w:val="16"/>
                      <w:szCs w:val="16"/>
                    </w:rPr>
                    <w:t>Stitz</w:t>
                  </w:r>
                  <w:proofErr w:type="spellEnd"/>
                </w:p>
              </w:txbxContent>
            </v:textbox>
          </v:shape>
        </w:pict>
      </w: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b/>
          <w:sz w:val="20"/>
          <w:szCs w:val="20"/>
        </w:rPr>
      </w:pPr>
    </w:p>
    <w:p w:rsidR="00535D80" w:rsidRDefault="00535D80" w:rsidP="00535D80">
      <w:pPr>
        <w:pStyle w:val="KeinLeerraum"/>
        <w:rPr>
          <w:rFonts w:ascii="Arial" w:hAnsi="Arial" w:cs="Arial"/>
          <w:sz w:val="20"/>
          <w:szCs w:val="20"/>
        </w:rPr>
      </w:pPr>
      <w:r w:rsidRPr="00B1314C">
        <w:rPr>
          <w:rFonts w:ascii="Arial" w:hAnsi="Arial" w:cs="Arial"/>
          <w:b/>
          <w:sz w:val="20"/>
          <w:szCs w:val="20"/>
        </w:rPr>
        <w:t>2.</w:t>
      </w:r>
      <w:r>
        <w:rPr>
          <w:rFonts w:ascii="Arial" w:hAnsi="Arial" w:cs="Arial"/>
          <w:sz w:val="20"/>
          <w:szCs w:val="20"/>
        </w:rPr>
        <w:t xml:space="preserve"> Stelle dir vor, du kennst jemanden, der nicht richtig lesen und schreiben kann. Dies kann ein/e Mitschüler/in, aber auch ein Erwachsener sein. Wie würdest du die Person ansprechen, um ihr/ihm von klarzumachen, wo Hilfe in Form von Kursen angeboten wird? </w:t>
      </w:r>
    </w:p>
    <w:p w:rsidR="00535D80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</w:p>
    <w:p w:rsidR="00535D80" w:rsidRPr="00B1314C" w:rsidRDefault="00535D80" w:rsidP="00535D80">
      <w:pPr>
        <w:pStyle w:val="KeinLeerraum"/>
        <w:spacing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Schreibe stichwortartig auf, wie du vorgehen willst.  </w:t>
      </w:r>
    </w:p>
    <w:p w:rsidR="00B730B5" w:rsidRDefault="00B730B5" w:rsidP="00535D80">
      <w:pPr>
        <w:rPr>
          <w:sz w:val="20"/>
          <w:szCs w:val="20"/>
        </w:rPr>
      </w:pPr>
    </w:p>
    <w:sectPr w:rsidR="00B730B5" w:rsidSect="00BF6418">
      <w:headerReference w:type="even" r:id="rId16"/>
      <w:headerReference w:type="default" r:id="rId17"/>
      <w:footerReference w:type="default" r:id="rId1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3E65" w:rsidRDefault="00EF3E65" w:rsidP="00263140">
      <w:r>
        <w:separator/>
      </w:r>
    </w:p>
  </w:endnote>
  <w:endnote w:type="continuationSeparator" w:id="0">
    <w:p w:rsidR="00EF3E65" w:rsidRDefault="00EF3E65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13A24">
    <w:pPr>
      <w:pStyle w:val="Fuzeile"/>
      <w:rPr>
        <w:rFonts w:ascii="ITCOfficinaSans LT Book" w:hAnsi="ITCOfficinaSans LT Book"/>
        <w:b/>
        <w:sz w:val="18"/>
        <w:szCs w:val="18"/>
      </w:rPr>
    </w:pPr>
    <w:r w:rsidRPr="00D13A2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3E65" w:rsidRDefault="00EF3E65" w:rsidP="00263140">
      <w:r>
        <w:separator/>
      </w:r>
    </w:p>
  </w:footnote>
  <w:footnote w:type="continuationSeparator" w:id="0">
    <w:p w:rsidR="00EF3E65" w:rsidRDefault="00EF3E65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3D1C" w:rsidRDefault="003B3D1C">
    <w:pPr>
      <w:pStyle w:val="Kopfzeile"/>
    </w:pPr>
  </w:p>
  <w:p w:rsidR="00000000" w:rsidRDefault="003B3D1C">
    <w:proofErr w:type="spellStart"/>
    <w:r>
      <w:t>Ma</w:t>
    </w:r>
    <w:proofErr w:type="spellEnd"/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D13A2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D13A2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6000BC">
      <w:rPr>
        <w:rFonts w:cs="Arial"/>
        <w:b/>
      </w:rPr>
      <w:t>Arbeitsblatt</w:t>
    </w:r>
    <w:r w:rsidR="00535D80">
      <w:rPr>
        <w:rFonts w:cs="Arial"/>
        <w:b/>
      </w:rPr>
      <w:t xml:space="preserve"> 6</w:t>
    </w:r>
    <w:r w:rsidR="00FD6639" w:rsidRPr="00955C65">
      <w:rPr>
        <w:rFonts w:cs="Arial"/>
        <w:b/>
      </w:rPr>
      <w:t xml:space="preserve">: </w:t>
    </w:r>
    <w:r w:rsidR="00535D80">
      <w:rPr>
        <w:rFonts w:cs="Arial"/>
        <w:b/>
      </w:rPr>
      <w:t>Hilfe anbieten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3B3D1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Ich und die Anderen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Der Kampf mit den Buchstaben - Analphabetismus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46800156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4039A"/>
    <w:multiLevelType w:val="multilevel"/>
    <w:tmpl w:val="C5387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92A4A"/>
    <w:rsid w:val="00001B03"/>
    <w:rsid w:val="00027F5B"/>
    <w:rsid w:val="000429BB"/>
    <w:rsid w:val="00064CB3"/>
    <w:rsid w:val="0009253E"/>
    <w:rsid w:val="000A2378"/>
    <w:rsid w:val="000D7308"/>
    <w:rsid w:val="000E5125"/>
    <w:rsid w:val="000F4635"/>
    <w:rsid w:val="00123A71"/>
    <w:rsid w:val="00144E24"/>
    <w:rsid w:val="001607E1"/>
    <w:rsid w:val="001724D8"/>
    <w:rsid w:val="001870CF"/>
    <w:rsid w:val="001A3E98"/>
    <w:rsid w:val="001B690E"/>
    <w:rsid w:val="001C0552"/>
    <w:rsid w:val="001D4930"/>
    <w:rsid w:val="00263140"/>
    <w:rsid w:val="002841AF"/>
    <w:rsid w:val="0028776D"/>
    <w:rsid w:val="002A66EB"/>
    <w:rsid w:val="003142A3"/>
    <w:rsid w:val="00384789"/>
    <w:rsid w:val="00391D59"/>
    <w:rsid w:val="003979D8"/>
    <w:rsid w:val="003A076E"/>
    <w:rsid w:val="003B3D1C"/>
    <w:rsid w:val="003B7796"/>
    <w:rsid w:val="00401AD6"/>
    <w:rsid w:val="00424F70"/>
    <w:rsid w:val="004C435D"/>
    <w:rsid w:val="004D1C66"/>
    <w:rsid w:val="004D61EC"/>
    <w:rsid w:val="004E0585"/>
    <w:rsid w:val="005357E7"/>
    <w:rsid w:val="00535D80"/>
    <w:rsid w:val="00543741"/>
    <w:rsid w:val="00547257"/>
    <w:rsid w:val="005631E9"/>
    <w:rsid w:val="00571F37"/>
    <w:rsid w:val="005940D8"/>
    <w:rsid w:val="005E6F4C"/>
    <w:rsid w:val="006000BC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3A71"/>
    <w:rsid w:val="006F694F"/>
    <w:rsid w:val="00704F8E"/>
    <w:rsid w:val="00706784"/>
    <w:rsid w:val="00710ABA"/>
    <w:rsid w:val="00710F3C"/>
    <w:rsid w:val="00767228"/>
    <w:rsid w:val="007D2B2C"/>
    <w:rsid w:val="007F06B5"/>
    <w:rsid w:val="007F0DA9"/>
    <w:rsid w:val="008018DF"/>
    <w:rsid w:val="00810655"/>
    <w:rsid w:val="00826475"/>
    <w:rsid w:val="00846352"/>
    <w:rsid w:val="00893607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06796"/>
    <w:rsid w:val="00A112A3"/>
    <w:rsid w:val="00A14801"/>
    <w:rsid w:val="00A44108"/>
    <w:rsid w:val="00A75F23"/>
    <w:rsid w:val="00AB506B"/>
    <w:rsid w:val="00AB5ACD"/>
    <w:rsid w:val="00AD7A11"/>
    <w:rsid w:val="00AE2A3F"/>
    <w:rsid w:val="00B24E76"/>
    <w:rsid w:val="00B730B5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CF5EFC"/>
    <w:rsid w:val="00D01ABD"/>
    <w:rsid w:val="00D10417"/>
    <w:rsid w:val="00D13A24"/>
    <w:rsid w:val="00D27E12"/>
    <w:rsid w:val="00D41041"/>
    <w:rsid w:val="00D65AED"/>
    <w:rsid w:val="00D706C6"/>
    <w:rsid w:val="00D9213D"/>
    <w:rsid w:val="00D92A4A"/>
    <w:rsid w:val="00DA0F20"/>
    <w:rsid w:val="00DA21E4"/>
    <w:rsid w:val="00DB4891"/>
    <w:rsid w:val="00DC3F9F"/>
    <w:rsid w:val="00DE50A5"/>
    <w:rsid w:val="00E06926"/>
    <w:rsid w:val="00E35FDA"/>
    <w:rsid w:val="00E529FB"/>
    <w:rsid w:val="00E632A1"/>
    <w:rsid w:val="00E741FA"/>
    <w:rsid w:val="00E86497"/>
    <w:rsid w:val="00EA709C"/>
    <w:rsid w:val="00EC648E"/>
    <w:rsid w:val="00EC64E1"/>
    <w:rsid w:val="00EF3E65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3B3D1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mmentartext">
    <w:name w:val="annotation text"/>
    <w:basedOn w:val="Standard"/>
    <w:link w:val="KommentartextZchn"/>
    <w:unhideWhenUsed/>
    <w:rsid w:val="003B3D1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rsid w:val="003B3D1C"/>
    <w:rPr>
      <w:rFonts w:ascii="Arial" w:hAnsi="Arial"/>
    </w:rPr>
  </w:style>
  <w:style w:type="paragraph" w:styleId="KeinLeerraum">
    <w:name w:val="No Spacing"/>
    <w:uiPriority w:val="1"/>
    <w:qFormat/>
    <w:rsid w:val="00064CB3"/>
    <w:rPr>
      <w:rFonts w:ascii="Calibri" w:eastAsia="Calibri" w:hAnsi="Calibri"/>
      <w:sz w:val="22"/>
      <w:szCs w:val="22"/>
      <w:lang w:eastAsia="en-US"/>
    </w:rPr>
  </w:style>
  <w:style w:type="paragraph" w:styleId="Listenabsatz">
    <w:name w:val="List Paragraph"/>
    <w:basedOn w:val="Standard"/>
    <w:uiPriority w:val="34"/>
    <w:qFormat/>
    <w:rsid w:val="001607E1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paragraph" w:styleId="StandardWeb">
    <w:name w:val="Normal (Web)"/>
    <w:basedOn w:val="Standard"/>
    <w:uiPriority w:val="99"/>
    <w:unhideWhenUsed/>
    <w:rsid w:val="001607E1"/>
    <w:pPr>
      <w:spacing w:before="100" w:beforeAutospacing="1" w:after="100" w:afterAutospacing="1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6A2F34D-E148-4BB3-A7BA-D543A6683A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121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Ich und die Anderen</dc:title>
  <dc:creator>SWR Planet Schule</dc:creator>
  <cp:lastModifiedBy>Frietsch</cp:lastModifiedBy>
  <cp:revision>5</cp:revision>
  <cp:lastPrinted>2015-08-04T13:32:00Z</cp:lastPrinted>
  <dcterms:created xsi:type="dcterms:W3CDTF">2019-04-09T18:05:00Z</dcterms:created>
  <dcterms:modified xsi:type="dcterms:W3CDTF">2019-04-09T18:07:00Z</dcterms:modified>
</cp:coreProperties>
</file>