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B3D1C" w:rsidRPr="006C4384" w:rsidRDefault="00A06796" w:rsidP="003B3D1C">
      <w:pPr>
        <w:shd w:val="clear" w:color="auto" w:fill="00844B"/>
        <w:rPr>
          <w:b/>
          <w:color w:val="FFFFFF" w:themeColor="background1"/>
          <w:sz w:val="24"/>
          <w:szCs w:val="24"/>
        </w:rPr>
      </w:pPr>
      <w:r>
        <w:rPr>
          <w:b/>
          <w:color w:val="FFFFFF" w:themeColor="background1"/>
          <w:sz w:val="24"/>
          <w:szCs w:val="24"/>
        </w:rPr>
        <w:t>Einstieg</w:t>
      </w:r>
    </w:p>
    <w:p w:rsidR="003B3D1C" w:rsidRDefault="003B3D1C" w:rsidP="003B3D1C">
      <w:pPr>
        <w:rPr>
          <w:b/>
          <w:sz w:val="24"/>
          <w:szCs w:val="24"/>
        </w:rPr>
      </w:pPr>
    </w:p>
    <w:p w:rsidR="003B3D1C" w:rsidRDefault="00D27E12" w:rsidP="003B3D1C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pict>
          <v:oval id="_x0000_s1058" style="position:absolute;margin-left:7.95pt;margin-top:6.3pt;width:444.2pt;height:431.05pt;z-index:-9" strokecolor="#00844b" strokeweight="1.5pt"/>
        </w:pict>
      </w:r>
    </w:p>
    <w:p w:rsidR="00A06796" w:rsidRDefault="00A06796" w:rsidP="00A06796">
      <w:pPr>
        <w:rPr>
          <w:b/>
          <w:sz w:val="24"/>
          <w:szCs w:val="24"/>
        </w:rPr>
      </w:pPr>
    </w:p>
    <w:p w:rsidR="00A06796" w:rsidRDefault="00A06796" w:rsidP="00A06796">
      <w:pPr>
        <w:rPr>
          <w:b/>
          <w:sz w:val="24"/>
          <w:szCs w:val="24"/>
        </w:rPr>
      </w:pPr>
    </w:p>
    <w:p w:rsidR="00A06796" w:rsidRDefault="00A06796" w:rsidP="00A06796"/>
    <w:p w:rsidR="00A06796" w:rsidRDefault="00A06796" w:rsidP="00A06796"/>
    <w:p w:rsidR="00A06796" w:rsidRDefault="006F3A71" w:rsidP="00A06796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6" type="#_x0000_t75" style="position:absolute;margin-left:102.3pt;margin-top:145.9pt;width:271.65pt;height:152.25pt;z-index:-4" wrapcoords="-35 0 -35 21537 21600 21537 21600 0 -35 0">
            <v:imagedata r:id="rId7" o:title="alpha00015_abgerundet"/>
            <w10:wrap type="through"/>
          </v:shape>
        </w:pict>
      </w:r>
      <w:r>
        <w:rPr>
          <w:noProof/>
        </w:rPr>
        <w:pict>
          <v:shape id="_x0000_s1045" type="#_x0000_t75" style="position:absolute;margin-left:80.4pt;margin-top:5.95pt;width:274.05pt;height:154.5pt;z-index:-5" wrapcoords="-35 0 -35 21537 21600 21537 21600 0 -35 0">
            <v:imagedata r:id="rId8" o:title="alpha00018_abgerundet"/>
            <w10:wrap type="through"/>
          </v:shape>
        </w:pict>
      </w:r>
    </w:p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A06796" w:rsidP="00A06796"/>
    <w:p w:rsidR="00A06796" w:rsidRDefault="006F3A71" w:rsidP="00A06796">
      <w:r>
        <w:rPr>
          <w:noProof/>
        </w:rPr>
        <w:pict>
          <v:oval id="_x0000_s1036" style="position:absolute;margin-left:3.2pt;margin-top:10.15pt;width:34.45pt;height:35.2pt;z-index:3" strokecolor="#00844b" strokeweight="1.5pt"/>
        </w:pict>
      </w:r>
    </w:p>
    <w:p w:rsidR="00A06796" w:rsidRDefault="00A06796" w:rsidP="00A06796"/>
    <w:p w:rsidR="00A06796" w:rsidRDefault="00A06796" w:rsidP="00A06796"/>
    <w:p w:rsidR="00A06796" w:rsidRDefault="00A06796" w:rsidP="00A06796"/>
    <w:p w:rsidR="00A06796" w:rsidRDefault="006F3A71" w:rsidP="00A06796">
      <w:r>
        <w:rPr>
          <w:noProof/>
        </w:rPr>
        <w:pict>
          <v:oval id="_x0000_s1037" style="position:absolute;margin-left:-14.55pt;margin-top:7.1pt;width:27.95pt;height:27.55pt;z-index:4" strokecolor="#00844b" strokeweight="1.5pt"/>
        </w:pict>
      </w:r>
    </w:p>
    <w:p w:rsidR="00A06796" w:rsidRDefault="00A06796" w:rsidP="00A06796"/>
    <w:p w:rsidR="00A06796" w:rsidRDefault="00A06796" w:rsidP="00A06796"/>
    <w:p w:rsidR="00A06796" w:rsidRDefault="00A06796" w:rsidP="00A06796"/>
    <w:p w:rsidR="00A06796" w:rsidRDefault="006F3A71" w:rsidP="00A06796">
      <w:r w:rsidRPr="00D27E12">
        <w:rPr>
          <w:b/>
          <w:noProof/>
          <w:color w:val="00844B"/>
        </w:rPr>
        <w:pict>
          <v:oval id="_x0000_s1057" style="position:absolute;margin-left:-14.55pt;margin-top:2.9pt;width:17.75pt;height:18.15pt;z-index:7" strokecolor="#00844b" strokeweight="1.5pt"/>
        </w:pict>
      </w:r>
    </w:p>
    <w:p w:rsidR="006F3A71" w:rsidRDefault="006F3A71" w:rsidP="00D27E12">
      <w:pPr>
        <w:rPr>
          <w:b/>
          <w:noProof/>
          <w:color w:val="00844B"/>
        </w:rPr>
      </w:pPr>
      <w:r>
        <w:rPr>
          <w:b/>
          <w:noProof/>
          <w:color w:val="00844B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62" type="#_x0000_t32" style="position:absolute;margin-left:23.65pt;margin-top:7.95pt;width:455.45pt;height:.05pt;z-index:8" o:connectortype="straight" strokecolor="#00844b" strokeweight="1.5pt">
            <v:stroke dashstyle="dash"/>
          </v:shape>
        </w:pict>
      </w:r>
      <w:r>
        <w:rPr>
          <w:b/>
          <w:noProof/>
          <w:color w:val="00844B"/>
        </w:rPr>
        <w:t xml:space="preserve">    </w:t>
      </w:r>
    </w:p>
    <w:p w:rsidR="00A06796" w:rsidRPr="006F3A71" w:rsidRDefault="006F3A71" w:rsidP="00A06796">
      <w:pPr>
        <w:rPr>
          <w:b/>
          <w:sz w:val="20"/>
          <w:szCs w:val="20"/>
        </w:rPr>
      </w:pPr>
      <w:r>
        <w:rPr>
          <w:b/>
          <w:noProof/>
          <w:sz w:val="24"/>
          <w:szCs w:val="24"/>
        </w:rPr>
        <w:pict>
          <v:shape id="_x0000_s1063" type="#_x0000_t75" style="position:absolute;margin-left:23.65pt;margin-top:20.2pt;width:203.3pt;height:113.45pt;z-index:-1" wrapcoords="-35 0 -35 21537 21600 21537 21600 0 -35 0">
            <v:imagedata r:id="rId9" o:title="alpha00008_abgerundet"/>
            <w10:wrap type="through"/>
          </v:shape>
        </w:pict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 w:rsidR="00A06796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06796" w:rsidRPr="006F3A71">
        <w:rPr>
          <w:b/>
          <w:sz w:val="20"/>
          <w:szCs w:val="20"/>
        </w:rPr>
        <w:t>Marcel, 31 Jahre</w:t>
      </w:r>
    </w:p>
    <w:p w:rsidR="00A06796" w:rsidRDefault="00A06796" w:rsidP="00A06796">
      <w:pPr>
        <w:rPr>
          <w:b/>
          <w:sz w:val="24"/>
          <w:szCs w:val="24"/>
        </w:rPr>
      </w:pPr>
    </w:p>
    <w:p w:rsidR="00A06796" w:rsidRDefault="00391D59" w:rsidP="00A06796">
      <w:pPr>
        <w:rPr>
          <w:b/>
          <w:sz w:val="24"/>
          <w:szCs w:val="24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479.1pt;margin-top:53.95pt;width:21.75pt;height:40.5pt;z-index:2" strokecolor="white">
            <v:textbox style="layout-flow:vertical;mso-layout-flow-alt:bottom-to-top">
              <w:txbxContent>
                <w:p w:rsidR="003B3D1C" w:rsidRPr="003B3D1C" w:rsidRDefault="003B3D1C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3B3D1C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sectPr w:rsidR="00A06796" w:rsidSect="00BF6418">
      <w:headerReference w:type="even" r:id="rId10"/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4160" w:rsidRDefault="00284160" w:rsidP="00263140">
      <w:r>
        <w:separator/>
      </w:r>
    </w:p>
  </w:endnote>
  <w:endnote w:type="continuationSeparator" w:id="0">
    <w:p w:rsidR="00284160" w:rsidRDefault="0028416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13A24">
    <w:pPr>
      <w:pStyle w:val="Fuzeile"/>
      <w:rPr>
        <w:rFonts w:ascii="ITCOfficinaSans LT Book" w:hAnsi="ITCOfficinaSans LT Book"/>
        <w:b/>
        <w:sz w:val="18"/>
        <w:szCs w:val="18"/>
      </w:rPr>
    </w:pPr>
    <w:r w:rsidRPr="00D13A2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4160" w:rsidRDefault="00284160" w:rsidP="00263140">
      <w:r>
        <w:separator/>
      </w:r>
    </w:p>
  </w:footnote>
  <w:footnote w:type="continuationSeparator" w:id="0">
    <w:p w:rsidR="00284160" w:rsidRDefault="0028416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D1C" w:rsidRDefault="003B3D1C">
    <w:pPr>
      <w:pStyle w:val="Kopfzeile"/>
    </w:pPr>
  </w:p>
  <w:p w:rsidR="00000000" w:rsidRDefault="003B3D1C">
    <w:proofErr w:type="spellStart"/>
    <w:r>
      <w:t>Ma</w:t>
    </w:r>
    <w:proofErr w:type="spellEnd"/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13A2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13A2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B3D1C">
      <w:rPr>
        <w:rFonts w:cs="Arial"/>
        <w:b/>
      </w:rPr>
      <w:t>Material</w:t>
    </w:r>
    <w:r w:rsidR="002841AF" w:rsidRPr="00955C65">
      <w:rPr>
        <w:rFonts w:cs="Arial"/>
        <w:b/>
      </w:rPr>
      <w:t xml:space="preserve">blatt </w:t>
    </w:r>
    <w:r w:rsidR="00A06796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A06796">
      <w:rPr>
        <w:rFonts w:cs="Arial"/>
        <w:b/>
      </w:rPr>
      <w:t>Einstieg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B3D1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Der Kampf mit den Buchstaben - Analphabetismus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46800156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2A4A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60"/>
    <w:rsid w:val="002841AF"/>
    <w:rsid w:val="002A66EB"/>
    <w:rsid w:val="003142A3"/>
    <w:rsid w:val="00384789"/>
    <w:rsid w:val="00391D59"/>
    <w:rsid w:val="003979D8"/>
    <w:rsid w:val="003A076E"/>
    <w:rsid w:val="003B3D1C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6F3A71"/>
    <w:rsid w:val="00704F8E"/>
    <w:rsid w:val="00706784"/>
    <w:rsid w:val="00710ABA"/>
    <w:rsid w:val="00710F3C"/>
    <w:rsid w:val="00767228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06796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13A24"/>
    <w:rsid w:val="00D27E12"/>
    <w:rsid w:val="00D41041"/>
    <w:rsid w:val="00D65AED"/>
    <w:rsid w:val="00D92A4A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  <o:rules v:ext="edit">
        <o:r id="V:Rule2" type="connector" idref="#_x0000_s106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B3D1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mmentartext">
    <w:name w:val="annotation text"/>
    <w:basedOn w:val="Standard"/>
    <w:link w:val="KommentartextZchn"/>
    <w:unhideWhenUsed/>
    <w:rsid w:val="003B3D1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3B3D1C"/>
    <w:rPr>
      <w:rFonts w:ascii="Arial" w:hAnsi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0220E9-D72B-41A9-8B6C-3BFF964954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14</Words>
  <Characters>89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2019-04-09T14:15:00Z</dcterms:created>
  <dcterms:modified xsi:type="dcterms:W3CDTF">2019-04-09T14:37:00Z</dcterms:modified>
</cp:coreProperties>
</file>